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8BF63" w14:textId="77777777" w:rsidR="006B534A" w:rsidRPr="00240E71" w:rsidRDefault="006B534A" w:rsidP="006B534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5332589" w14:textId="77777777" w:rsidR="006B534A" w:rsidRDefault="006B534A" w:rsidP="006B534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633DA40" w14:textId="77777777" w:rsidR="006B534A" w:rsidRPr="0022732C" w:rsidRDefault="006B534A" w:rsidP="006B534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E48AF28" w14:textId="77777777" w:rsidR="006B534A" w:rsidRDefault="006B534A" w:rsidP="006B534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744634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8B62D54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FF5D3B2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4C727E2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751E93B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C6D7E5D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F956810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1C60316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710B3A" w14:textId="77777777" w:rsidR="006B534A" w:rsidRPr="0022732C" w:rsidRDefault="006B534A" w:rsidP="006B534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FC89EAA" w14:textId="77777777" w:rsidR="006B534A" w:rsidRDefault="006B534A" w:rsidP="006B534A">
      <w:pPr>
        <w:spacing w:line="360" w:lineRule="auto"/>
      </w:pPr>
      <w:r>
        <w:t>Do: Nazwa i siedziba Zamawiającego:</w:t>
      </w:r>
    </w:p>
    <w:p w14:paraId="3E7BBD7E" w14:textId="77777777" w:rsidR="006B534A" w:rsidRPr="00B66886" w:rsidRDefault="006B534A" w:rsidP="006B534A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2C216D88" w14:textId="77777777" w:rsidR="006B534A" w:rsidRPr="00B66886" w:rsidRDefault="006B534A" w:rsidP="006B534A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1973BD52" w14:textId="77777777" w:rsidR="006B534A" w:rsidRDefault="006B534A" w:rsidP="006B534A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0832AE23" w14:textId="77777777" w:rsidR="006B534A" w:rsidRDefault="006B534A" w:rsidP="006B534A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1B4F22CC" w14:textId="77777777" w:rsidR="006B534A" w:rsidRDefault="006B534A" w:rsidP="006B534A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45F6BAC9" w14:textId="77777777" w:rsidR="006B534A" w:rsidRDefault="006B534A" w:rsidP="006B534A">
      <w:pPr>
        <w:ind w:firstLine="3969"/>
        <w:rPr>
          <w:b/>
        </w:rPr>
      </w:pPr>
    </w:p>
    <w:p w14:paraId="25688038" w14:textId="4FC08426" w:rsidR="006B534A" w:rsidRPr="003B1667" w:rsidRDefault="006B534A" w:rsidP="006B534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trójosiowego układu nawigacji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IMiR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</w:t>
      </w:r>
      <w:r w:rsidRPr="003B1667">
        <w:rPr>
          <w:b/>
          <w:sz w:val="22"/>
          <w:szCs w:val="22"/>
        </w:rPr>
        <w:t>DE-zp.272-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2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50BBDF5" w14:textId="77777777" w:rsidR="006B534A" w:rsidRPr="003B1667" w:rsidRDefault="006B534A" w:rsidP="006B534A">
      <w:pPr>
        <w:tabs>
          <w:tab w:val="right" w:pos="9000"/>
        </w:tabs>
        <w:rPr>
          <w:sz w:val="22"/>
          <w:szCs w:val="22"/>
        </w:rPr>
      </w:pPr>
    </w:p>
    <w:p w14:paraId="1E834323" w14:textId="77777777" w:rsidR="006B534A" w:rsidRPr="003B1667" w:rsidRDefault="006B534A" w:rsidP="006B534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2CB3551B" w14:textId="77777777" w:rsidR="006B534A" w:rsidRPr="003B1667" w:rsidRDefault="006B534A" w:rsidP="006B534A">
      <w:pPr>
        <w:widowControl w:val="0"/>
        <w:ind w:right="1"/>
        <w:rPr>
          <w:b/>
          <w:sz w:val="22"/>
          <w:szCs w:val="22"/>
        </w:rPr>
      </w:pPr>
    </w:p>
    <w:p w14:paraId="76D4B9E8" w14:textId="77777777" w:rsidR="006B534A" w:rsidRPr="003B1667" w:rsidRDefault="006B534A" w:rsidP="006B534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59ECF5F6" w14:textId="77777777" w:rsidR="006B534A" w:rsidRPr="003B1667" w:rsidRDefault="006B534A" w:rsidP="006B534A">
      <w:pPr>
        <w:widowControl w:val="0"/>
        <w:ind w:right="1"/>
        <w:jc w:val="both"/>
        <w:rPr>
          <w:b/>
          <w:sz w:val="22"/>
          <w:szCs w:val="22"/>
        </w:rPr>
      </w:pPr>
    </w:p>
    <w:p w14:paraId="72A4C1CB" w14:textId="77777777" w:rsidR="006B534A" w:rsidRPr="003B1667" w:rsidRDefault="006B534A" w:rsidP="006B534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5AB8A5F" w14:textId="77777777" w:rsidR="006B534A" w:rsidRPr="003B1667" w:rsidRDefault="006B534A" w:rsidP="006B534A">
      <w:pPr>
        <w:widowControl w:val="0"/>
        <w:ind w:right="1"/>
        <w:jc w:val="both"/>
        <w:rPr>
          <w:b/>
          <w:sz w:val="22"/>
          <w:szCs w:val="22"/>
        </w:rPr>
      </w:pPr>
    </w:p>
    <w:p w14:paraId="10E841A5" w14:textId="77777777" w:rsidR="006B534A" w:rsidRPr="003B1667" w:rsidRDefault="006B534A" w:rsidP="006B534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392B1655" w14:textId="77777777" w:rsidR="006B534A" w:rsidRPr="003B1667" w:rsidRDefault="006B534A" w:rsidP="006B534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>
        <w:rPr>
          <w:sz w:val="22"/>
          <w:szCs w:val="22"/>
        </w:rPr>
        <w:t>trójosiowego układu nawigacji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450487FB" w14:textId="77777777" w:rsidR="006B534A" w:rsidRPr="003B1667" w:rsidRDefault="006B534A" w:rsidP="006B53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59E17E80" w14:textId="77777777" w:rsidR="006B534A" w:rsidRPr="003B1667" w:rsidRDefault="006B534A" w:rsidP="006B53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ABED7EE" w14:textId="77777777" w:rsidR="006B534A" w:rsidRPr="003B1667" w:rsidRDefault="006B534A" w:rsidP="006B534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466EA0B9" w14:textId="77777777" w:rsidR="006B534A" w:rsidRPr="00FE545C" w:rsidRDefault="006B534A" w:rsidP="006B534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1D18BC31" w14:textId="77777777" w:rsidR="006B534A" w:rsidRDefault="006B534A" w:rsidP="006B534A">
      <w:pPr>
        <w:jc w:val="both"/>
        <w:rPr>
          <w:sz w:val="18"/>
          <w:szCs w:val="18"/>
        </w:rPr>
      </w:pPr>
    </w:p>
    <w:p w14:paraId="58F85541" w14:textId="77777777" w:rsidR="006B534A" w:rsidRDefault="006B534A" w:rsidP="006B534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9EB73F5" w14:textId="77777777" w:rsidR="006B534A" w:rsidRPr="00730EFE" w:rsidRDefault="006B534A" w:rsidP="006B534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8CC5392" w14:textId="77777777" w:rsidR="006B534A" w:rsidRDefault="006B534A" w:rsidP="006B5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1AEF284" w14:textId="77777777" w:rsidR="006B534A" w:rsidRPr="001D671E" w:rsidRDefault="006B534A" w:rsidP="006B5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na oferowane urządzenie </w:t>
      </w:r>
      <w:r w:rsidRPr="0043435F">
        <w:t>udziela</w:t>
      </w:r>
      <w:r>
        <w:t>my</w:t>
      </w:r>
      <w:r w:rsidRPr="0043435F">
        <w:t xml:space="preserve"> </w:t>
      </w:r>
      <w:r w:rsidRPr="002D7003">
        <w:rPr>
          <w:b/>
          <w:bCs/>
        </w:rPr>
        <w:t>gwarancji producenta lub autoryzowanego przedstawiciela serwisowego producenta</w:t>
      </w:r>
      <w:r>
        <w:rPr>
          <w:b/>
          <w:bCs/>
        </w:rPr>
        <w:t>, tj. ……………….</w:t>
      </w:r>
      <w:r>
        <w:t xml:space="preserve"> (</w:t>
      </w:r>
      <w:r w:rsidRPr="00D4372D">
        <w:rPr>
          <w:i/>
          <w:iCs/>
        </w:rPr>
        <w:t>należy uzupełnić, jeśli dotyczy</w:t>
      </w:r>
      <w:r>
        <w:t>)</w:t>
      </w:r>
    </w:p>
    <w:p w14:paraId="2F9A69B3" w14:textId="77777777" w:rsidR="006B534A" w:rsidRDefault="006B534A" w:rsidP="006B53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D5D743" w14:textId="77777777" w:rsidR="006B534A" w:rsidRDefault="006B534A" w:rsidP="006B534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B01104" w14:textId="77777777" w:rsidR="006B534A" w:rsidRDefault="006B534A" w:rsidP="006B534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897A9A" w14:textId="77777777" w:rsidR="006B534A" w:rsidRPr="001D671E" w:rsidRDefault="006B534A" w:rsidP="006B534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534A" w:rsidRPr="00FE545C" w14:paraId="3F88F880" w14:textId="77777777" w:rsidTr="00052B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14FF9" w14:textId="77777777" w:rsidR="006B534A" w:rsidRPr="00FE545C" w:rsidRDefault="006B534A" w:rsidP="00052B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5B7C2" w14:textId="77777777" w:rsidR="006B534A" w:rsidRPr="00FE545C" w:rsidRDefault="006B534A" w:rsidP="00052B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8F75F12" w14:textId="77777777" w:rsidR="006B534A" w:rsidRPr="00FE545C" w:rsidRDefault="006B534A" w:rsidP="00052B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72E53" w14:textId="77777777" w:rsidR="006B534A" w:rsidRPr="00FE545C" w:rsidRDefault="006B534A" w:rsidP="00052B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B534A" w:rsidRPr="00FE545C" w14:paraId="56185E2A" w14:textId="77777777" w:rsidTr="00052B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211E2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4B43D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35749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534A" w:rsidRPr="00FE545C" w14:paraId="38392F42" w14:textId="77777777" w:rsidTr="00052B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15881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D589C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D0302" w14:textId="77777777" w:rsidR="006B534A" w:rsidRPr="00FE545C" w:rsidRDefault="006B534A" w:rsidP="00052B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D6C50E" w14:textId="77777777" w:rsidR="006B534A" w:rsidRDefault="006B534A" w:rsidP="006B53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5267E7" w14:textId="77777777" w:rsidR="006B534A" w:rsidRPr="00D638CC" w:rsidRDefault="006B534A" w:rsidP="006B534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68DD22" w14:textId="77777777" w:rsidR="006B534A" w:rsidRPr="002F276A" w:rsidRDefault="006B534A" w:rsidP="006B534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3F867DA" w14:textId="77777777" w:rsidR="006B534A" w:rsidRPr="002F276A" w:rsidRDefault="006B534A" w:rsidP="006B53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BB4CB79" w14:textId="77777777" w:rsidR="006B534A" w:rsidRPr="002F276A" w:rsidRDefault="006B534A" w:rsidP="006B53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1EE9A0E" w14:textId="77777777" w:rsidR="006B534A" w:rsidRPr="002F276A" w:rsidRDefault="006B534A" w:rsidP="006B53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998CE4C" w14:textId="77777777" w:rsidR="006B534A" w:rsidRPr="002F276A" w:rsidRDefault="006B534A" w:rsidP="006B534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2F10D3" w14:textId="77777777" w:rsidR="006B534A" w:rsidRDefault="006B534A" w:rsidP="006B53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6A558FA" w14:textId="77777777" w:rsidR="006B534A" w:rsidRDefault="006B534A" w:rsidP="006B534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533EFF" w14:textId="77777777" w:rsidR="006B534A" w:rsidRDefault="006B534A" w:rsidP="006B53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4A47DC1" w14:textId="77777777" w:rsidR="006B534A" w:rsidRDefault="006B534A" w:rsidP="006B534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7902AD" w14:textId="77777777" w:rsidR="006B534A" w:rsidRDefault="006B534A" w:rsidP="006B534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68531D" w14:textId="77777777" w:rsidR="006B534A" w:rsidRDefault="006B534A" w:rsidP="006B534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494845" w14:textId="77777777" w:rsidR="006B534A" w:rsidRPr="000B45FE" w:rsidRDefault="006B534A" w:rsidP="006B534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D666F11" w14:textId="77777777" w:rsidR="006B534A" w:rsidRDefault="006B534A" w:rsidP="006B534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DBFAFBA" w14:textId="77777777" w:rsidR="006B534A" w:rsidRDefault="006B534A" w:rsidP="006B534A">
      <w:pPr>
        <w:jc w:val="both"/>
        <w:rPr>
          <w:sz w:val="22"/>
          <w:szCs w:val="22"/>
        </w:rPr>
      </w:pPr>
    </w:p>
    <w:p w14:paraId="5DC53029" w14:textId="77777777" w:rsidR="006B534A" w:rsidRDefault="006B534A" w:rsidP="006B534A">
      <w:pPr>
        <w:jc w:val="both"/>
        <w:rPr>
          <w:sz w:val="22"/>
          <w:szCs w:val="22"/>
        </w:rPr>
      </w:pPr>
    </w:p>
    <w:p w14:paraId="70D57A92" w14:textId="77777777" w:rsidR="006B534A" w:rsidRPr="00423B06" w:rsidRDefault="006B534A" w:rsidP="006B534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8CC1F89" w14:textId="77777777" w:rsidR="006B534A" w:rsidRPr="00012E38" w:rsidRDefault="006B534A" w:rsidP="006B534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9E2A535" w14:textId="77777777" w:rsidR="006B534A" w:rsidRPr="00124EBA" w:rsidRDefault="006B534A" w:rsidP="006B534A">
      <w:pPr>
        <w:jc w:val="both"/>
      </w:pPr>
    </w:p>
    <w:p w14:paraId="66E8C54F" w14:textId="77777777" w:rsidR="006B534A" w:rsidRPr="00491CAA" w:rsidRDefault="006B534A" w:rsidP="006B534A"/>
    <w:p w14:paraId="18F41D90" w14:textId="77777777" w:rsidR="00FE545C" w:rsidRPr="006B534A" w:rsidRDefault="00FE545C" w:rsidP="006B534A"/>
    <w:sectPr w:rsidR="00FE545C" w:rsidRPr="006B5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4F2C6" w14:textId="77777777" w:rsidR="00C62FE1" w:rsidRDefault="00C62FE1">
      <w:r>
        <w:separator/>
      </w:r>
    </w:p>
  </w:endnote>
  <w:endnote w:type="continuationSeparator" w:id="0">
    <w:p w14:paraId="3F390194" w14:textId="77777777" w:rsidR="00C62FE1" w:rsidRDefault="00C6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A327E" w14:textId="77777777" w:rsidR="00AA6B59" w:rsidRDefault="00AA6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F080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447D" w14:textId="77777777" w:rsidR="00AA6B59" w:rsidRDefault="00AA6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4341" w14:textId="77777777" w:rsidR="00C62FE1" w:rsidRDefault="00C62FE1">
      <w:r>
        <w:separator/>
      </w:r>
    </w:p>
  </w:footnote>
  <w:footnote w:type="continuationSeparator" w:id="0">
    <w:p w14:paraId="2062F354" w14:textId="77777777" w:rsidR="00C62FE1" w:rsidRDefault="00C62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6842" w14:textId="77777777" w:rsidR="00AA6B59" w:rsidRDefault="00AA6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B3DA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75E01" w14:textId="77777777" w:rsidR="00AA6B59" w:rsidRDefault="00AA6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7037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17366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2192511">
    <w:abstractNumId w:val="0"/>
  </w:num>
  <w:num w:numId="4" w16cid:durableId="185216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FE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534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6B59"/>
    <w:rsid w:val="00B774DC"/>
    <w:rsid w:val="00C62FE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052511"/>
  <w15:chartTrackingRefBased/>
  <w15:docId w15:val="{15CADE0D-AAE0-4998-A90C-FEA1666A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3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478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2025-09-29T09:39:00Z</cp:lastPrinted>
  <dcterms:created xsi:type="dcterms:W3CDTF">2025-09-29T09:38:00Z</dcterms:created>
  <dcterms:modified xsi:type="dcterms:W3CDTF">2025-09-29T09:40:00Z</dcterms:modified>
</cp:coreProperties>
</file>