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F1E27" w14:textId="2FCFAEEB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037C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2F4B42E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0B125D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705C73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3B7F9C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3F5D94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99D430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121FD6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003FED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4533E9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894F63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5B61E45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6B3F231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05F135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A75229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ABD6AC8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FB61F4C" w14:textId="3018505C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A2473" w:rsidRPr="00AA2473">
        <w:rPr>
          <w:rFonts w:eastAsia="Times New Roman" w:cs="Calibri"/>
          <w:b/>
          <w:lang w:eastAsia="pl-PL"/>
        </w:rPr>
        <w:t xml:space="preserve">Dostawa trójosiowego układu nawigacji na potrzeby </w:t>
      </w:r>
      <w:proofErr w:type="spellStart"/>
      <w:r w:rsidR="00AA2473" w:rsidRPr="00AA2473">
        <w:rPr>
          <w:rFonts w:eastAsia="Times New Roman" w:cs="Calibri"/>
          <w:b/>
          <w:lang w:eastAsia="pl-PL"/>
        </w:rPr>
        <w:t>WIMiR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9037CA">
        <w:rPr>
          <w:rFonts w:eastAsia="Times New Roman" w:cs="Calibri"/>
          <w:lang w:eastAsia="pl-PL"/>
        </w:rPr>
        <w:t xml:space="preserve">nr sprawy: </w:t>
      </w:r>
      <w:r w:rsidR="009037CA" w:rsidRPr="009037CA">
        <w:rPr>
          <w:rFonts w:eastAsia="Times New Roman" w:cs="Calibri"/>
          <w:b/>
          <w:bCs/>
          <w:lang w:eastAsia="pl-PL"/>
        </w:rPr>
        <w:t>KC-DE-zp.272-592/25</w:t>
      </w:r>
      <w:r w:rsidR="009037CA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8DB79A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6D5F93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9C6AA1D" w14:textId="393E615D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9037CA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579136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0E9E30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7B68AF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0FEB56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682C756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226214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BD823B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DE026A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8864A68" w14:textId="2929F94A" w:rsidR="005103B9" w:rsidRPr="009475A8" w:rsidRDefault="008F3D36" w:rsidP="009037C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4428B" w14:textId="77777777" w:rsidR="004D068C" w:rsidRDefault="004D068C" w:rsidP="0038231F">
      <w:pPr>
        <w:spacing w:after="0" w:line="240" w:lineRule="auto"/>
      </w:pPr>
      <w:r>
        <w:separator/>
      </w:r>
    </w:p>
  </w:endnote>
  <w:endnote w:type="continuationSeparator" w:id="0">
    <w:p w14:paraId="762CE12E" w14:textId="77777777" w:rsidR="004D068C" w:rsidRDefault="004D06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23625" w14:textId="77777777" w:rsidR="00AA2473" w:rsidRDefault="00AA24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5F84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9E1E90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253C9" w14:textId="77777777" w:rsidR="00AA2473" w:rsidRDefault="00AA24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DBEAE" w14:textId="77777777" w:rsidR="004D068C" w:rsidRDefault="004D068C" w:rsidP="0038231F">
      <w:pPr>
        <w:spacing w:after="0" w:line="240" w:lineRule="auto"/>
      </w:pPr>
      <w:r>
        <w:separator/>
      </w:r>
    </w:p>
  </w:footnote>
  <w:footnote w:type="continuationSeparator" w:id="0">
    <w:p w14:paraId="7ED20A4D" w14:textId="77777777" w:rsidR="004D068C" w:rsidRDefault="004D068C" w:rsidP="0038231F">
      <w:pPr>
        <w:spacing w:after="0" w:line="240" w:lineRule="auto"/>
      </w:pPr>
      <w:r>
        <w:continuationSeparator/>
      </w:r>
    </w:p>
  </w:footnote>
  <w:footnote w:id="1">
    <w:p w14:paraId="1BA4E2A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F9914C4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F3E89" w14:textId="77777777" w:rsidR="00AA2473" w:rsidRDefault="00AA24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40ECE" w14:textId="77777777" w:rsidR="00AA2473" w:rsidRDefault="00AA24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99EFB" w14:textId="77777777" w:rsidR="00AA2473" w:rsidRDefault="00AA24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6539320">
    <w:abstractNumId w:val="7"/>
  </w:num>
  <w:num w:numId="2" w16cid:durableId="1448936136">
    <w:abstractNumId w:val="0"/>
  </w:num>
  <w:num w:numId="3" w16cid:durableId="1668171375">
    <w:abstractNumId w:val="6"/>
  </w:num>
  <w:num w:numId="4" w16cid:durableId="1171336554">
    <w:abstractNumId w:val="9"/>
  </w:num>
  <w:num w:numId="5" w16cid:durableId="1752268794">
    <w:abstractNumId w:val="8"/>
  </w:num>
  <w:num w:numId="6" w16cid:durableId="2136873250">
    <w:abstractNumId w:val="5"/>
  </w:num>
  <w:num w:numId="7" w16cid:durableId="1732800567">
    <w:abstractNumId w:val="1"/>
  </w:num>
  <w:num w:numId="8" w16cid:durableId="749885919">
    <w:abstractNumId w:val="3"/>
  </w:num>
  <w:num w:numId="9" w16cid:durableId="2029061936">
    <w:abstractNumId w:val="2"/>
  </w:num>
  <w:num w:numId="10" w16cid:durableId="1882086796">
    <w:abstractNumId w:val="4"/>
  </w:num>
  <w:num w:numId="11" w16cid:durableId="20984052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068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068C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037CA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2473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7BBCA"/>
  <w15:chartTrackingRefBased/>
  <w15:docId w15:val="{70D5FD04-BC9E-4465-BE5D-5A4479367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2025-09-29T09:41:00Z</cp:lastPrinted>
  <dcterms:created xsi:type="dcterms:W3CDTF">2025-09-29T09:40:00Z</dcterms:created>
  <dcterms:modified xsi:type="dcterms:W3CDTF">2025-09-29T09:42:00Z</dcterms:modified>
</cp:coreProperties>
</file>