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57B81" w14:textId="117847AF" w:rsidR="00BF5D96" w:rsidRDefault="00ED4364" w:rsidP="00BF5D96">
      <w:pPr>
        <w:jc w:val="right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66354FEB" wp14:editId="4EB50471">
                <wp:simplePos x="0" y="0"/>
                <wp:positionH relativeFrom="column">
                  <wp:posOffset>0</wp:posOffset>
                </wp:positionH>
                <wp:positionV relativeFrom="paragraph">
                  <wp:posOffset>-228600</wp:posOffset>
                </wp:positionV>
                <wp:extent cx="2057400" cy="9144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8C6ED3" id="AutoShape 2" o:spid="_x0000_s1026" style="position:absolute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" o:allowincell="f"/>
            </w:pict>
          </mc:Fallback>
        </mc:AlternateContent>
      </w:r>
      <w:r w:rsidR="00BF5D96">
        <w:rPr>
          <w:b/>
        </w:rPr>
        <w:t>Załącznik nr 4</w:t>
      </w:r>
    </w:p>
    <w:p w14:paraId="533FEE1C" w14:textId="77777777" w:rsidR="00BF5D96" w:rsidRDefault="00BF5D96" w:rsidP="00BF5D96">
      <w:pPr>
        <w:jc w:val="right"/>
        <w:rPr>
          <w:rFonts w:eastAsia="MS Mincho"/>
          <w:b/>
        </w:rPr>
      </w:pPr>
    </w:p>
    <w:p w14:paraId="569E97BD" w14:textId="31E246EB" w:rsidR="00BF5D96" w:rsidRDefault="00ED4364" w:rsidP="00BF5D96">
      <w:pPr>
        <w:jc w:val="right"/>
        <w:rPr>
          <w:rFonts w:eastAsia="MS Mincho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647E0D6" wp14:editId="4B8113D2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600200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892BE3" w14:textId="77777777" w:rsidR="00BF5D96" w:rsidRDefault="00BF5D96" w:rsidP="00BF5D9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47E0D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" o:allowincell="f" filled="f" stroked="f">
                <v:textbox inset="0,0,0,0">
                  <w:txbxContent>
                    <w:p w14:paraId="2E892BE3" w14:textId="77777777" w:rsidR="00BF5D96" w:rsidRDefault="00BF5D96" w:rsidP="00BF5D96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Pieczęć Wykonawcy</w:t>
                      </w:r>
                    </w:p>
                  </w:txbxContent>
                </v:textbox>
              </v:shape>
            </w:pict>
          </mc:Fallback>
        </mc:AlternateContent>
      </w:r>
    </w:p>
    <w:p w14:paraId="1D301942" w14:textId="77777777" w:rsidR="00BF5D96" w:rsidRDefault="00BF5D96" w:rsidP="00BF5D96">
      <w:pPr>
        <w:jc w:val="right"/>
        <w:rPr>
          <w:rFonts w:eastAsia="MS Mincho"/>
          <w:b/>
        </w:rPr>
      </w:pPr>
    </w:p>
    <w:p w14:paraId="5945CC85" w14:textId="19DB0593" w:rsidR="00BF5D96" w:rsidRDefault="00B11029" w:rsidP="00BF5D96">
      <w:pPr>
        <w:jc w:val="center"/>
        <w:rPr>
          <w:b/>
        </w:rPr>
      </w:pPr>
      <w:r>
        <w:rPr>
          <w:b/>
        </w:rPr>
        <w:t xml:space="preserve">Zmodyfikowana </w:t>
      </w:r>
      <w:r w:rsidR="00BF5D96">
        <w:rPr>
          <w:b/>
        </w:rPr>
        <w:t>Kalkulacja Cenowa</w:t>
      </w:r>
    </w:p>
    <w:p w14:paraId="65C3F876" w14:textId="77777777" w:rsidR="00BF5D96" w:rsidRDefault="00BF5D96" w:rsidP="00BF5D9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A1FA128" w14:textId="77777777" w:rsidR="00BF5D96" w:rsidRDefault="00BF5D96" w:rsidP="00BF5D9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1A7650A7" w14:textId="56B4BC2D" w:rsidR="00BF5D96" w:rsidRDefault="00BF5D96" w:rsidP="00BF5D96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KC-DE-zp.272-584/25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BF5D96" w14:paraId="0A378371" w14:textId="77777777" w:rsidTr="00BC072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800D755" w14:textId="77777777" w:rsidR="00BF5D96" w:rsidRDefault="00BF5D96" w:rsidP="00BC07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351A85A" w14:textId="77777777" w:rsidR="00BF5D96" w:rsidRDefault="00BF5D96" w:rsidP="00BC072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EB461AE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143A02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8024ADA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AFE44DE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7A4D0E9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8EF79CD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206A63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49E4BA8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7C930E4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C6571E6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ACF3A94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B07182E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BF5D96" w14:paraId="1A725D41" w14:textId="77777777" w:rsidTr="00BC072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EBA3ABB" w14:textId="77777777" w:rsidR="00BF5D96" w:rsidRDefault="00BF5D96" w:rsidP="00BC07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96BBFA6" w14:textId="77777777" w:rsidR="00BF5D96" w:rsidRDefault="00BF5D96" w:rsidP="00BC072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5A4011F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FCBD67C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9F00CD2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928897D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32F58E7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BF5D96" w14:paraId="421DCCFA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03718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E5B33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  <w:p w14:paraId="47FD984E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8CDF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155B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2C0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5E5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F055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0977A14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D66F8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3EAE6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  <w:p w14:paraId="4A0732E0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7937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13A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CC9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E90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E81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03F1D4A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30710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2DAB1" w14:textId="77777777" w:rsidR="00BF5D96" w:rsidRDefault="00BF5D96" w:rsidP="00BC07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C6A2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45C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2FD8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F5A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671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2A89E5C2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39479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3BD3F" w14:textId="77777777" w:rsidR="00BF5D96" w:rsidRDefault="00BF5D96" w:rsidP="00BC0729">
            <w:pPr>
              <w:rPr>
                <w:sz w:val="20"/>
                <w:szCs w:val="20"/>
              </w:rPr>
            </w:pPr>
          </w:p>
          <w:p w14:paraId="30300B2E" w14:textId="77777777" w:rsidR="00BF5D96" w:rsidRDefault="00BF5D96" w:rsidP="00BC0729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9AFC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B3B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5DB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720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FDE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17A8342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FFE99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6F31F" w14:textId="77777777" w:rsidR="00BF5D96" w:rsidRDefault="00BF5D96" w:rsidP="00BC0729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3479C74D" w14:textId="77777777" w:rsidR="00BF5D96" w:rsidRDefault="00BF5D96" w:rsidP="00BC0729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FA30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E78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56D5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0F5D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A19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A21BBE1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A424F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EA78B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  <w:p w14:paraId="398E46FA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5C99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D82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689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EBA8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C98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3046701A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16D40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8E0CE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  <w:p w14:paraId="6B150D49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  <w:p w14:paraId="21AB8A2E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0C67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FFE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802A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BFC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986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EAFF2F7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7506B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4CA79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8673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C7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1EC4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1EA3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D69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95A76F9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8D4D4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9C6D2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D3F3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853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64D3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E41A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8BD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2DD8E41B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3188F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21E139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9EED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C11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B37D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92A0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792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BACE1D5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3A617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7A8BB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0E8D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A6C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7FC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D56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D87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90599DD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0A6B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8512F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F535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ED3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57B8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0990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50B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D17F5F0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C6B1C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5D103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030A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C12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744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741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0A4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4C34BEB0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42FD5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D9D89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1940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4CD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2AE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70C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571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2D8AA5A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446F9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37A8C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140A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05F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6349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C3B4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018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4EBA7B4F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BF52C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94E7B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4B90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DEA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3F4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C55E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C4E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B5ED549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95CEA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E6754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EF80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F23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E627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39A0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376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3029492E" w14:textId="77777777" w:rsidR="00BF5D96" w:rsidRDefault="00BF5D96" w:rsidP="00BF5D96"/>
    <w:p w14:paraId="3AE946B3" w14:textId="77777777" w:rsidR="00BF5D96" w:rsidRDefault="00BF5D96" w:rsidP="00BF5D96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BF5D96" w14:paraId="310B2BC4" w14:textId="77777777" w:rsidTr="00BC072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24A0477" w14:textId="77777777" w:rsidR="00BF5D96" w:rsidRDefault="00BF5D96" w:rsidP="00BC07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C9A0EFE" w14:textId="77777777" w:rsidR="00BF5D96" w:rsidRDefault="00BF5D96" w:rsidP="00BC072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D3DDDE0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9758550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4C88049C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925B781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6FD99BE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9FFEB9C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9FE947E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69370ED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160150F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E149592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76BAF9EC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7E12C48C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BF5D96" w14:paraId="0BB77533" w14:textId="77777777" w:rsidTr="00BC072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49AD041" w14:textId="77777777" w:rsidR="00BF5D96" w:rsidRDefault="00BF5D96" w:rsidP="00BC07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233FD1F" w14:textId="77777777" w:rsidR="00BF5D96" w:rsidRDefault="00BF5D96" w:rsidP="00BC072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8247E1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40C76B9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D339E4E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04CDCFE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FC6E120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BF5D96" w14:paraId="419B2FA5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7E0A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1FFD8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0DC8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354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AF2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3F6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991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84AEB44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FA594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001A66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189C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7A0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4E0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6DC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51D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3C275E9E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03A7D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09C62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C46A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240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F25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075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A360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7C54BF5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5B674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55EED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77B5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CEB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C2E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47F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D63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97A11C4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F98EC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A61F1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C039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663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3CA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4D6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0D0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3DBF9294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878B5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B5C78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7419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D0B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B3C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DB2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120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E89DF45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71C64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9265D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15EF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889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5044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3182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492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28110F13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710D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DD97A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D013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E04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2E5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5C5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0BB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542CA75E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7C0A18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C0B6A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ED36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CD7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821A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FD6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1EC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64954C5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D9598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0B6E5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53E6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5BF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0FA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96BF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AFD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6684F39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5F3F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D21DF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94B7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096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04E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A58B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C71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4661AA56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3ED3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0109A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9B19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0EC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9888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6E77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FDA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C19137C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087B3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2AB6D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766C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265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415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DF58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3CF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F3E5C5A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D7AC1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AF796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8F52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CEA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FFBC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A998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6A5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E858F23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69A1A4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AEC36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4D97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876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5AC4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C1B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6743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5E0042FD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12927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8553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B97E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FF94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9CEC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DA3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8BF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F5A2034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6C4B8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859465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AC07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133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B5D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BCDE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C84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4E45B60A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26CBD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62869E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3544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414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9A18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A1B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B24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55585F94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58794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F32D3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D9E5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748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67D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9D1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240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AA1419C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79E7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6EBB5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D6C9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0E5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FC50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65CB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6A6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967226A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F025F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AC45D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BF30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670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57CF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8E31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690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7D047F3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01EAA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537A5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4B79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F9D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1BE5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042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97D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F6D59CE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52E5D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06DA5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B0DD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9BB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891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F7C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E29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411AE810" w14:textId="77777777" w:rsidR="00BF5D96" w:rsidRDefault="00BF5D96" w:rsidP="00BF5D96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BF5D96" w14:paraId="655A4DBB" w14:textId="77777777" w:rsidTr="00BC072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0457871" w14:textId="77777777" w:rsidR="00BF5D96" w:rsidRDefault="00BF5D96" w:rsidP="00BC07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42A5D98" w14:textId="77777777" w:rsidR="00BF5D96" w:rsidRDefault="00BF5D96" w:rsidP="00BC072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8556231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EA4C0B3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41817722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EC4209B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5239833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192B7B8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49EC37F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9BE94B6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F5BDF17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8A2815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9308659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759EBA34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BF5D96" w14:paraId="437EF385" w14:textId="77777777" w:rsidTr="00BC072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464EE0D" w14:textId="77777777" w:rsidR="00BF5D96" w:rsidRDefault="00BF5D96" w:rsidP="00BC07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F0D50E0" w14:textId="77777777" w:rsidR="00BF5D96" w:rsidRDefault="00BF5D96" w:rsidP="00BC072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CE46748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15B210D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00FDF25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F045BC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BB03F73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BF5D96" w14:paraId="6351A872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11FDC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0465D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838F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847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CB8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F56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3CF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79AA0CD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7F9A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14627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CE86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DE5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54A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4D5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68D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8788045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F3DB3" w14:textId="20A3D73C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ED0B3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9203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D3B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53AF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2E7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F2F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2CBA7013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61943" w14:textId="2C46AC74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4120E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5808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5B9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76B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DDF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146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279FCB84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C226C" w14:textId="33B42906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14734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551A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7E7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778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9E0F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687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5611C916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E2081" w14:textId="2A906AA3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1D9F2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2CDA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C7C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5E39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98CF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FF6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489C73B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1A9D3" w14:textId="1E619FED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CDC5E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EDE6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467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4C0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360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9F0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32BA7F08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7222E" w14:textId="343DFB08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711F4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8B64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865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00C4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2E01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CDC4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224A3810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C5A4E" w14:textId="0E1531E1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14444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4CE0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B18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5261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43A1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90F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922787E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448F0" w14:textId="24FA213F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F1786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63EB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1579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AE70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E761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920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B0AAF90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3B28F" w14:textId="0DBA58E6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5C85B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40B9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C8F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5846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5BF8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9DC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BEBB3E1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CAE97" w14:textId="7FF90322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2969F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91B5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C0A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EB88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699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4E5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BA7455B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D19AD" w14:textId="2D30613B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EF250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2D9A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C4F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8ED0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44E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AC4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18FE34F1" w14:textId="77777777" w:rsidR="00A85686" w:rsidRDefault="00A85686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A85686" w14:paraId="1C780CBD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2DCF8" w14:textId="28F38FFA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40272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E758E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8D86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055A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25F5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2727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2290BE5A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8D7505" w14:textId="0FCBEDBB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F09CD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7ADCC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7162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19A57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B800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9AE8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2682D313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35724" w14:textId="14F30D46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2CEC1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29151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83AC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66FA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86AA6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3660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764AACA7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3D59" w14:textId="056941C4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630B5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7847E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AF9C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EBB5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584C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1169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664E33E4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E75C2" w14:textId="50D0C3EE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86D50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68E19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2EA0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765ED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DF89C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4567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09F1AF64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9A9DD" w14:textId="125A0F8E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65CAD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E2712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CFA9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42C15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097B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843B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70E94E00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24ECC" w14:textId="7AD03CEC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595D0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1451F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9A11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55EA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E6C0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0714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64F621F0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237A2" w14:textId="1B60F090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D0F66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4BC2E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21EE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6C8B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EFC77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579E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027B2D9A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0D059" w14:textId="1C1CDF55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5D034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14DFC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7006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B67DA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EF95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1BB8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57276FC4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1128F" w14:textId="69744F7E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1D8D6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4EE7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C07F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940A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C1D8D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5C80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26DF8090" w14:textId="77777777" w:rsidTr="00A5489F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890F4AB" w14:textId="77777777" w:rsidR="00A85686" w:rsidRDefault="00A85686" w:rsidP="00A5489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C073449" w14:textId="77777777" w:rsidR="00A85686" w:rsidRDefault="00A85686" w:rsidP="00A5489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B6DD193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0DD462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099A7AB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1C20C89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C67AD34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06C632B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253E73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4D9B176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E79B87C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A744DD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209A7A0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770A10F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A85686" w14:paraId="23F74777" w14:textId="77777777" w:rsidTr="00A5489F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753CC0F" w14:textId="77777777" w:rsidR="00A85686" w:rsidRDefault="00A85686" w:rsidP="00A5489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4C83AB0" w14:textId="77777777" w:rsidR="00A85686" w:rsidRDefault="00A85686" w:rsidP="00A5489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080203E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61CE1B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2CA4A4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0B528AE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0E673DB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A85686" w14:paraId="2369DF3C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7A72B" w14:textId="76B1FFF6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4E4DB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C5CEF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F937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69C41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4B65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3D2D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11C1B89F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5CC40" w14:textId="75751084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989B9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522D9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B1DA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1DBED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EE3DE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B482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3E060D26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5FD25" w14:textId="49AB1F08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D3EB2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B0CBB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2226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D8D5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32BB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F11E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7141D3F1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C8EDF" w14:textId="5563ABE0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1C1D2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59A11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2C8F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2E23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B36F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5E13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2C750267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27129" w14:textId="13C19840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C34DE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515F8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A576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5598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64C3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5DB0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1436F0DD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BA5D4" w14:textId="1C27CC35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58643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CA6C9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3CD2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08EC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2E42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82BB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734A610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8990B" w14:textId="65924CBE" w:rsidR="00BF5D96" w:rsidRDefault="00A8568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417D4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3223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72A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1BA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9E5F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7BC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11029" w14:paraId="6421BBCF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2FFB7" w14:textId="082D211A" w:rsidR="00B11029" w:rsidRDefault="00B11029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8DEFC" w14:textId="77777777" w:rsidR="00B11029" w:rsidRDefault="00B11029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F124F" w14:textId="77777777" w:rsidR="00B11029" w:rsidRDefault="00B11029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3359" w14:textId="77777777" w:rsidR="00B11029" w:rsidRDefault="00B11029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9E38" w14:textId="77777777" w:rsidR="00B11029" w:rsidRDefault="00B11029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6AFB9" w14:textId="77777777" w:rsidR="00B11029" w:rsidRDefault="00B11029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1CE9" w14:textId="77777777" w:rsidR="00B11029" w:rsidRDefault="00B11029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A11077A" w14:textId="77777777" w:rsidTr="00BC0729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217D35C" w14:textId="77777777" w:rsidR="00BF5D96" w:rsidRDefault="00BF5D96" w:rsidP="00BC0729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141FB3" w14:textId="77777777" w:rsidR="00BF5D96" w:rsidRDefault="00BF5D96" w:rsidP="00BC0729">
            <w:pPr>
              <w:rPr>
                <w:rFonts w:ascii="Calibri" w:hAnsi="Calibri"/>
              </w:rPr>
            </w:pPr>
          </w:p>
        </w:tc>
      </w:tr>
    </w:tbl>
    <w:p w14:paraId="4A587796" w14:textId="77777777" w:rsidR="00BF5D96" w:rsidRPr="00932BBB" w:rsidRDefault="00BF5D96" w:rsidP="00BF5D96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3EF08C09" w14:textId="77777777" w:rsidR="00BF5D96" w:rsidRDefault="00BF5D96" w:rsidP="00BF5D96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2D39073E" w14:textId="77777777" w:rsidR="00BF5D96" w:rsidRPr="00932BBB" w:rsidRDefault="00BF5D96" w:rsidP="00BF5D96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7FD7A46B" w14:textId="77777777" w:rsidR="00BF5D96" w:rsidRPr="007108D6" w:rsidRDefault="00BF5D96" w:rsidP="00BF5D96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0ECBA758" w14:textId="77777777" w:rsidR="00BF5D96" w:rsidRPr="00076D7F" w:rsidRDefault="00BF5D96" w:rsidP="00BF5D96"/>
    <w:p w14:paraId="35DF81DC" w14:textId="77777777" w:rsidR="00BF5D96" w:rsidRPr="00A43021" w:rsidRDefault="00BF5D96" w:rsidP="00BF5D96"/>
    <w:p w14:paraId="5A8592D0" w14:textId="77777777" w:rsidR="00BF5D96" w:rsidRPr="008D52EA" w:rsidRDefault="00BF5D96" w:rsidP="00BF5D96"/>
    <w:p w14:paraId="515E10C0" w14:textId="77777777" w:rsidR="00BF5D96" w:rsidRPr="001D1EC9" w:rsidRDefault="00BF5D96" w:rsidP="00BF5D96"/>
    <w:p w14:paraId="30036C92" w14:textId="089F56B8" w:rsidR="0014437C" w:rsidRPr="00BF5D96" w:rsidRDefault="0014437C" w:rsidP="00BF5D96"/>
    <w:sectPr w:rsidR="0014437C" w:rsidRPr="00BF5D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6ABF7" w14:textId="77777777" w:rsidR="00B313DF" w:rsidRDefault="00B313DF">
      <w:r>
        <w:separator/>
      </w:r>
    </w:p>
  </w:endnote>
  <w:endnote w:type="continuationSeparator" w:id="0">
    <w:p w14:paraId="01A31D8D" w14:textId="77777777" w:rsidR="00B313DF" w:rsidRDefault="00B31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3830F" w14:textId="77777777" w:rsidR="00006EE7" w:rsidRDefault="00006E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4B7C5" w14:textId="77777777" w:rsidR="00BF5D96" w:rsidRPr="00CC4E7C" w:rsidRDefault="00BF5D96" w:rsidP="00BF5D96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1F25781D" w14:textId="77777777" w:rsidR="00006EE7" w:rsidRDefault="00006EE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4BC58" w14:textId="77777777" w:rsidR="00006EE7" w:rsidRDefault="00006E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9981F" w14:textId="77777777" w:rsidR="00B313DF" w:rsidRDefault="00B313DF">
      <w:r>
        <w:separator/>
      </w:r>
    </w:p>
  </w:footnote>
  <w:footnote w:type="continuationSeparator" w:id="0">
    <w:p w14:paraId="717C4F07" w14:textId="77777777" w:rsidR="00B313DF" w:rsidRDefault="00B31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ED03F" w14:textId="77777777" w:rsidR="00006EE7" w:rsidRDefault="00006E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39385" w14:textId="77777777" w:rsidR="00006EE7" w:rsidRDefault="00006E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F0B93" w14:textId="77777777" w:rsidR="00006EE7" w:rsidRDefault="00006E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243494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330"/>
    <w:rsid w:val="00006EE7"/>
    <w:rsid w:val="00021E1F"/>
    <w:rsid w:val="00026643"/>
    <w:rsid w:val="0011188B"/>
    <w:rsid w:val="00142162"/>
    <w:rsid w:val="0014437C"/>
    <w:rsid w:val="001946D8"/>
    <w:rsid w:val="001F6B73"/>
    <w:rsid w:val="00303635"/>
    <w:rsid w:val="00347293"/>
    <w:rsid w:val="003A348A"/>
    <w:rsid w:val="00505EB1"/>
    <w:rsid w:val="00516B1B"/>
    <w:rsid w:val="005955BF"/>
    <w:rsid w:val="007054E7"/>
    <w:rsid w:val="007220EB"/>
    <w:rsid w:val="007D3652"/>
    <w:rsid w:val="007F25C7"/>
    <w:rsid w:val="0086523D"/>
    <w:rsid w:val="008909FE"/>
    <w:rsid w:val="008F4EAF"/>
    <w:rsid w:val="008F7315"/>
    <w:rsid w:val="0091125A"/>
    <w:rsid w:val="009508B9"/>
    <w:rsid w:val="00A85686"/>
    <w:rsid w:val="00B11029"/>
    <w:rsid w:val="00B313DF"/>
    <w:rsid w:val="00BF5D96"/>
    <w:rsid w:val="00C71330"/>
    <w:rsid w:val="00C93FF2"/>
    <w:rsid w:val="00DD422F"/>
    <w:rsid w:val="00E43493"/>
    <w:rsid w:val="00ED4364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3F747"/>
  <w15:chartTrackingRefBased/>
  <w15:docId w15:val="{0CECA371-AB7B-4E8E-A605-C2EC361E2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D9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5D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06E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6EE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06E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6EE7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5D96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2025-09-29T08:26:00Z</cp:lastPrinted>
  <dcterms:created xsi:type="dcterms:W3CDTF">2025-10-02T12:54:00Z</dcterms:created>
  <dcterms:modified xsi:type="dcterms:W3CDTF">2025-10-02T12:54:00Z</dcterms:modified>
</cp:coreProperties>
</file>