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0FC77" w14:textId="4AEAD765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F2DF4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302F573" w14:textId="77777777" w:rsidTr="00D62E6E">
        <w:tc>
          <w:tcPr>
            <w:tcW w:w="2800" w:type="dxa"/>
          </w:tcPr>
          <w:p w14:paraId="468210F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6D17BE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D8AD87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9ED94B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35358AE" w14:textId="77777777" w:rsidTr="00D62E6E">
        <w:tc>
          <w:tcPr>
            <w:tcW w:w="2800" w:type="dxa"/>
          </w:tcPr>
          <w:p w14:paraId="038F2981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637DC7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12316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FD0FC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7DC9C6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39A9" w:rsidRPr="00C14101" w14:paraId="6A260C80" w14:textId="77777777" w:rsidTr="002D3AF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B2A479" w14:textId="77777777" w:rsidR="00C139A9" w:rsidRPr="00C14101" w:rsidRDefault="00C139A9" w:rsidP="002D3AF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B5C6D08" w14:textId="77777777" w:rsidR="00C139A9" w:rsidRPr="00C14101" w:rsidRDefault="00C139A9" w:rsidP="002D3AF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139A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C139A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C139A9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3CF92C9" w14:textId="77777777" w:rsidR="00C139A9" w:rsidRPr="00C14101" w:rsidRDefault="00C139A9" w:rsidP="002D3A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D3F22C8" w14:textId="77777777" w:rsidR="00C139A9" w:rsidRPr="00C14101" w:rsidRDefault="00C139A9" w:rsidP="002D3A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0BA6D08" w14:textId="77777777" w:rsidR="00BC121E" w:rsidRPr="00C14101" w:rsidRDefault="00C139A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E7E80D2" w14:textId="77777777" w:rsidTr="00D62E6E">
        <w:tc>
          <w:tcPr>
            <w:tcW w:w="2269" w:type="dxa"/>
          </w:tcPr>
          <w:p w14:paraId="1AF5A04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C128B7F" w14:textId="77777777" w:rsidR="00D62E6E" w:rsidRPr="001F2DF4" w:rsidRDefault="00C139A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F2DF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Zakup i dostawa narzędzi laparoskopowych dla potrzeb sali operacyjnej Oddziału Urologii z Onkologią</w:t>
            </w:r>
            <w:r w:rsidR="00D62E6E" w:rsidRPr="001F2DF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C139A9" w:rsidRPr="00D62E6E" w14:paraId="3A2796A9" w14:textId="77777777" w:rsidTr="002D3AFC">
        <w:tc>
          <w:tcPr>
            <w:tcW w:w="2269" w:type="dxa"/>
          </w:tcPr>
          <w:p w14:paraId="6620D187" w14:textId="77777777" w:rsidR="00C139A9" w:rsidRPr="00D62E6E" w:rsidRDefault="00C139A9" w:rsidP="002D3AF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4130EB3" w14:textId="77777777" w:rsidR="00C139A9" w:rsidRPr="001F2DF4" w:rsidRDefault="00C139A9" w:rsidP="002D3AF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F2DF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ZP/48/2025</w:t>
            </w:r>
          </w:p>
        </w:tc>
      </w:tr>
    </w:tbl>
    <w:p w14:paraId="6D4467AF" w14:textId="4F3E5D94" w:rsidR="00BC121E" w:rsidRDefault="00C139A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139A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im. Gabriela Narutowicza </w:t>
      </w:r>
      <w:r w:rsidR="001F2DF4"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C139A9">
        <w:rPr>
          <w:rFonts w:ascii="Arial" w:eastAsia="Times New Roman" w:hAnsi="Arial" w:cs="Arial"/>
          <w:b/>
          <w:sz w:val="24"/>
          <w:szCs w:val="24"/>
          <w:lang w:eastAsia="pl-PL"/>
        </w:rPr>
        <w:t>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44AA24D" w14:textId="1875AF0E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D1882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3pt;height:17.25pt" o:ole="">
            <v:imagedata r:id="rId8" o:title=""/>
          </v:shape>
          <w:control r:id="rId9" w:name="OptionButton21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E415C61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0598282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C81F18B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96EC65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C48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70D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6E2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6F8FEC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520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762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F5C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C0DA9C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CFF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0EF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25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3380A3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07EBE93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05EE702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3D0ED2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CF242B6" w14:textId="77777777" w:rsidTr="00620E37">
        <w:tc>
          <w:tcPr>
            <w:tcW w:w="2660" w:type="dxa"/>
          </w:tcPr>
          <w:p w14:paraId="1126B83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756C4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4C6800E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E2B8AC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776D6A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5154B30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139A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4F6048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950A4" w14:textId="77777777" w:rsidR="009052CE" w:rsidRDefault="009052CE">
      <w:r>
        <w:separator/>
      </w:r>
    </w:p>
  </w:endnote>
  <w:endnote w:type="continuationSeparator" w:id="0">
    <w:p w14:paraId="1EF6F6D1" w14:textId="77777777" w:rsidR="009052CE" w:rsidRDefault="00905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1D6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F42CD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77ED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0B8A08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E1F23D9">
        <v:line id="_x0000_s1025" style="position:absolute;left:0;text-align:left;z-index:251657728" from="-3.85pt,8.7pt" to="455.15pt,8.7pt"/>
      </w:pict>
    </w:r>
  </w:p>
  <w:p w14:paraId="15F3CA1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468E1" w14:textId="77777777" w:rsidR="00C139A9" w:rsidRDefault="00C139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7DBD6" w14:textId="77777777" w:rsidR="009052CE" w:rsidRDefault="009052CE">
      <w:r>
        <w:separator/>
      </w:r>
    </w:p>
  </w:footnote>
  <w:footnote w:type="continuationSeparator" w:id="0">
    <w:p w14:paraId="6D068869" w14:textId="77777777" w:rsidR="009052CE" w:rsidRDefault="00905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4987B" w14:textId="77777777" w:rsidR="00C139A9" w:rsidRDefault="00C139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AB400" w14:textId="77777777" w:rsidR="00C139A9" w:rsidRDefault="00C139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378A2" w14:textId="77777777" w:rsidR="00C139A9" w:rsidRDefault="00C139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9142574">
    <w:abstractNumId w:val="13"/>
  </w:num>
  <w:num w:numId="2" w16cid:durableId="564221585">
    <w:abstractNumId w:val="0"/>
  </w:num>
  <w:num w:numId="3" w16cid:durableId="1018241989">
    <w:abstractNumId w:val="11"/>
  </w:num>
  <w:num w:numId="4" w16cid:durableId="63576660">
    <w:abstractNumId w:val="8"/>
  </w:num>
  <w:num w:numId="5" w16cid:durableId="1071539496">
    <w:abstractNumId w:val="7"/>
  </w:num>
  <w:num w:numId="6" w16cid:durableId="2040542465">
    <w:abstractNumId w:val="1"/>
  </w:num>
  <w:num w:numId="7" w16cid:durableId="860554429">
    <w:abstractNumId w:val="6"/>
  </w:num>
  <w:num w:numId="8" w16cid:durableId="1670787700">
    <w:abstractNumId w:val="3"/>
  </w:num>
  <w:num w:numId="9" w16cid:durableId="1094781445">
    <w:abstractNumId w:val="2"/>
  </w:num>
  <w:num w:numId="10" w16cid:durableId="498467105">
    <w:abstractNumId w:val="5"/>
  </w:num>
  <w:num w:numId="11" w16cid:durableId="1882743197">
    <w:abstractNumId w:val="10"/>
  </w:num>
  <w:num w:numId="12" w16cid:durableId="302934041">
    <w:abstractNumId w:val="4"/>
  </w:num>
  <w:num w:numId="13" w16cid:durableId="1176307475">
    <w:abstractNumId w:val="9"/>
  </w:num>
  <w:num w:numId="14" w16cid:durableId="3256710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52C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F2DF4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52CE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39A9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CE115B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994CB3"/>
  <w15:chartTrackingRefBased/>
  <w15:docId w15:val="{470090F9-B677-4775-A094-6E0A3DDE8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230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2010-01-07T09:39:00Z</cp:lastPrinted>
  <dcterms:created xsi:type="dcterms:W3CDTF">2025-09-29T11:33:00Z</dcterms:created>
  <dcterms:modified xsi:type="dcterms:W3CDTF">2025-09-29T11:34:00Z</dcterms:modified>
</cp:coreProperties>
</file>