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0146DF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sz w:val="18"/>
          <w:szCs w:val="18"/>
        </w:rPr>
        <w:t xml:space="preserve">Załącznik nr </w:t>
      </w:r>
      <w:r w:rsidR="00012286" w:rsidRPr="000146DF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0146DF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0146DF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0146DF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0146DF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  <w:lang w:val="de-DE"/>
        </w:rPr>
        <w:t>TEL.</w:t>
      </w:r>
      <w:r w:rsidRPr="000146DF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  <w:lang w:val="de-DE"/>
        </w:rPr>
        <w:t xml:space="preserve">FAX </w:t>
      </w:r>
      <w:r w:rsidRPr="000146DF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0146DF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0146DF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0146DF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0146DF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0146DF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Dział Zamówień Publicznych</w:t>
      </w:r>
      <w:r w:rsidR="008D2AB8" w:rsidRPr="000146DF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Al. Mickiewicza</w:t>
      </w:r>
      <w:r w:rsidR="008D2AB8" w:rsidRPr="000146DF">
        <w:rPr>
          <w:rFonts w:ascii="Verdana" w:hAnsi="Verdana"/>
          <w:b/>
          <w:sz w:val="18"/>
          <w:szCs w:val="18"/>
        </w:rPr>
        <w:t xml:space="preserve"> </w:t>
      </w:r>
      <w:r w:rsidRPr="000146DF">
        <w:rPr>
          <w:rFonts w:ascii="Verdana" w:hAnsi="Verdana"/>
          <w:b/>
          <w:sz w:val="18"/>
          <w:szCs w:val="18"/>
        </w:rPr>
        <w:t>30</w:t>
      </w:r>
      <w:r w:rsidR="008D2AB8" w:rsidRPr="000146DF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0146DF" w:rsidRDefault="00D14AA4" w:rsidP="008D2AB8">
      <w:pPr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30-059</w:t>
      </w:r>
      <w:r w:rsidR="008D2AB8" w:rsidRPr="000146DF">
        <w:rPr>
          <w:rFonts w:ascii="Verdana" w:hAnsi="Verdana"/>
          <w:b/>
          <w:sz w:val="18"/>
          <w:szCs w:val="18"/>
        </w:rPr>
        <w:t xml:space="preserve"> </w:t>
      </w:r>
      <w:r w:rsidRPr="000146DF">
        <w:rPr>
          <w:rFonts w:ascii="Verdana" w:hAnsi="Verdana"/>
          <w:b/>
          <w:sz w:val="18"/>
          <w:szCs w:val="18"/>
        </w:rPr>
        <w:t>Kraków</w:t>
      </w:r>
      <w:r w:rsidR="008D2AB8" w:rsidRPr="000146DF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0146DF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35485C78" w:rsidR="008D2AB8" w:rsidRPr="00761111" w:rsidRDefault="008D2AB8" w:rsidP="00BB0286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826D93" w:rsidRPr="00270C57">
        <w:rPr>
          <w:rFonts w:ascii="Verdana" w:hAnsi="Verdana"/>
          <w:b/>
          <w:bCs/>
          <w:sz w:val="18"/>
          <w:szCs w:val="18"/>
        </w:rPr>
        <w:t>dostawa materiał</w:t>
      </w:r>
      <w:r w:rsidR="00826D93">
        <w:rPr>
          <w:rFonts w:ascii="Verdana" w:hAnsi="Verdana"/>
          <w:b/>
          <w:bCs/>
          <w:sz w:val="18"/>
          <w:szCs w:val="18"/>
        </w:rPr>
        <w:t>ów</w:t>
      </w:r>
      <w:r w:rsidR="00826D93" w:rsidRPr="00270C57">
        <w:rPr>
          <w:rFonts w:ascii="Verdana" w:hAnsi="Verdana"/>
          <w:b/>
          <w:bCs/>
          <w:sz w:val="18"/>
          <w:szCs w:val="18"/>
        </w:rPr>
        <w:t xml:space="preserve"> eksploatacyj</w:t>
      </w:r>
      <w:r w:rsidR="00826D93">
        <w:rPr>
          <w:rFonts w:ascii="Verdana" w:hAnsi="Verdana"/>
          <w:b/>
          <w:bCs/>
          <w:sz w:val="18"/>
          <w:szCs w:val="18"/>
        </w:rPr>
        <w:t>nych</w:t>
      </w:r>
      <w:r w:rsidR="00826D93" w:rsidRPr="00270C57">
        <w:rPr>
          <w:rFonts w:ascii="Verdana" w:hAnsi="Verdana"/>
          <w:b/>
          <w:bCs/>
          <w:sz w:val="18"/>
          <w:szCs w:val="18"/>
        </w:rPr>
        <w:t xml:space="preserve"> do druk</w:t>
      </w:r>
      <w:r w:rsidR="00826D93">
        <w:rPr>
          <w:rFonts w:ascii="Verdana" w:hAnsi="Verdana"/>
          <w:b/>
          <w:bCs/>
          <w:sz w:val="18"/>
          <w:szCs w:val="18"/>
        </w:rPr>
        <w:t>u</w:t>
      </w:r>
      <w:r w:rsidR="00826D93" w:rsidRPr="00270C57">
        <w:rPr>
          <w:rFonts w:ascii="Verdana" w:hAnsi="Verdana"/>
          <w:b/>
          <w:bCs/>
          <w:sz w:val="18"/>
          <w:szCs w:val="18"/>
        </w:rPr>
        <w:t xml:space="preserve"> 3D </w:t>
      </w:r>
      <w:r w:rsidR="00826D93">
        <w:rPr>
          <w:rFonts w:ascii="Verdana" w:hAnsi="Verdana"/>
          <w:b/>
          <w:bCs/>
          <w:sz w:val="18"/>
          <w:szCs w:val="18"/>
        </w:rPr>
        <w:t>-</w:t>
      </w:r>
      <w:r w:rsidR="00761111">
        <w:rPr>
          <w:rFonts w:ascii="Verdana" w:hAnsi="Verdana"/>
          <w:b/>
          <w:bCs/>
          <w:sz w:val="18"/>
          <w:szCs w:val="18"/>
        </w:rPr>
        <w:t>KC-</w:t>
      </w:r>
      <w:r w:rsidR="00826D93">
        <w:rPr>
          <w:rFonts w:ascii="Verdana" w:hAnsi="Verdana"/>
          <w:b/>
          <w:bCs/>
          <w:sz w:val="18"/>
          <w:szCs w:val="18"/>
        </w:rPr>
        <w:t xml:space="preserve"> </w:t>
      </w:r>
      <w:r w:rsidR="00826D93" w:rsidRPr="00270C57">
        <w:rPr>
          <w:rFonts w:ascii="Verdana" w:hAnsi="Verdana"/>
          <w:b/>
          <w:bCs/>
          <w:sz w:val="18"/>
          <w:szCs w:val="18"/>
        </w:rPr>
        <w:t>DE-zp.272-</w:t>
      </w:r>
      <w:r w:rsidR="00761111">
        <w:rPr>
          <w:rFonts w:ascii="Verdana" w:hAnsi="Verdana"/>
          <w:b/>
          <w:bCs/>
          <w:sz w:val="18"/>
          <w:szCs w:val="18"/>
        </w:rPr>
        <w:t>517</w:t>
      </w:r>
      <w:r w:rsidR="00826D93" w:rsidRPr="00270C57">
        <w:rPr>
          <w:rFonts w:ascii="Verdana" w:hAnsi="Verdana"/>
          <w:b/>
          <w:bCs/>
          <w:sz w:val="18"/>
          <w:szCs w:val="18"/>
        </w:rPr>
        <w:t>/2</w:t>
      </w:r>
      <w:r w:rsidR="00761111">
        <w:rPr>
          <w:rFonts w:ascii="Verdana" w:hAnsi="Verdana"/>
          <w:b/>
          <w:bCs/>
          <w:sz w:val="18"/>
          <w:szCs w:val="18"/>
        </w:rPr>
        <w:t>5</w:t>
      </w:r>
      <w:r w:rsidR="00826D93">
        <w:rPr>
          <w:rFonts w:ascii="Verdana" w:hAnsi="Verdana"/>
          <w:b/>
          <w:bCs/>
          <w:sz w:val="18"/>
          <w:szCs w:val="18"/>
        </w:rPr>
        <w:t xml:space="preserve">, </w:t>
      </w:r>
      <w:r w:rsidRPr="000146DF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30EBD72B" w14:textId="0CEC2DA2" w:rsidR="00332124" w:rsidRPr="000146DF" w:rsidRDefault="00761111" w:rsidP="008D2AB8">
      <w:pPr>
        <w:pStyle w:val="Tekstpodstawowy"/>
        <w:rPr>
          <w:rFonts w:ascii="Verdana" w:hAnsi="Verdana"/>
          <w:sz w:val="18"/>
          <w:szCs w:val="18"/>
        </w:rPr>
      </w:pPr>
      <w:bookmarkStart w:id="0" w:name="_Hlk208312498"/>
      <w:r w:rsidRPr="00761111">
        <w:rPr>
          <w:rFonts w:ascii="Verdana" w:hAnsi="Verdana"/>
          <w:sz w:val="18"/>
          <w:szCs w:val="18"/>
          <w:highlight w:val="yellow"/>
        </w:rPr>
        <w:t>Zadanie nr 1</w:t>
      </w:r>
      <w:r>
        <w:rPr>
          <w:rFonts w:ascii="Verdana" w:hAnsi="Verdana"/>
          <w:sz w:val="18"/>
          <w:szCs w:val="18"/>
        </w:rPr>
        <w:t xml:space="preserve"> 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268"/>
        <w:gridCol w:w="1417"/>
        <w:gridCol w:w="709"/>
        <w:gridCol w:w="1134"/>
        <w:gridCol w:w="1031"/>
        <w:gridCol w:w="851"/>
        <w:gridCol w:w="2001"/>
      </w:tblGrid>
      <w:tr w:rsidR="00BA38D9" w:rsidRPr="000146DF" w14:paraId="05710E8F" w14:textId="77777777" w:rsidTr="00AD237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6BADA1" w14:textId="4C5A3A5C" w:rsidR="00BA38D9" w:rsidRPr="000146DF" w:rsidRDefault="00BA38D9" w:rsidP="00BA38D9">
            <w:pPr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F0D6FF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Nazwa elementu</w:t>
            </w:r>
          </w:p>
          <w:p w14:paraId="6274E8D9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15C28C" w14:textId="171A644B" w:rsidR="001450DD" w:rsidRPr="00806F6D" w:rsidRDefault="00AD237E" w:rsidP="001450DD">
            <w:pPr>
              <w:rPr>
                <w:rFonts w:ascii="Verdana" w:hAnsi="Verdana"/>
                <w:b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iCs/>
                <w:sz w:val="16"/>
                <w:szCs w:val="16"/>
              </w:rPr>
              <w:t>producen</w:t>
            </w:r>
            <w:r>
              <w:rPr>
                <w:rFonts w:ascii="Verdana" w:hAnsi="Verdana"/>
                <w:b/>
                <w:iCs/>
                <w:sz w:val="16"/>
                <w:szCs w:val="16"/>
              </w:rPr>
              <w:t>t, 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D5360B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6187453F" w14:textId="44BF8129" w:rsidR="00BA38D9" w:rsidRPr="00806F6D" w:rsidRDefault="00826D93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szpul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786877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  <w:r w:rsidRPr="00806F6D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4C6A42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21953554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42B98B3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478E0C47" w14:textId="77777777" w:rsidR="00BA38D9" w:rsidRPr="00806F6D" w:rsidRDefault="00BA38D9" w:rsidP="00EE325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06F6D">
              <w:rPr>
                <w:rFonts w:ascii="Verdana" w:hAnsi="Verdana"/>
                <w:sz w:val="16"/>
                <w:szCs w:val="16"/>
              </w:rPr>
              <w:t>[%]</w:t>
            </w:r>
          </w:p>
          <w:p w14:paraId="2F79E65F" w14:textId="77777777" w:rsidR="00BA38D9" w:rsidRPr="00806F6D" w:rsidRDefault="00BA38D9" w:rsidP="00EE325E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2879789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56CD587B" w14:textId="77777777" w:rsidR="00BA38D9" w:rsidRPr="00806F6D" w:rsidRDefault="00BA38D9" w:rsidP="00EE325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06F6D">
              <w:rPr>
                <w:rFonts w:ascii="Verdana" w:hAnsi="Verdana"/>
                <w:sz w:val="16"/>
                <w:szCs w:val="16"/>
              </w:rPr>
              <w:t>[PLN]</w:t>
            </w:r>
          </w:p>
          <w:p w14:paraId="1EC84E50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BA38D9" w:rsidRPr="000146DF" w14:paraId="65BE9BAA" w14:textId="77777777" w:rsidTr="00AD237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483FF7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7CAD387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21B1FD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B62FD8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5651E7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90DBFD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8546748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90AFDFC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BA38D9" w:rsidRPr="000146DF" w14:paraId="65E13270" w14:textId="77777777" w:rsidTr="00AD237E">
        <w:trPr>
          <w:trHeight w:val="43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66B0E8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72BD5" w14:textId="77777777" w:rsidR="00BA38D9" w:rsidRDefault="000354B2" w:rsidP="00C94DFC">
            <w:pPr>
              <w:tabs>
                <w:tab w:val="left" w:pos="2805"/>
              </w:tabs>
              <w:rPr>
                <w:rFonts w:ascii="Verdana" w:hAnsi="Verdana"/>
                <w:sz w:val="16"/>
                <w:szCs w:val="16"/>
              </w:rPr>
            </w:pPr>
            <w:proofErr w:type="spellStart"/>
            <w:r>
              <w:rPr>
                <w:rFonts w:ascii="Verdana" w:hAnsi="Verdana"/>
                <w:sz w:val="16"/>
                <w:szCs w:val="16"/>
              </w:rPr>
              <w:t>Filament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TPU </w:t>
            </w:r>
          </w:p>
          <w:p w14:paraId="6A9DA08D" w14:textId="0D5BF5E1" w:rsidR="000354B2" w:rsidRPr="00806F6D" w:rsidRDefault="000354B2" w:rsidP="00C94DFC">
            <w:pPr>
              <w:tabs>
                <w:tab w:val="left" w:pos="2805"/>
              </w:tabs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Kolor: biały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2D1F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750" w14:textId="412A3AE5" w:rsidR="00BA38D9" w:rsidRPr="00C94DFC" w:rsidRDefault="00480E40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4C16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C3EE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F3566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47930D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365A3216" w14:textId="77777777" w:rsidTr="00826D93">
        <w:trPr>
          <w:trHeight w:val="44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58CEEE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6CCB1" w14:textId="77777777" w:rsidR="00BA38D9" w:rsidRPr="000354B2" w:rsidRDefault="000354B2" w:rsidP="00B563CB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  <w:proofErr w:type="spellStart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>Filament</w:t>
            </w:r>
            <w:proofErr w:type="spellEnd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 TPU</w:t>
            </w:r>
          </w:p>
          <w:p w14:paraId="52130A5F" w14:textId="71E4B0E0" w:rsidR="000354B2" w:rsidRPr="00806F6D" w:rsidRDefault="000354B2" w:rsidP="00B563CB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</w:pPr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>Kolor: czarny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85B8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CEFD" w14:textId="0C2241E7" w:rsidR="00BA38D9" w:rsidRPr="00C94DFC" w:rsidRDefault="00480E40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7B686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FAD5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90BA82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04FF441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330E0288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FEFFD4" w14:textId="3C7DB75C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F6E67" w14:textId="77777777" w:rsidR="000354B2" w:rsidRPr="000354B2" w:rsidRDefault="000354B2" w:rsidP="000354B2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  <w:proofErr w:type="spellStart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>Filament</w:t>
            </w:r>
            <w:proofErr w:type="spellEnd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 TPU</w:t>
            </w:r>
          </w:p>
          <w:p w14:paraId="54A94021" w14:textId="30C0FBAD" w:rsidR="00BA38D9" w:rsidRPr="00806F6D" w:rsidRDefault="000354B2" w:rsidP="000354B2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>Kolor: cz</w:t>
            </w:r>
            <w:r>
              <w:rPr>
                <w:rFonts w:ascii="Verdana" w:hAnsi="Verdana"/>
                <w:sz w:val="16"/>
                <w:szCs w:val="16"/>
                <w:lang w:eastAsia="zh-CN"/>
              </w:rPr>
              <w:t>erwony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E2334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96D56" w14:textId="1947052D" w:rsidR="00BA38D9" w:rsidRPr="00C94DFC" w:rsidRDefault="00480E40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685C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95BE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A191D5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64834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7B74ADF7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3C9136" w14:textId="3DF01964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3E40A" w14:textId="3049881F" w:rsidR="000354B2" w:rsidRPr="000354B2" w:rsidRDefault="000354B2" w:rsidP="000354B2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  <w:proofErr w:type="spellStart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>Filament</w:t>
            </w:r>
            <w:proofErr w:type="spellEnd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  <w:lang w:eastAsia="zh-CN"/>
              </w:rPr>
              <w:t>PET-G</w:t>
            </w:r>
          </w:p>
          <w:p w14:paraId="739B69C7" w14:textId="1D687B47" w:rsidR="00BA38D9" w:rsidRPr="00806F6D" w:rsidRDefault="000354B2" w:rsidP="000354B2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Kolor: </w:t>
            </w:r>
            <w:r>
              <w:rPr>
                <w:rFonts w:ascii="Verdana" w:hAnsi="Verdana"/>
                <w:sz w:val="16"/>
                <w:szCs w:val="16"/>
                <w:lang w:eastAsia="zh-CN"/>
              </w:rPr>
              <w:t>dowolny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5FB18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8EAD" w14:textId="549E430C" w:rsidR="00BA38D9" w:rsidRPr="00C94DFC" w:rsidRDefault="00480E40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45D36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BCB4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CC284C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32BC74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055BBEBF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70879A" w14:textId="3F0AEA6B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1EEFE" w14:textId="04F47474" w:rsidR="000354B2" w:rsidRPr="000354B2" w:rsidRDefault="000354B2" w:rsidP="000354B2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  <w:proofErr w:type="spellStart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>Filament</w:t>
            </w:r>
            <w:proofErr w:type="spellEnd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  <w:lang w:eastAsia="zh-CN"/>
              </w:rPr>
              <w:t>PLA</w:t>
            </w:r>
          </w:p>
          <w:p w14:paraId="500EF9E8" w14:textId="20AE54B3" w:rsidR="00BA38D9" w:rsidRPr="00806F6D" w:rsidRDefault="000354B2" w:rsidP="000354B2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Kolor: </w:t>
            </w:r>
            <w:proofErr w:type="spellStart"/>
            <w:r w:rsidR="008A7470">
              <w:rPr>
                <w:rFonts w:ascii="Verdana" w:hAnsi="Verdana"/>
                <w:sz w:val="16"/>
                <w:szCs w:val="16"/>
                <w:lang w:eastAsia="zh-CN"/>
              </w:rPr>
              <w:t>Mistic</w:t>
            </w:r>
            <w:proofErr w:type="spellEnd"/>
            <w:r w:rsidR="008A7470">
              <w:rPr>
                <w:rFonts w:ascii="Verdana" w:hAnsi="Verdana"/>
                <w:sz w:val="16"/>
                <w:szCs w:val="16"/>
                <w:lang w:eastAsia="zh-CN"/>
              </w:rPr>
              <w:t xml:space="preserve"> Red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26C0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7C0D" w14:textId="567F09EF" w:rsidR="00BA38D9" w:rsidRPr="00C94DFC" w:rsidRDefault="00480E40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8D291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2E855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87CEAF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10E631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21454737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72B20D" w14:textId="20CFE39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D6F4B" w14:textId="5E3B7639" w:rsidR="000354B2" w:rsidRPr="000354B2" w:rsidRDefault="000354B2" w:rsidP="000354B2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  <w:proofErr w:type="spellStart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>Filament</w:t>
            </w:r>
            <w:proofErr w:type="spellEnd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  <w:lang w:eastAsia="zh-CN"/>
              </w:rPr>
              <w:t>ASA+5Kevlar</w:t>
            </w:r>
          </w:p>
          <w:p w14:paraId="55256507" w14:textId="009A60A3" w:rsidR="00BA38D9" w:rsidRPr="00806F6D" w:rsidRDefault="000354B2" w:rsidP="000354B2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Kolor: </w:t>
            </w:r>
            <w:r>
              <w:rPr>
                <w:rFonts w:ascii="Verdana" w:hAnsi="Verdana"/>
                <w:sz w:val="16"/>
                <w:szCs w:val="16"/>
                <w:lang w:eastAsia="zh-CN"/>
              </w:rPr>
              <w:t>czarny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1A240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A2985" w14:textId="62AD0936" w:rsidR="00BA38D9" w:rsidRPr="00C94DFC" w:rsidRDefault="00480E40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7BCF7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2DEA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835036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A8F82A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3BF75AD9" w14:textId="77777777" w:rsidTr="00AD237E">
        <w:trPr>
          <w:trHeight w:val="466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EFD60F" w14:textId="625ACDBA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EA96" w14:textId="0F4C2169" w:rsidR="000354B2" w:rsidRPr="000354B2" w:rsidRDefault="000354B2" w:rsidP="000354B2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  <w:proofErr w:type="spellStart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>Filament</w:t>
            </w:r>
            <w:proofErr w:type="spellEnd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  <w:lang w:eastAsia="zh-CN"/>
              </w:rPr>
              <w:t>PLA GALAXY</w:t>
            </w:r>
          </w:p>
          <w:p w14:paraId="0CF404EC" w14:textId="3DE671C0" w:rsidR="00BA38D9" w:rsidRPr="00806F6D" w:rsidRDefault="000354B2" w:rsidP="000354B2">
            <w:pPr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Kolor: </w:t>
            </w:r>
            <w:proofErr w:type="spellStart"/>
            <w:r>
              <w:rPr>
                <w:rFonts w:ascii="Verdana" w:hAnsi="Verdana"/>
                <w:sz w:val="16"/>
                <w:szCs w:val="16"/>
                <w:lang w:eastAsia="zh-CN"/>
              </w:rPr>
              <w:t>black</w:t>
            </w:r>
            <w:proofErr w:type="spellEnd"/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94CD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21F63" w14:textId="23475255" w:rsidR="00BA38D9" w:rsidRPr="00C94DFC" w:rsidRDefault="00480E40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B0B87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62FE9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C8A668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A4B66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3C26F3F1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59A8ED" w14:textId="50934969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9C1B" w14:textId="66C06542" w:rsidR="000354B2" w:rsidRPr="000354B2" w:rsidRDefault="000354B2" w:rsidP="000354B2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  <w:proofErr w:type="spellStart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>Filament</w:t>
            </w:r>
            <w:proofErr w:type="spellEnd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  <w:lang w:eastAsia="zh-CN"/>
              </w:rPr>
              <w:t>PA12+15CF</w:t>
            </w:r>
          </w:p>
          <w:p w14:paraId="28B26617" w14:textId="62F60989" w:rsidR="00BA38D9" w:rsidRPr="00806F6D" w:rsidRDefault="000354B2" w:rsidP="000354B2">
            <w:pPr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Kolor: </w:t>
            </w:r>
            <w:r>
              <w:rPr>
                <w:rFonts w:ascii="Verdana" w:hAnsi="Verdana"/>
                <w:sz w:val="16"/>
                <w:szCs w:val="16"/>
                <w:lang w:eastAsia="zh-CN"/>
              </w:rPr>
              <w:t>czarny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3999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59A18" w14:textId="022E4812" w:rsidR="00BA38D9" w:rsidRPr="00C94DFC" w:rsidRDefault="00480E40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59B1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EC65F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4D1A01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EB7CF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6F76A06F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E3768C" w14:textId="3D74301D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9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C5DC" w14:textId="4BF3D884" w:rsidR="000354B2" w:rsidRPr="000354B2" w:rsidRDefault="000354B2" w:rsidP="000354B2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  <w:proofErr w:type="spellStart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>Filament</w:t>
            </w:r>
            <w:proofErr w:type="spellEnd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  <w:lang w:eastAsia="zh-CN"/>
              </w:rPr>
              <w:t xml:space="preserve">PLA </w:t>
            </w:r>
            <w:proofErr w:type="spellStart"/>
            <w:r>
              <w:rPr>
                <w:rFonts w:ascii="Verdana" w:hAnsi="Verdana"/>
                <w:sz w:val="16"/>
                <w:szCs w:val="16"/>
                <w:lang w:eastAsia="zh-CN"/>
              </w:rPr>
              <w:t>Impact</w:t>
            </w:r>
            <w:proofErr w:type="spellEnd"/>
          </w:p>
          <w:p w14:paraId="02478020" w14:textId="7E2B416A" w:rsidR="009755A0" w:rsidRPr="00806F6D" w:rsidRDefault="000354B2" w:rsidP="000354B2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Kolor: </w:t>
            </w:r>
            <w:r>
              <w:rPr>
                <w:rFonts w:ascii="Verdana" w:hAnsi="Verdana"/>
                <w:sz w:val="16"/>
                <w:szCs w:val="16"/>
                <w:lang w:eastAsia="zh-CN"/>
              </w:rPr>
              <w:t>dowolny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B05FF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1CE39" w14:textId="448F8F10" w:rsidR="00BA38D9" w:rsidRPr="00C94DFC" w:rsidRDefault="00480E40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2F39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7615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A7FA04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2F44F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020361D2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973080" w14:textId="557E6DE6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lastRenderedPageBreak/>
              <w:t>10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6234E" w14:textId="1DA5E5D3" w:rsidR="000354B2" w:rsidRPr="000354B2" w:rsidRDefault="000354B2" w:rsidP="000354B2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  <w:proofErr w:type="spellStart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>Filament</w:t>
            </w:r>
            <w:proofErr w:type="spellEnd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  <w:lang w:eastAsia="zh-CN"/>
              </w:rPr>
              <w:t>CPE HT</w:t>
            </w:r>
          </w:p>
          <w:p w14:paraId="202C58B9" w14:textId="204561FF" w:rsidR="00BA38D9" w:rsidRPr="00806F6D" w:rsidRDefault="000354B2" w:rsidP="000354B2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Kolor: </w:t>
            </w:r>
            <w:r>
              <w:rPr>
                <w:rFonts w:ascii="Verdana" w:hAnsi="Verdana"/>
                <w:sz w:val="16"/>
                <w:szCs w:val="16"/>
                <w:lang w:eastAsia="zh-CN"/>
              </w:rPr>
              <w:t>dowolny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469DA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DC1D4" w14:textId="52703F51" w:rsidR="00BA38D9" w:rsidRPr="00C94DFC" w:rsidRDefault="00480E40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193EC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47729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DC4319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0702C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5224F" w:rsidRPr="000146DF" w14:paraId="41CD7D4C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D4F4A91" w14:textId="3827B567" w:rsidR="0075224F" w:rsidRPr="000146DF" w:rsidRDefault="000354B2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93EB" w14:textId="6CD3DDFA" w:rsidR="000354B2" w:rsidRPr="000354B2" w:rsidRDefault="000354B2" w:rsidP="000354B2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  <w:proofErr w:type="spellStart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>Filament</w:t>
            </w:r>
            <w:proofErr w:type="spellEnd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  <w:lang w:eastAsia="zh-CN"/>
              </w:rPr>
              <w:t>PLA LW Aero</w:t>
            </w:r>
          </w:p>
          <w:p w14:paraId="05EC5075" w14:textId="0C60FD89" w:rsidR="0075224F" w:rsidRDefault="000354B2" w:rsidP="000354B2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</w:pPr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Kolor: </w:t>
            </w:r>
            <w:r>
              <w:rPr>
                <w:rFonts w:ascii="Verdana" w:hAnsi="Verdana"/>
                <w:sz w:val="16"/>
                <w:szCs w:val="16"/>
                <w:lang w:eastAsia="zh-CN"/>
              </w:rPr>
              <w:t>biały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73952" w14:textId="77777777" w:rsidR="0075224F" w:rsidRPr="000146DF" w:rsidRDefault="0075224F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EEE0F" w14:textId="3739E37D" w:rsidR="0075224F" w:rsidRDefault="00480E40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F852D" w14:textId="77777777" w:rsidR="0075224F" w:rsidRPr="000146DF" w:rsidRDefault="0075224F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CD03" w14:textId="77777777" w:rsidR="0075224F" w:rsidRPr="000146DF" w:rsidRDefault="0075224F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19D8BC" w14:textId="77777777" w:rsidR="0075224F" w:rsidRPr="000146DF" w:rsidRDefault="0075224F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9C8CAC" w14:textId="77777777" w:rsidR="0075224F" w:rsidRPr="000146DF" w:rsidRDefault="0075224F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36C8772E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33867D" w14:textId="1B828652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</w:t>
            </w:r>
            <w:r w:rsidR="000354B2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C112C" w14:textId="281C56C5" w:rsidR="000354B2" w:rsidRPr="000354B2" w:rsidRDefault="000354B2" w:rsidP="000354B2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  <w:proofErr w:type="spellStart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>Filament</w:t>
            </w:r>
            <w:proofErr w:type="spellEnd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  <w:lang w:eastAsia="zh-CN"/>
              </w:rPr>
              <w:t>PLA</w:t>
            </w:r>
          </w:p>
          <w:p w14:paraId="45BB1BC3" w14:textId="74E9A273" w:rsidR="00B563CB" w:rsidRPr="00806F6D" w:rsidRDefault="000354B2" w:rsidP="000354B2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Kolor: </w:t>
            </w:r>
            <w:proofErr w:type="spellStart"/>
            <w:r>
              <w:rPr>
                <w:rFonts w:ascii="Verdana" w:hAnsi="Verdana"/>
                <w:sz w:val="16"/>
                <w:szCs w:val="16"/>
                <w:lang w:eastAsia="zh-CN"/>
              </w:rPr>
              <w:t>Lithophane</w:t>
            </w:r>
            <w:proofErr w:type="spellEnd"/>
            <w:r>
              <w:rPr>
                <w:rFonts w:ascii="Verdana" w:hAnsi="Verdana"/>
                <w:sz w:val="16"/>
                <w:szCs w:val="16"/>
                <w:lang w:eastAsia="zh-CN"/>
              </w:rPr>
              <w:t xml:space="preserve"> Magenta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4E414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9DBF" w14:textId="42D8FCD0" w:rsidR="00B563CB" w:rsidRPr="00C94DFC" w:rsidRDefault="00480E40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70FF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9A7D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187B8F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490819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5B4B2BD8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C1D51DA" w14:textId="1C8BFA10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</w:t>
            </w:r>
            <w:r w:rsidR="000354B2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A09B1" w14:textId="129EA1BD" w:rsidR="000354B2" w:rsidRPr="000354B2" w:rsidRDefault="000354B2" w:rsidP="000354B2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  <w:proofErr w:type="spellStart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>Filament</w:t>
            </w:r>
            <w:proofErr w:type="spellEnd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  <w:lang w:eastAsia="zh-CN"/>
              </w:rPr>
              <w:t xml:space="preserve">PLA Galaxy </w:t>
            </w:r>
          </w:p>
          <w:p w14:paraId="5BD9D09D" w14:textId="54162D10" w:rsidR="00B563CB" w:rsidRPr="00806F6D" w:rsidRDefault="000354B2" w:rsidP="000354B2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Kolor: </w:t>
            </w:r>
            <w:r>
              <w:rPr>
                <w:rFonts w:ascii="Verdana" w:hAnsi="Verdana"/>
                <w:sz w:val="16"/>
                <w:szCs w:val="16"/>
                <w:lang w:eastAsia="zh-CN"/>
              </w:rPr>
              <w:t>Karmin Red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50E9F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EBFB3" w14:textId="19679F91" w:rsidR="00B563CB" w:rsidRPr="00C94DFC" w:rsidRDefault="00480E40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D4358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509F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DAD2CF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D60A05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03900EBE" w14:textId="77777777" w:rsidTr="00AD237E">
        <w:trPr>
          <w:trHeight w:val="51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40679CE" w14:textId="76B1B14F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</w:t>
            </w:r>
            <w:r w:rsidR="000354B2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B9BA5" w14:textId="77777777" w:rsidR="000354B2" w:rsidRPr="000354B2" w:rsidRDefault="000354B2" w:rsidP="000354B2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  <w:proofErr w:type="spellStart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>Filament</w:t>
            </w:r>
            <w:proofErr w:type="spellEnd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  <w:lang w:eastAsia="zh-CN"/>
              </w:rPr>
              <w:t>PET-G</w:t>
            </w:r>
          </w:p>
          <w:p w14:paraId="377BD9BC" w14:textId="579F15AC" w:rsidR="00B563CB" w:rsidRPr="00806F6D" w:rsidRDefault="000354B2" w:rsidP="000354B2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Kolor: </w:t>
            </w:r>
            <w:r>
              <w:rPr>
                <w:rFonts w:ascii="Verdana" w:hAnsi="Verdana"/>
                <w:sz w:val="16"/>
                <w:szCs w:val="16"/>
                <w:lang w:eastAsia="zh-CN"/>
              </w:rPr>
              <w:t>czarny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CCB8E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9BA49" w14:textId="376135A6" w:rsidR="00B563CB" w:rsidRPr="00C94DFC" w:rsidRDefault="00480E40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6919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8B12F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822E64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3A95C3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354B2" w:rsidRPr="000146DF" w14:paraId="3CD65F1D" w14:textId="77777777" w:rsidTr="00AD237E">
        <w:trPr>
          <w:trHeight w:val="51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9C9FB5" w14:textId="65068EE5" w:rsidR="000354B2" w:rsidRPr="000146DF" w:rsidRDefault="000354B2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15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4C2AE" w14:textId="22DE495B" w:rsidR="000354B2" w:rsidRPr="000354B2" w:rsidRDefault="000354B2" w:rsidP="000354B2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  <w:proofErr w:type="spellStart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>Filament</w:t>
            </w:r>
            <w:proofErr w:type="spellEnd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  <w:lang w:eastAsia="zh-CN"/>
              </w:rPr>
              <w:t>PLA</w:t>
            </w:r>
          </w:p>
          <w:p w14:paraId="17A7CEE1" w14:textId="704A8964" w:rsidR="000354B2" w:rsidRPr="000354B2" w:rsidRDefault="000354B2" w:rsidP="000354B2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Kolor: </w:t>
            </w:r>
            <w:proofErr w:type="spellStart"/>
            <w:r w:rsidR="008A7470">
              <w:rPr>
                <w:rFonts w:ascii="Verdana" w:hAnsi="Verdana"/>
                <w:sz w:val="16"/>
                <w:szCs w:val="16"/>
                <w:lang w:eastAsia="zh-CN"/>
              </w:rPr>
              <w:t>Mistic</w:t>
            </w:r>
            <w:proofErr w:type="spellEnd"/>
            <w:r w:rsidR="008A7470">
              <w:rPr>
                <w:rFonts w:ascii="Verdana" w:hAnsi="Verdana"/>
                <w:sz w:val="16"/>
                <w:szCs w:val="16"/>
                <w:lang w:eastAsia="zh-CN"/>
              </w:rPr>
              <w:t xml:space="preserve"> Purple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84556" w14:textId="77777777" w:rsidR="000354B2" w:rsidRPr="000146DF" w:rsidRDefault="000354B2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C58B" w14:textId="2753EF15" w:rsidR="000354B2" w:rsidRPr="00C94DFC" w:rsidRDefault="00480E40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F1C0C" w14:textId="77777777" w:rsidR="000354B2" w:rsidRPr="000146DF" w:rsidRDefault="000354B2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3B4D3" w14:textId="77777777" w:rsidR="000354B2" w:rsidRPr="000146DF" w:rsidRDefault="000354B2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ECF2E5" w14:textId="77777777" w:rsidR="000354B2" w:rsidRPr="000146DF" w:rsidRDefault="000354B2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F2F18C7" w14:textId="77777777" w:rsidR="000354B2" w:rsidRPr="000146DF" w:rsidRDefault="000354B2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354B2" w:rsidRPr="000146DF" w14:paraId="64781FC9" w14:textId="77777777" w:rsidTr="00AD237E">
        <w:trPr>
          <w:trHeight w:val="51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206DA5" w14:textId="0F7679F2" w:rsidR="000354B2" w:rsidRDefault="000354B2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16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100C5" w14:textId="17DF5423" w:rsidR="000354B2" w:rsidRPr="000354B2" w:rsidRDefault="000354B2" w:rsidP="000354B2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  <w:proofErr w:type="spellStart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>Filament</w:t>
            </w:r>
            <w:proofErr w:type="spellEnd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  <w:lang w:eastAsia="zh-CN"/>
              </w:rPr>
              <w:t>PLA</w:t>
            </w:r>
          </w:p>
          <w:p w14:paraId="681B1075" w14:textId="45760221" w:rsidR="000354B2" w:rsidRPr="000354B2" w:rsidRDefault="000354B2" w:rsidP="000354B2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Kolor: </w:t>
            </w:r>
            <w:proofErr w:type="spellStart"/>
            <w:r w:rsidR="008A7470">
              <w:rPr>
                <w:rFonts w:ascii="Verdana" w:hAnsi="Verdana"/>
                <w:sz w:val="16"/>
                <w:szCs w:val="16"/>
                <w:lang w:eastAsia="zh-CN"/>
              </w:rPr>
              <w:t>Fire</w:t>
            </w:r>
            <w:proofErr w:type="spellEnd"/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33736" w14:textId="77777777" w:rsidR="000354B2" w:rsidRPr="000146DF" w:rsidRDefault="000354B2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A033D" w14:textId="5A07C0EF" w:rsidR="000354B2" w:rsidRPr="00C94DFC" w:rsidRDefault="00480E40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AEEF1" w14:textId="77777777" w:rsidR="000354B2" w:rsidRPr="000146DF" w:rsidRDefault="000354B2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D3460" w14:textId="77777777" w:rsidR="000354B2" w:rsidRPr="000146DF" w:rsidRDefault="000354B2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9EE96A" w14:textId="77777777" w:rsidR="000354B2" w:rsidRPr="000146DF" w:rsidRDefault="000354B2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56D7D98" w14:textId="77777777" w:rsidR="000354B2" w:rsidRPr="000146DF" w:rsidRDefault="000354B2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354B2" w:rsidRPr="000146DF" w14:paraId="70DDB11A" w14:textId="77777777" w:rsidTr="00AD237E">
        <w:trPr>
          <w:trHeight w:val="51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10EDD5" w14:textId="4909F2D0" w:rsidR="000354B2" w:rsidRDefault="000354B2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17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4F253" w14:textId="2DDF3529" w:rsidR="000354B2" w:rsidRPr="000354B2" w:rsidRDefault="000354B2" w:rsidP="000354B2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  <w:proofErr w:type="spellStart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>Filament</w:t>
            </w:r>
            <w:proofErr w:type="spellEnd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  <w:lang w:eastAsia="zh-CN"/>
              </w:rPr>
              <w:t xml:space="preserve">PLA </w:t>
            </w:r>
            <w:proofErr w:type="spellStart"/>
            <w:r>
              <w:rPr>
                <w:rFonts w:ascii="Verdana" w:hAnsi="Verdana"/>
                <w:sz w:val="16"/>
                <w:szCs w:val="16"/>
                <w:lang w:eastAsia="zh-CN"/>
              </w:rPr>
              <w:t>Silk</w:t>
            </w:r>
            <w:proofErr w:type="spellEnd"/>
          </w:p>
          <w:p w14:paraId="0380E9B0" w14:textId="40037398" w:rsidR="000354B2" w:rsidRPr="000354B2" w:rsidRDefault="000354B2" w:rsidP="000354B2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Kolor: </w:t>
            </w:r>
            <w:proofErr w:type="spellStart"/>
            <w:r>
              <w:rPr>
                <w:rFonts w:ascii="Verdana" w:hAnsi="Verdana"/>
                <w:sz w:val="16"/>
                <w:szCs w:val="16"/>
                <w:lang w:eastAsia="zh-CN"/>
              </w:rPr>
              <w:t>gold</w:t>
            </w:r>
            <w:proofErr w:type="spellEnd"/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1BF50" w14:textId="77777777" w:rsidR="000354B2" w:rsidRPr="000146DF" w:rsidRDefault="000354B2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0049" w14:textId="76817586" w:rsidR="000354B2" w:rsidRPr="00C94DFC" w:rsidRDefault="00480E40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8A80C" w14:textId="77777777" w:rsidR="000354B2" w:rsidRPr="000146DF" w:rsidRDefault="000354B2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7853" w14:textId="77777777" w:rsidR="000354B2" w:rsidRPr="000146DF" w:rsidRDefault="000354B2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8BE930" w14:textId="77777777" w:rsidR="000354B2" w:rsidRPr="000146DF" w:rsidRDefault="000354B2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7DA988" w14:textId="77777777" w:rsidR="000354B2" w:rsidRPr="000146DF" w:rsidRDefault="000354B2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354B2" w:rsidRPr="000146DF" w14:paraId="0709CF96" w14:textId="77777777" w:rsidTr="00AD237E">
        <w:trPr>
          <w:trHeight w:val="51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CA00B2" w14:textId="678C607A" w:rsidR="000354B2" w:rsidRDefault="000354B2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18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9051F" w14:textId="3110CEC0" w:rsidR="00480E40" w:rsidRPr="000354B2" w:rsidRDefault="00480E40" w:rsidP="00480E40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  <w:proofErr w:type="spellStart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>Filament</w:t>
            </w:r>
            <w:proofErr w:type="spellEnd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  <w:lang w:eastAsia="zh-CN"/>
              </w:rPr>
              <w:t xml:space="preserve">PLA </w:t>
            </w:r>
            <w:proofErr w:type="spellStart"/>
            <w:r>
              <w:rPr>
                <w:rFonts w:ascii="Verdana" w:hAnsi="Verdana"/>
                <w:sz w:val="16"/>
                <w:szCs w:val="16"/>
                <w:lang w:eastAsia="zh-CN"/>
              </w:rPr>
              <w:t>Silk</w:t>
            </w:r>
            <w:proofErr w:type="spellEnd"/>
          </w:p>
          <w:p w14:paraId="0D895A39" w14:textId="20893334" w:rsidR="000354B2" w:rsidRPr="000354B2" w:rsidRDefault="00480E40" w:rsidP="00480E40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Kolor: </w:t>
            </w:r>
            <w:proofErr w:type="spellStart"/>
            <w:r>
              <w:rPr>
                <w:rFonts w:ascii="Verdana" w:hAnsi="Verdana"/>
                <w:sz w:val="16"/>
                <w:szCs w:val="16"/>
                <w:lang w:eastAsia="zh-CN"/>
              </w:rPr>
              <w:t>silver</w:t>
            </w:r>
            <w:proofErr w:type="spellEnd"/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700F7" w14:textId="77777777" w:rsidR="000354B2" w:rsidRPr="000146DF" w:rsidRDefault="000354B2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CEFC7" w14:textId="5F869AAD" w:rsidR="000354B2" w:rsidRPr="00C94DFC" w:rsidRDefault="00480E40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77C49" w14:textId="77777777" w:rsidR="000354B2" w:rsidRPr="000146DF" w:rsidRDefault="000354B2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7D1F0" w14:textId="77777777" w:rsidR="000354B2" w:rsidRPr="000146DF" w:rsidRDefault="000354B2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0DC0B9" w14:textId="77777777" w:rsidR="000354B2" w:rsidRPr="000146DF" w:rsidRDefault="000354B2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A75F8F" w14:textId="77777777" w:rsidR="000354B2" w:rsidRPr="000146DF" w:rsidRDefault="000354B2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480E40" w:rsidRPr="000146DF" w14:paraId="5958D980" w14:textId="77777777" w:rsidTr="00AD237E">
        <w:trPr>
          <w:trHeight w:val="51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B6A729" w14:textId="5EB2EF74" w:rsidR="00480E40" w:rsidRDefault="00480E40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19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92995" w14:textId="28848662" w:rsidR="00480E40" w:rsidRPr="000354B2" w:rsidRDefault="00480E40" w:rsidP="00480E40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  <w:proofErr w:type="spellStart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>Filament</w:t>
            </w:r>
            <w:proofErr w:type="spellEnd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  <w:lang w:eastAsia="zh-CN"/>
              </w:rPr>
              <w:t xml:space="preserve">PLA </w:t>
            </w:r>
            <w:proofErr w:type="spellStart"/>
            <w:r>
              <w:rPr>
                <w:rFonts w:ascii="Verdana" w:hAnsi="Verdana"/>
                <w:sz w:val="16"/>
                <w:szCs w:val="16"/>
                <w:lang w:eastAsia="zh-CN"/>
              </w:rPr>
              <w:t>Silk</w:t>
            </w:r>
            <w:proofErr w:type="spellEnd"/>
          </w:p>
          <w:p w14:paraId="1C377476" w14:textId="2915B9AE" w:rsidR="00480E40" w:rsidRPr="000354B2" w:rsidRDefault="00480E40" w:rsidP="00480E40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Kolor: </w:t>
            </w:r>
            <w:proofErr w:type="spellStart"/>
            <w:r>
              <w:rPr>
                <w:rFonts w:ascii="Verdana" w:hAnsi="Verdana"/>
                <w:sz w:val="16"/>
                <w:szCs w:val="16"/>
                <w:lang w:eastAsia="zh-CN"/>
              </w:rPr>
              <w:t>copper</w:t>
            </w:r>
            <w:proofErr w:type="spellEnd"/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B9EEC" w14:textId="77777777" w:rsidR="00480E40" w:rsidRPr="000146DF" w:rsidRDefault="00480E40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8539" w14:textId="49E8C892" w:rsidR="00480E40" w:rsidRPr="00C94DFC" w:rsidRDefault="00480E40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FAC1A" w14:textId="77777777" w:rsidR="00480E40" w:rsidRPr="000146DF" w:rsidRDefault="00480E40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A5DD3" w14:textId="77777777" w:rsidR="00480E40" w:rsidRPr="000146DF" w:rsidRDefault="00480E40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4E5592" w14:textId="77777777" w:rsidR="00480E40" w:rsidRPr="000146DF" w:rsidRDefault="00480E40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35ADC9" w14:textId="77777777" w:rsidR="00480E40" w:rsidRPr="000146DF" w:rsidRDefault="00480E40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480E40" w:rsidRPr="000146DF" w14:paraId="26287A45" w14:textId="77777777" w:rsidTr="00AD237E">
        <w:trPr>
          <w:trHeight w:val="51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EAAB21" w14:textId="415692CC" w:rsidR="00480E40" w:rsidRDefault="00480E40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20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A8370" w14:textId="7C8ACD80" w:rsidR="00480E40" w:rsidRPr="000354B2" w:rsidRDefault="00480E40" w:rsidP="00480E40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  <w:proofErr w:type="spellStart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>Filament</w:t>
            </w:r>
            <w:proofErr w:type="spellEnd"/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  <w:lang w:eastAsia="zh-CN"/>
              </w:rPr>
              <w:t>PLA</w:t>
            </w:r>
          </w:p>
          <w:p w14:paraId="02B40847" w14:textId="0E5A5272" w:rsidR="00480E40" w:rsidRPr="000354B2" w:rsidRDefault="00480E40" w:rsidP="00480E40">
            <w:pPr>
              <w:suppressAutoHyphens/>
              <w:spacing w:after="120"/>
              <w:rPr>
                <w:rFonts w:ascii="Verdana" w:hAnsi="Verdana"/>
                <w:sz w:val="16"/>
                <w:szCs w:val="16"/>
                <w:lang w:eastAsia="zh-CN"/>
              </w:rPr>
            </w:pPr>
            <w:r w:rsidRPr="000354B2">
              <w:rPr>
                <w:rFonts w:ascii="Verdana" w:hAnsi="Verdana"/>
                <w:sz w:val="16"/>
                <w:szCs w:val="16"/>
                <w:lang w:eastAsia="zh-CN"/>
              </w:rPr>
              <w:t xml:space="preserve">Kolor: </w:t>
            </w:r>
            <w:r>
              <w:rPr>
                <w:rFonts w:ascii="Verdana" w:hAnsi="Verdana"/>
                <w:sz w:val="16"/>
                <w:szCs w:val="16"/>
                <w:lang w:eastAsia="zh-CN"/>
              </w:rPr>
              <w:t>biały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E45DD" w14:textId="77777777" w:rsidR="00480E40" w:rsidRPr="000146DF" w:rsidRDefault="00480E40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B005C" w14:textId="02636E32" w:rsidR="00480E40" w:rsidRPr="00C94DFC" w:rsidRDefault="00480E40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A86F" w14:textId="77777777" w:rsidR="00480E40" w:rsidRPr="000146DF" w:rsidRDefault="00480E40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F6A17" w14:textId="77777777" w:rsidR="00480E40" w:rsidRPr="000146DF" w:rsidRDefault="00480E40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E5BDF0" w14:textId="77777777" w:rsidR="00480E40" w:rsidRPr="000146DF" w:rsidRDefault="00480E40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B46F8D" w14:textId="77777777" w:rsidR="00480E40" w:rsidRPr="000146DF" w:rsidRDefault="00480E40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4F086A88" w14:textId="77777777" w:rsidTr="00EE325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D4052FB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67BC2A9E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422C2804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3C1C39B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35AF325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32E9FB1" w14:textId="510A8A56" w:rsidR="00BA38D9" w:rsidRPr="000146DF" w:rsidRDefault="00BA38D9" w:rsidP="00BA38D9">
            <w:pPr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Cena netto za całość zamówienia /słownie: …………………/</w:t>
            </w:r>
          </w:p>
          <w:p w14:paraId="38BBDB85" w14:textId="4D713C29" w:rsidR="00BA38D9" w:rsidRPr="000146DF" w:rsidRDefault="00BA38D9" w:rsidP="00BA38D9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Cena brutto za całość zamówienia/słownie: 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15B47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778416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134345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bookmarkEnd w:id="0"/>
    <w:p w14:paraId="4C91F739" w14:textId="7742DAFF" w:rsidR="00761111" w:rsidRPr="000146DF" w:rsidRDefault="00761111" w:rsidP="00761111">
      <w:pPr>
        <w:pStyle w:val="Tekstpodstawowy"/>
        <w:rPr>
          <w:rFonts w:ascii="Verdana" w:hAnsi="Verdana"/>
          <w:sz w:val="18"/>
          <w:szCs w:val="18"/>
        </w:rPr>
      </w:pPr>
      <w:r w:rsidRPr="00761111">
        <w:rPr>
          <w:rFonts w:ascii="Verdana" w:hAnsi="Verdana"/>
          <w:sz w:val="18"/>
          <w:szCs w:val="18"/>
          <w:highlight w:val="yellow"/>
        </w:rPr>
        <w:t>Zadanie nr 2</w:t>
      </w:r>
      <w:r>
        <w:rPr>
          <w:rFonts w:ascii="Verdana" w:hAnsi="Verdana"/>
          <w:sz w:val="18"/>
          <w:szCs w:val="18"/>
        </w:rPr>
        <w:t xml:space="preserve"> 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268"/>
        <w:gridCol w:w="1190"/>
        <w:gridCol w:w="1134"/>
        <w:gridCol w:w="1418"/>
        <w:gridCol w:w="992"/>
        <w:gridCol w:w="851"/>
        <w:gridCol w:w="1558"/>
      </w:tblGrid>
      <w:tr w:rsidR="00761111" w:rsidRPr="006265E7" w14:paraId="3D47AF57" w14:textId="77777777" w:rsidTr="006265E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C628B1" w14:textId="77777777" w:rsidR="00761111" w:rsidRPr="006265E7" w:rsidRDefault="00761111" w:rsidP="00334924">
            <w:pPr>
              <w:rPr>
                <w:rFonts w:ascii="Verdana" w:hAnsi="Verdana"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13BFC1" w14:textId="77777777" w:rsidR="00761111" w:rsidRPr="006265E7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265E7">
              <w:rPr>
                <w:rFonts w:ascii="Verdana" w:hAnsi="Verdana"/>
                <w:b/>
                <w:bCs/>
                <w:sz w:val="16"/>
                <w:szCs w:val="16"/>
              </w:rPr>
              <w:t>Nazwa elementu</w:t>
            </w:r>
          </w:p>
          <w:p w14:paraId="4FB02475" w14:textId="77777777" w:rsidR="00761111" w:rsidRPr="006265E7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19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737213" w14:textId="77777777" w:rsidR="00761111" w:rsidRPr="006265E7" w:rsidRDefault="00761111" w:rsidP="00334924">
            <w:pPr>
              <w:rPr>
                <w:rFonts w:ascii="Verdana" w:hAnsi="Verdana"/>
                <w:b/>
                <w:sz w:val="16"/>
                <w:szCs w:val="16"/>
              </w:rPr>
            </w:pPr>
            <w:r w:rsidRPr="006265E7">
              <w:rPr>
                <w:rFonts w:ascii="Verdana" w:hAnsi="Verdana"/>
                <w:b/>
                <w:iCs/>
                <w:sz w:val="16"/>
                <w:szCs w:val="16"/>
              </w:rPr>
              <w:t>producent, model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EC0702" w14:textId="77777777" w:rsidR="00761111" w:rsidRPr="006265E7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265E7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6FD5DC32" w14:textId="707422F1" w:rsidR="00761111" w:rsidRPr="006265E7" w:rsidRDefault="006265E7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265E7">
              <w:rPr>
                <w:rFonts w:ascii="Verdana" w:hAnsi="Verdana"/>
                <w:b/>
                <w:bCs/>
                <w:sz w:val="16"/>
                <w:szCs w:val="16"/>
              </w:rPr>
              <w:t xml:space="preserve">opakowań 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A6D6FC2" w14:textId="77777777" w:rsidR="00761111" w:rsidRPr="006265E7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265E7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  <w:r w:rsidRPr="006265E7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656095" w14:textId="77777777" w:rsidR="00761111" w:rsidRPr="006265E7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265E7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73371EC0" w14:textId="77777777" w:rsidR="00761111" w:rsidRPr="006265E7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4A397CC" w14:textId="77777777" w:rsidR="00761111" w:rsidRPr="006265E7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265E7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33034441" w14:textId="77777777" w:rsidR="00761111" w:rsidRPr="006265E7" w:rsidRDefault="00761111" w:rsidP="0033492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>[%]</w:t>
            </w:r>
          </w:p>
          <w:p w14:paraId="1F5E2E9B" w14:textId="77777777" w:rsidR="00761111" w:rsidRPr="006265E7" w:rsidRDefault="00761111" w:rsidP="0033492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B2EC49A" w14:textId="77777777" w:rsidR="00761111" w:rsidRPr="006265E7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265E7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4C392F0C" w14:textId="77777777" w:rsidR="00761111" w:rsidRPr="006265E7" w:rsidRDefault="00761111" w:rsidP="0033492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>[PLN]</w:t>
            </w:r>
          </w:p>
          <w:p w14:paraId="48CEB6CD" w14:textId="77777777" w:rsidR="00761111" w:rsidRPr="006265E7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6265E7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761111" w:rsidRPr="006265E7" w14:paraId="51589D34" w14:textId="77777777" w:rsidTr="006265E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21E606B" w14:textId="77777777" w:rsidR="00761111" w:rsidRPr="006265E7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265E7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265AB1B" w14:textId="77777777" w:rsidR="00761111" w:rsidRPr="006265E7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265E7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621A87" w14:textId="77777777" w:rsidR="00761111" w:rsidRPr="006265E7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265E7"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A09737" w14:textId="77777777" w:rsidR="00761111" w:rsidRPr="006265E7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265E7"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D601A8" w14:textId="77777777" w:rsidR="00761111" w:rsidRPr="006265E7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265E7">
              <w:rPr>
                <w:rFonts w:ascii="Verdana" w:hAnsi="Verdan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0A5A5B" w14:textId="77777777" w:rsidR="00761111" w:rsidRPr="006265E7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265E7"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B39241D" w14:textId="77777777" w:rsidR="00761111" w:rsidRPr="006265E7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265E7"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2B11DA" w14:textId="77777777" w:rsidR="00761111" w:rsidRPr="006265E7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265E7">
              <w:rPr>
                <w:rFonts w:ascii="Verdana" w:hAnsi="Verdana"/>
                <w:b/>
                <w:bCs/>
                <w:sz w:val="16"/>
                <w:szCs w:val="16"/>
              </w:rPr>
              <w:t>8</w:t>
            </w:r>
          </w:p>
        </w:tc>
      </w:tr>
      <w:tr w:rsidR="00761111" w:rsidRPr="006265E7" w14:paraId="4CA87E9C" w14:textId="77777777" w:rsidTr="006265E7">
        <w:trPr>
          <w:trHeight w:val="43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93B8E5" w14:textId="77777777" w:rsidR="00761111" w:rsidRPr="006265E7" w:rsidRDefault="00761111" w:rsidP="00334924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8FD55" w14:textId="78A2A0CB" w:rsidR="00761111" w:rsidRPr="006265E7" w:rsidRDefault="003B1AA0" w:rsidP="00334924">
            <w:pPr>
              <w:tabs>
                <w:tab w:val="left" w:pos="2805"/>
              </w:tabs>
              <w:rPr>
                <w:rFonts w:ascii="Verdana" w:hAnsi="Verdana"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 xml:space="preserve">Żywica: typu </w:t>
            </w:r>
            <w:proofErr w:type="spellStart"/>
            <w:r w:rsidRPr="006265E7">
              <w:rPr>
                <w:rFonts w:ascii="Verdana" w:hAnsi="Verdana"/>
                <w:sz w:val="16"/>
                <w:szCs w:val="16"/>
              </w:rPr>
              <w:t>TOugh</w:t>
            </w:r>
            <w:proofErr w:type="spellEnd"/>
            <w:r w:rsidRPr="006265E7">
              <w:rPr>
                <w:rFonts w:ascii="Verdana" w:hAnsi="Verdana"/>
                <w:sz w:val="16"/>
                <w:szCs w:val="16"/>
              </w:rPr>
              <w:t xml:space="preserve"> 2.0 kolor: czarny</w:t>
            </w:r>
          </w:p>
        </w:tc>
        <w:tc>
          <w:tcPr>
            <w:tcW w:w="11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BA568" w14:textId="77777777" w:rsidR="00761111" w:rsidRPr="006265E7" w:rsidRDefault="00761111" w:rsidP="00334924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5669E" w14:textId="76217508" w:rsidR="00761111" w:rsidRPr="006265E7" w:rsidRDefault="006265E7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E7B16" w14:textId="77777777" w:rsidR="00761111" w:rsidRPr="006265E7" w:rsidRDefault="00761111" w:rsidP="0033492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4E3F8" w14:textId="77777777" w:rsidR="00761111" w:rsidRPr="006265E7" w:rsidRDefault="00761111" w:rsidP="0033492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3A6700" w14:textId="77777777" w:rsidR="00761111" w:rsidRPr="006265E7" w:rsidRDefault="00761111" w:rsidP="0033492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8E56E7" w14:textId="77777777" w:rsidR="00761111" w:rsidRPr="006265E7" w:rsidRDefault="00761111" w:rsidP="0033492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761111" w:rsidRPr="006265E7" w14:paraId="78A689F4" w14:textId="77777777" w:rsidTr="006265E7">
        <w:trPr>
          <w:trHeight w:val="44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0E0455" w14:textId="77777777" w:rsidR="00761111" w:rsidRPr="006265E7" w:rsidRDefault="00761111" w:rsidP="00334924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5EB9" w14:textId="77777777" w:rsidR="00761111" w:rsidRPr="006265E7" w:rsidRDefault="003B1AA0" w:rsidP="00334924">
            <w:pPr>
              <w:suppressAutoHyphens/>
              <w:spacing w:after="120"/>
              <w:rPr>
                <w:rFonts w:ascii="Verdana" w:hAnsi="Verdana"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 xml:space="preserve">Żywica: typu High </w:t>
            </w:r>
            <w:proofErr w:type="spellStart"/>
            <w:r w:rsidRPr="006265E7">
              <w:rPr>
                <w:rFonts w:ascii="Verdana" w:hAnsi="Verdana"/>
                <w:sz w:val="16"/>
                <w:szCs w:val="16"/>
              </w:rPr>
              <w:t>Clear</w:t>
            </w:r>
            <w:proofErr w:type="spellEnd"/>
          </w:p>
          <w:p w14:paraId="6FC91821" w14:textId="0F554D47" w:rsidR="003B1AA0" w:rsidRPr="006265E7" w:rsidRDefault="003B1AA0" w:rsidP="00334924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</w:pPr>
            <w:proofErr w:type="spellStart"/>
            <w:r w:rsidRPr="006265E7">
              <w:rPr>
                <w:rFonts w:ascii="Verdana" w:hAnsi="Verdana"/>
                <w:sz w:val="16"/>
                <w:szCs w:val="16"/>
              </w:rPr>
              <w:t>Kolor:dowolny</w:t>
            </w:r>
            <w:proofErr w:type="spellEnd"/>
          </w:p>
        </w:tc>
        <w:tc>
          <w:tcPr>
            <w:tcW w:w="11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19997" w14:textId="77777777" w:rsidR="00761111" w:rsidRPr="006265E7" w:rsidRDefault="00761111" w:rsidP="00334924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DF924" w14:textId="7C93AA24" w:rsidR="00761111" w:rsidRPr="006265E7" w:rsidRDefault="006265E7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BB843" w14:textId="77777777" w:rsidR="00761111" w:rsidRPr="006265E7" w:rsidRDefault="00761111" w:rsidP="0033492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8C88B" w14:textId="77777777" w:rsidR="00761111" w:rsidRPr="006265E7" w:rsidRDefault="00761111" w:rsidP="0033492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B24D0B" w14:textId="77777777" w:rsidR="00761111" w:rsidRPr="006265E7" w:rsidRDefault="00761111" w:rsidP="0033492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E4282F4" w14:textId="77777777" w:rsidR="00761111" w:rsidRPr="006265E7" w:rsidRDefault="00761111" w:rsidP="0033492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761111" w:rsidRPr="006265E7" w14:paraId="43BDEC70" w14:textId="77777777" w:rsidTr="006265E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8074223" w14:textId="77777777" w:rsidR="00761111" w:rsidRPr="006265E7" w:rsidRDefault="00761111" w:rsidP="00334924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0B109" w14:textId="77777777" w:rsidR="00761111" w:rsidRPr="006265E7" w:rsidRDefault="003B1AA0" w:rsidP="00334924">
            <w:pPr>
              <w:suppressAutoHyphens/>
              <w:spacing w:after="120"/>
              <w:rPr>
                <w:rFonts w:ascii="Verdana" w:hAnsi="Verdana"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 xml:space="preserve">Żywica: typu: </w:t>
            </w:r>
            <w:proofErr w:type="spellStart"/>
            <w:r w:rsidRPr="006265E7">
              <w:rPr>
                <w:rFonts w:ascii="Verdana" w:hAnsi="Verdana"/>
                <w:sz w:val="16"/>
                <w:szCs w:val="16"/>
              </w:rPr>
              <w:t>Water</w:t>
            </w:r>
            <w:proofErr w:type="spellEnd"/>
            <w:r w:rsidRPr="006265E7">
              <w:rPr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 w:rsidRPr="006265E7">
              <w:rPr>
                <w:rFonts w:ascii="Verdana" w:hAnsi="Verdana"/>
                <w:sz w:val="16"/>
                <w:szCs w:val="16"/>
              </w:rPr>
              <w:t>Washable</w:t>
            </w:r>
            <w:proofErr w:type="spellEnd"/>
          </w:p>
          <w:p w14:paraId="39811327" w14:textId="7682DCFD" w:rsidR="003B1AA0" w:rsidRPr="006265E7" w:rsidRDefault="003B1AA0" w:rsidP="00334924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>Kolor: szary</w:t>
            </w:r>
          </w:p>
        </w:tc>
        <w:tc>
          <w:tcPr>
            <w:tcW w:w="11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8A23A" w14:textId="77777777" w:rsidR="00761111" w:rsidRPr="006265E7" w:rsidRDefault="00761111" w:rsidP="00334924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437E" w14:textId="47F31932" w:rsidR="00761111" w:rsidRPr="006265E7" w:rsidRDefault="006265E7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E09FF" w14:textId="77777777" w:rsidR="00761111" w:rsidRPr="006265E7" w:rsidRDefault="00761111" w:rsidP="0033492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5195" w14:textId="77777777" w:rsidR="00761111" w:rsidRPr="006265E7" w:rsidRDefault="00761111" w:rsidP="0033492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3081B7" w14:textId="77777777" w:rsidR="00761111" w:rsidRPr="006265E7" w:rsidRDefault="00761111" w:rsidP="0033492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ED3959" w14:textId="77777777" w:rsidR="00761111" w:rsidRPr="006265E7" w:rsidRDefault="00761111" w:rsidP="0033492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761111" w:rsidRPr="006265E7" w14:paraId="1E15D547" w14:textId="77777777" w:rsidTr="006265E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246E1C" w14:textId="77777777" w:rsidR="00761111" w:rsidRPr="006265E7" w:rsidRDefault="00761111" w:rsidP="00334924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6E3CB" w14:textId="77777777" w:rsidR="003B1AA0" w:rsidRPr="006265E7" w:rsidRDefault="003B1AA0" w:rsidP="003B1AA0">
            <w:pPr>
              <w:suppressAutoHyphens/>
              <w:spacing w:after="120"/>
              <w:rPr>
                <w:rFonts w:ascii="Verdana" w:hAnsi="Verdana"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 xml:space="preserve">Żywica: typu: </w:t>
            </w:r>
            <w:proofErr w:type="spellStart"/>
            <w:r w:rsidRPr="006265E7">
              <w:rPr>
                <w:rFonts w:ascii="Verdana" w:hAnsi="Verdana"/>
                <w:sz w:val="16"/>
                <w:szCs w:val="16"/>
              </w:rPr>
              <w:t>Water</w:t>
            </w:r>
            <w:proofErr w:type="spellEnd"/>
            <w:r w:rsidRPr="006265E7">
              <w:rPr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 w:rsidRPr="006265E7">
              <w:rPr>
                <w:rFonts w:ascii="Verdana" w:hAnsi="Verdana"/>
                <w:sz w:val="16"/>
                <w:szCs w:val="16"/>
              </w:rPr>
              <w:t>Washable</w:t>
            </w:r>
            <w:proofErr w:type="spellEnd"/>
          </w:p>
          <w:p w14:paraId="58A117D0" w14:textId="4C760150" w:rsidR="00761111" w:rsidRPr="006265E7" w:rsidRDefault="003B1AA0" w:rsidP="003B1AA0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>Kolor: czarny</w:t>
            </w:r>
          </w:p>
        </w:tc>
        <w:tc>
          <w:tcPr>
            <w:tcW w:w="11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B7921" w14:textId="77777777" w:rsidR="00761111" w:rsidRPr="006265E7" w:rsidRDefault="00761111" w:rsidP="00334924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2B66A" w14:textId="541A5F37" w:rsidR="00761111" w:rsidRPr="006265E7" w:rsidRDefault="006265E7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CC8A9" w14:textId="77777777" w:rsidR="00761111" w:rsidRPr="006265E7" w:rsidRDefault="00761111" w:rsidP="0033492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AF886" w14:textId="77777777" w:rsidR="00761111" w:rsidRPr="006265E7" w:rsidRDefault="00761111" w:rsidP="0033492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2D138F" w14:textId="77777777" w:rsidR="00761111" w:rsidRPr="006265E7" w:rsidRDefault="00761111" w:rsidP="0033492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54177B" w14:textId="77777777" w:rsidR="00761111" w:rsidRPr="006265E7" w:rsidRDefault="00761111" w:rsidP="0033492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761111" w:rsidRPr="006265E7" w14:paraId="5382DE72" w14:textId="77777777" w:rsidTr="006265E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A3C78E" w14:textId="77777777" w:rsidR="00761111" w:rsidRPr="006265E7" w:rsidRDefault="00761111" w:rsidP="00334924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2C1B" w14:textId="32088C07" w:rsidR="003B1AA0" w:rsidRPr="006265E7" w:rsidRDefault="003B1AA0" w:rsidP="003B1AA0">
            <w:pPr>
              <w:suppressAutoHyphens/>
              <w:spacing w:after="120"/>
              <w:rPr>
                <w:rFonts w:ascii="Verdana" w:hAnsi="Verdana"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>Żywica: typu: Standard</w:t>
            </w:r>
          </w:p>
          <w:p w14:paraId="142B665C" w14:textId="7EAED458" w:rsidR="00761111" w:rsidRPr="006265E7" w:rsidRDefault="003B1AA0" w:rsidP="003B1AA0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 xml:space="preserve">Kolor: czarny </w:t>
            </w:r>
          </w:p>
        </w:tc>
        <w:tc>
          <w:tcPr>
            <w:tcW w:w="11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28DBE" w14:textId="77777777" w:rsidR="00761111" w:rsidRPr="006265E7" w:rsidRDefault="00761111" w:rsidP="00334924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4A650" w14:textId="12C3A8D6" w:rsidR="00761111" w:rsidRPr="006265E7" w:rsidRDefault="006265E7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214F" w14:textId="77777777" w:rsidR="00761111" w:rsidRPr="006265E7" w:rsidRDefault="00761111" w:rsidP="0033492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389CB" w14:textId="77777777" w:rsidR="00761111" w:rsidRPr="006265E7" w:rsidRDefault="00761111" w:rsidP="0033492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EA367E" w14:textId="77777777" w:rsidR="00761111" w:rsidRPr="006265E7" w:rsidRDefault="00761111" w:rsidP="0033492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396275" w14:textId="77777777" w:rsidR="00761111" w:rsidRPr="006265E7" w:rsidRDefault="00761111" w:rsidP="0033492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761111" w:rsidRPr="006265E7" w14:paraId="091C19F6" w14:textId="77777777" w:rsidTr="006265E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9CA13D" w14:textId="77777777" w:rsidR="00761111" w:rsidRPr="006265E7" w:rsidRDefault="00761111" w:rsidP="00334924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lastRenderedPageBreak/>
              <w:t>6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7F309" w14:textId="77777777" w:rsidR="003B1AA0" w:rsidRPr="006265E7" w:rsidRDefault="003B1AA0" w:rsidP="003B1AA0">
            <w:pPr>
              <w:suppressAutoHyphens/>
              <w:spacing w:after="120"/>
              <w:rPr>
                <w:rFonts w:ascii="Verdana" w:hAnsi="Verdana"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>Żywica: typu: Standard</w:t>
            </w:r>
          </w:p>
          <w:p w14:paraId="39E29B98" w14:textId="1EE37670" w:rsidR="00761111" w:rsidRPr="006265E7" w:rsidRDefault="003B1AA0" w:rsidP="003B1AA0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>Kolor: szary</w:t>
            </w:r>
          </w:p>
        </w:tc>
        <w:tc>
          <w:tcPr>
            <w:tcW w:w="11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7E86A" w14:textId="77777777" w:rsidR="00761111" w:rsidRPr="006265E7" w:rsidRDefault="00761111" w:rsidP="00334924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C0E50" w14:textId="7730C3C6" w:rsidR="00761111" w:rsidRPr="006265E7" w:rsidRDefault="006265E7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DEACD" w14:textId="77777777" w:rsidR="00761111" w:rsidRPr="006265E7" w:rsidRDefault="00761111" w:rsidP="0033492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5AF37" w14:textId="77777777" w:rsidR="00761111" w:rsidRPr="006265E7" w:rsidRDefault="00761111" w:rsidP="0033492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1F844E" w14:textId="77777777" w:rsidR="00761111" w:rsidRPr="006265E7" w:rsidRDefault="00761111" w:rsidP="0033492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238E6F" w14:textId="77777777" w:rsidR="00761111" w:rsidRPr="006265E7" w:rsidRDefault="00761111" w:rsidP="0033492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761111" w:rsidRPr="006265E7" w14:paraId="1E3534A1" w14:textId="77777777" w:rsidTr="006265E7">
        <w:trPr>
          <w:trHeight w:val="466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1C997C" w14:textId="77777777" w:rsidR="00761111" w:rsidRPr="006265E7" w:rsidRDefault="00761111" w:rsidP="00334924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1FCB" w14:textId="4BF370F8" w:rsidR="003B1AA0" w:rsidRPr="006265E7" w:rsidRDefault="003B1AA0" w:rsidP="003B1AA0">
            <w:pPr>
              <w:suppressAutoHyphens/>
              <w:spacing w:after="120"/>
              <w:rPr>
                <w:rFonts w:ascii="Verdana" w:hAnsi="Verdana"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 xml:space="preserve">Żywica: typu: </w:t>
            </w:r>
            <w:proofErr w:type="spellStart"/>
            <w:r w:rsidRPr="006265E7">
              <w:rPr>
                <w:rFonts w:ascii="Verdana" w:hAnsi="Verdana"/>
                <w:sz w:val="16"/>
                <w:szCs w:val="16"/>
              </w:rPr>
              <w:t>Tough</w:t>
            </w:r>
            <w:proofErr w:type="spellEnd"/>
            <w:r w:rsidRPr="006265E7">
              <w:rPr>
                <w:rFonts w:ascii="Verdana" w:hAnsi="Verdana"/>
                <w:sz w:val="16"/>
                <w:szCs w:val="16"/>
              </w:rPr>
              <w:t xml:space="preserve"> Ultra</w:t>
            </w:r>
          </w:p>
          <w:p w14:paraId="6238D67A" w14:textId="54C083F4" w:rsidR="00761111" w:rsidRPr="006265E7" w:rsidRDefault="003B1AA0" w:rsidP="003B1AA0">
            <w:pPr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>Kolor: dowolny</w:t>
            </w:r>
          </w:p>
        </w:tc>
        <w:tc>
          <w:tcPr>
            <w:tcW w:w="11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FB82" w14:textId="77777777" w:rsidR="00761111" w:rsidRPr="006265E7" w:rsidRDefault="00761111" w:rsidP="00334924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5875D" w14:textId="24D37F50" w:rsidR="00761111" w:rsidRPr="006265E7" w:rsidRDefault="006265E7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CC28" w14:textId="77777777" w:rsidR="00761111" w:rsidRPr="006265E7" w:rsidRDefault="00761111" w:rsidP="0033492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2FE69" w14:textId="77777777" w:rsidR="00761111" w:rsidRPr="006265E7" w:rsidRDefault="00761111" w:rsidP="0033492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36E0DB" w14:textId="77777777" w:rsidR="00761111" w:rsidRPr="006265E7" w:rsidRDefault="00761111" w:rsidP="0033492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45CFBD1" w14:textId="77777777" w:rsidR="00761111" w:rsidRPr="006265E7" w:rsidRDefault="00761111" w:rsidP="0033492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761111" w:rsidRPr="006265E7" w14:paraId="6D767864" w14:textId="77777777" w:rsidTr="006265E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30C4B3" w14:textId="77777777" w:rsidR="00761111" w:rsidRPr="006265E7" w:rsidRDefault="00761111" w:rsidP="00334924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115C" w14:textId="5E786B57" w:rsidR="003B1AA0" w:rsidRPr="006265E7" w:rsidRDefault="003B1AA0" w:rsidP="003B1AA0">
            <w:pPr>
              <w:suppressAutoHyphens/>
              <w:spacing w:after="120"/>
              <w:rPr>
                <w:rFonts w:ascii="Verdana" w:hAnsi="Verdana"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>Żywica: typu: ABS -</w:t>
            </w:r>
            <w:proofErr w:type="spellStart"/>
            <w:r w:rsidRPr="006265E7">
              <w:rPr>
                <w:rFonts w:ascii="Verdana" w:hAnsi="Verdana"/>
                <w:sz w:val="16"/>
                <w:szCs w:val="16"/>
              </w:rPr>
              <w:t>Like</w:t>
            </w:r>
            <w:proofErr w:type="spellEnd"/>
          </w:p>
          <w:p w14:paraId="3BF6FA6B" w14:textId="2767D9D6" w:rsidR="00761111" w:rsidRPr="006265E7" w:rsidRDefault="003B1AA0" w:rsidP="003B1AA0">
            <w:pPr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>Kolor: dowolny</w:t>
            </w:r>
          </w:p>
        </w:tc>
        <w:tc>
          <w:tcPr>
            <w:tcW w:w="11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1AA39" w14:textId="77777777" w:rsidR="00761111" w:rsidRPr="006265E7" w:rsidRDefault="00761111" w:rsidP="00334924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C0DE5" w14:textId="60C7E79E" w:rsidR="00761111" w:rsidRPr="006265E7" w:rsidRDefault="006265E7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DE515" w14:textId="77777777" w:rsidR="00761111" w:rsidRPr="006265E7" w:rsidRDefault="00761111" w:rsidP="0033492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A16C5" w14:textId="77777777" w:rsidR="00761111" w:rsidRPr="006265E7" w:rsidRDefault="00761111" w:rsidP="0033492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2849A0" w14:textId="77777777" w:rsidR="00761111" w:rsidRPr="006265E7" w:rsidRDefault="00761111" w:rsidP="0033492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9D5298" w14:textId="77777777" w:rsidR="00761111" w:rsidRPr="006265E7" w:rsidRDefault="00761111" w:rsidP="0033492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761111" w:rsidRPr="006265E7" w14:paraId="19C1E814" w14:textId="77777777" w:rsidTr="006265E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4F59919" w14:textId="77777777" w:rsidR="00761111" w:rsidRPr="006265E7" w:rsidRDefault="00761111" w:rsidP="00334924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>9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009A" w14:textId="424FA6E7" w:rsidR="006265E7" w:rsidRPr="006265E7" w:rsidRDefault="006265E7" w:rsidP="006265E7">
            <w:pPr>
              <w:suppressAutoHyphens/>
              <w:spacing w:after="120"/>
              <w:rPr>
                <w:rFonts w:ascii="Verdana" w:hAnsi="Verdana"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 xml:space="preserve">Żywica: typu: </w:t>
            </w:r>
            <w:proofErr w:type="spellStart"/>
            <w:r w:rsidRPr="006265E7">
              <w:rPr>
                <w:rFonts w:ascii="Verdana" w:hAnsi="Verdana"/>
                <w:sz w:val="16"/>
                <w:szCs w:val="16"/>
              </w:rPr>
              <w:t>Rigid</w:t>
            </w:r>
            <w:proofErr w:type="spellEnd"/>
            <w:r w:rsidRPr="006265E7">
              <w:rPr>
                <w:rFonts w:ascii="Verdana" w:hAnsi="Verdana"/>
                <w:sz w:val="16"/>
                <w:szCs w:val="16"/>
              </w:rPr>
              <w:t xml:space="preserve"> 100</w:t>
            </w:r>
          </w:p>
          <w:p w14:paraId="0CFF4F31" w14:textId="117E3F66" w:rsidR="00761111" w:rsidRPr="006265E7" w:rsidRDefault="006265E7" w:rsidP="006265E7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>Kolor: dowolny</w:t>
            </w:r>
          </w:p>
        </w:tc>
        <w:tc>
          <w:tcPr>
            <w:tcW w:w="11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DCF10" w14:textId="77777777" w:rsidR="00761111" w:rsidRPr="006265E7" w:rsidRDefault="00761111" w:rsidP="00334924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D5E80" w14:textId="700D8425" w:rsidR="00761111" w:rsidRPr="006265E7" w:rsidRDefault="006265E7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F0522" w14:textId="77777777" w:rsidR="00761111" w:rsidRPr="006265E7" w:rsidRDefault="00761111" w:rsidP="0033492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49868" w14:textId="77777777" w:rsidR="00761111" w:rsidRPr="006265E7" w:rsidRDefault="00761111" w:rsidP="0033492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B7AA53" w14:textId="77777777" w:rsidR="00761111" w:rsidRPr="006265E7" w:rsidRDefault="00761111" w:rsidP="0033492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20DE2C7" w14:textId="77777777" w:rsidR="00761111" w:rsidRPr="006265E7" w:rsidRDefault="00761111" w:rsidP="0033492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761111" w:rsidRPr="006265E7" w14:paraId="4ED6CA4A" w14:textId="77777777" w:rsidTr="006265E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F0FD70" w14:textId="77777777" w:rsidR="00761111" w:rsidRPr="006265E7" w:rsidRDefault="00761111" w:rsidP="00334924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2EB85" w14:textId="5967F050" w:rsidR="006265E7" w:rsidRPr="006265E7" w:rsidRDefault="006265E7" w:rsidP="006265E7">
            <w:pPr>
              <w:suppressAutoHyphens/>
              <w:spacing w:after="120"/>
              <w:rPr>
                <w:rFonts w:ascii="Verdana" w:hAnsi="Verdana"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 xml:space="preserve">Żywica: typu: </w:t>
            </w:r>
            <w:proofErr w:type="spellStart"/>
            <w:r w:rsidRPr="006265E7">
              <w:rPr>
                <w:rFonts w:ascii="Verdana" w:hAnsi="Verdana"/>
                <w:sz w:val="16"/>
                <w:szCs w:val="16"/>
              </w:rPr>
              <w:t>Texture</w:t>
            </w:r>
            <w:proofErr w:type="spellEnd"/>
          </w:p>
          <w:p w14:paraId="3E37980A" w14:textId="2D1B10AC" w:rsidR="00761111" w:rsidRPr="006265E7" w:rsidRDefault="006265E7" w:rsidP="006265E7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>Kolor: dowolny</w:t>
            </w:r>
          </w:p>
        </w:tc>
        <w:tc>
          <w:tcPr>
            <w:tcW w:w="11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0961D" w14:textId="77777777" w:rsidR="00761111" w:rsidRPr="006265E7" w:rsidRDefault="00761111" w:rsidP="00334924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D89C" w14:textId="519360EC" w:rsidR="00761111" w:rsidRPr="006265E7" w:rsidRDefault="006265E7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1BF19" w14:textId="77777777" w:rsidR="00761111" w:rsidRPr="006265E7" w:rsidRDefault="00761111" w:rsidP="0033492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D0788" w14:textId="77777777" w:rsidR="00761111" w:rsidRPr="006265E7" w:rsidRDefault="00761111" w:rsidP="0033492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B6EA83" w14:textId="77777777" w:rsidR="00761111" w:rsidRPr="006265E7" w:rsidRDefault="00761111" w:rsidP="0033492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4F720A" w14:textId="77777777" w:rsidR="00761111" w:rsidRPr="006265E7" w:rsidRDefault="00761111" w:rsidP="0033492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761111" w:rsidRPr="006265E7" w14:paraId="35D9855A" w14:textId="77777777" w:rsidTr="006265E7">
        <w:trPr>
          <w:trHeight w:val="163"/>
        </w:trPr>
        <w:tc>
          <w:tcPr>
            <w:tcW w:w="657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9679CA" w14:textId="77777777" w:rsidR="00761111" w:rsidRPr="006265E7" w:rsidRDefault="00761111" w:rsidP="0033492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  <w:p w14:paraId="66CB0695" w14:textId="77777777" w:rsidR="00761111" w:rsidRPr="006265E7" w:rsidRDefault="00761111" w:rsidP="00334924">
            <w:pPr>
              <w:ind w:right="425"/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265E7">
              <w:rPr>
                <w:rFonts w:ascii="Verdana" w:hAnsi="Verdana"/>
                <w:b/>
                <w:bCs/>
                <w:sz w:val="16"/>
                <w:szCs w:val="16"/>
              </w:rPr>
              <w:t>RAZEM:</w:t>
            </w:r>
          </w:p>
          <w:p w14:paraId="15C877EB" w14:textId="77777777" w:rsidR="00761111" w:rsidRPr="006265E7" w:rsidRDefault="00761111" w:rsidP="00334924">
            <w:pPr>
              <w:ind w:right="425"/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46AD3A87" w14:textId="77777777" w:rsidR="00761111" w:rsidRPr="006265E7" w:rsidRDefault="00761111" w:rsidP="00334924">
            <w:pPr>
              <w:ind w:right="425"/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7EAB23CE" w14:textId="77777777" w:rsidR="00761111" w:rsidRPr="006265E7" w:rsidRDefault="00761111" w:rsidP="00334924">
            <w:pPr>
              <w:ind w:right="425"/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0689A314" w14:textId="77777777" w:rsidR="00761111" w:rsidRPr="006265E7" w:rsidRDefault="00761111" w:rsidP="00334924">
            <w:pPr>
              <w:rPr>
                <w:rFonts w:ascii="Verdana" w:hAnsi="Verdana"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>Cena netto za całość zamówienia /słownie: …………………/</w:t>
            </w:r>
          </w:p>
          <w:p w14:paraId="6941F8E0" w14:textId="77777777" w:rsidR="00761111" w:rsidRPr="006265E7" w:rsidRDefault="00761111" w:rsidP="00334924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6265E7">
              <w:rPr>
                <w:rFonts w:ascii="Verdana" w:hAnsi="Verdana"/>
                <w:sz w:val="16"/>
                <w:szCs w:val="16"/>
              </w:rPr>
              <w:t>Cena brutto za całość zamówienia/słownie: ……………………/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59593" w14:textId="77777777" w:rsidR="00761111" w:rsidRPr="006265E7" w:rsidRDefault="00761111" w:rsidP="0033492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7E6F8" w14:textId="77777777" w:rsidR="00761111" w:rsidRPr="006265E7" w:rsidRDefault="00761111" w:rsidP="0033492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E48546" w14:textId="77777777" w:rsidR="00761111" w:rsidRPr="006265E7" w:rsidRDefault="00761111" w:rsidP="0033492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486E8203" w14:textId="77777777" w:rsidR="00761111" w:rsidRPr="000146DF" w:rsidRDefault="00761111" w:rsidP="008D2AB8">
      <w:pPr>
        <w:pStyle w:val="Tekstpodstawowy"/>
        <w:rPr>
          <w:rFonts w:ascii="Verdana" w:hAnsi="Verdana"/>
          <w:color w:val="FF0000"/>
          <w:sz w:val="18"/>
          <w:szCs w:val="18"/>
        </w:rPr>
      </w:pPr>
    </w:p>
    <w:p w14:paraId="3112106B" w14:textId="5A073393" w:rsidR="00761111" w:rsidRPr="000146DF" w:rsidRDefault="00761111" w:rsidP="00761111">
      <w:pPr>
        <w:pStyle w:val="Tekstpodstawowy"/>
        <w:rPr>
          <w:rFonts w:ascii="Verdana" w:hAnsi="Verdana"/>
          <w:sz w:val="18"/>
          <w:szCs w:val="18"/>
        </w:rPr>
      </w:pPr>
      <w:r w:rsidRPr="00761111">
        <w:rPr>
          <w:rFonts w:ascii="Verdana" w:hAnsi="Verdana"/>
          <w:sz w:val="18"/>
          <w:szCs w:val="18"/>
          <w:highlight w:val="yellow"/>
        </w:rPr>
        <w:t>Zadanie nr 3</w:t>
      </w:r>
      <w:r>
        <w:rPr>
          <w:rFonts w:ascii="Verdana" w:hAnsi="Verdana"/>
          <w:sz w:val="18"/>
          <w:szCs w:val="18"/>
        </w:rPr>
        <w:t xml:space="preserve"> 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891"/>
        <w:gridCol w:w="794"/>
        <w:gridCol w:w="709"/>
        <w:gridCol w:w="1134"/>
        <w:gridCol w:w="1031"/>
        <w:gridCol w:w="851"/>
        <w:gridCol w:w="2001"/>
      </w:tblGrid>
      <w:tr w:rsidR="00761111" w:rsidRPr="000146DF" w14:paraId="5E29D1FD" w14:textId="77777777" w:rsidTr="006265E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0CB3E9" w14:textId="77777777" w:rsidR="00761111" w:rsidRPr="000146DF" w:rsidRDefault="00761111" w:rsidP="00334924">
            <w:pPr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5EBFB9" w14:textId="77777777" w:rsidR="00761111" w:rsidRPr="00806F6D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Nazwa elementu</w:t>
            </w:r>
          </w:p>
          <w:p w14:paraId="4CEDDA06" w14:textId="77777777" w:rsidR="00761111" w:rsidRPr="00806F6D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D1EC66" w14:textId="77777777" w:rsidR="00761111" w:rsidRPr="00806F6D" w:rsidRDefault="00761111" w:rsidP="00334924">
            <w:pPr>
              <w:rPr>
                <w:rFonts w:ascii="Verdana" w:hAnsi="Verdana"/>
                <w:b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iCs/>
                <w:sz w:val="16"/>
                <w:szCs w:val="16"/>
              </w:rPr>
              <w:t>producen</w:t>
            </w:r>
            <w:r>
              <w:rPr>
                <w:rFonts w:ascii="Verdana" w:hAnsi="Verdana"/>
                <w:b/>
                <w:iCs/>
                <w:sz w:val="16"/>
                <w:szCs w:val="16"/>
              </w:rPr>
              <w:t>t, 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66E531" w14:textId="77777777" w:rsidR="00761111" w:rsidRPr="00806F6D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49733E00" w14:textId="77777777" w:rsidR="00761111" w:rsidRPr="00806F6D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szpul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1E5E7D" w14:textId="77777777" w:rsidR="00761111" w:rsidRPr="00806F6D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  <w:r w:rsidRPr="00806F6D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1BCF1B" w14:textId="77777777" w:rsidR="00761111" w:rsidRPr="00806F6D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1AE515A7" w14:textId="77777777" w:rsidR="00761111" w:rsidRPr="00806F6D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17C6F26" w14:textId="77777777" w:rsidR="00761111" w:rsidRPr="00806F6D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7DC0E994" w14:textId="77777777" w:rsidR="00761111" w:rsidRPr="00806F6D" w:rsidRDefault="00761111" w:rsidP="0033492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06F6D">
              <w:rPr>
                <w:rFonts w:ascii="Verdana" w:hAnsi="Verdana"/>
                <w:sz w:val="16"/>
                <w:szCs w:val="16"/>
              </w:rPr>
              <w:t>[%]</w:t>
            </w:r>
          </w:p>
          <w:p w14:paraId="6CCDDEBB" w14:textId="77777777" w:rsidR="00761111" w:rsidRPr="00806F6D" w:rsidRDefault="00761111" w:rsidP="0033492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0E69176" w14:textId="77777777" w:rsidR="00761111" w:rsidRPr="00806F6D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18673A81" w14:textId="77777777" w:rsidR="00761111" w:rsidRPr="00806F6D" w:rsidRDefault="00761111" w:rsidP="0033492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06F6D">
              <w:rPr>
                <w:rFonts w:ascii="Verdana" w:hAnsi="Verdana"/>
                <w:sz w:val="16"/>
                <w:szCs w:val="16"/>
              </w:rPr>
              <w:t>[PLN]</w:t>
            </w:r>
          </w:p>
          <w:p w14:paraId="4B3C2A26" w14:textId="77777777" w:rsidR="00761111" w:rsidRPr="00806F6D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761111" w:rsidRPr="000146DF" w14:paraId="694509D0" w14:textId="77777777" w:rsidTr="006265E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69BD1E" w14:textId="77777777" w:rsidR="00761111" w:rsidRPr="000146DF" w:rsidRDefault="00761111" w:rsidP="00334924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88D215" w14:textId="77777777" w:rsidR="00761111" w:rsidRPr="000146DF" w:rsidRDefault="00761111" w:rsidP="00334924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F05395" w14:textId="77777777" w:rsidR="00761111" w:rsidRPr="000146DF" w:rsidRDefault="00761111" w:rsidP="00334924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C360CE" w14:textId="77777777" w:rsidR="00761111" w:rsidRPr="000146DF" w:rsidRDefault="00761111" w:rsidP="00334924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65AB55" w14:textId="77777777" w:rsidR="00761111" w:rsidRPr="000146DF" w:rsidRDefault="00761111" w:rsidP="00334924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6AB652" w14:textId="77777777" w:rsidR="00761111" w:rsidRPr="000146DF" w:rsidRDefault="00761111" w:rsidP="00334924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E1247B" w14:textId="77777777" w:rsidR="00761111" w:rsidRPr="000146DF" w:rsidRDefault="00761111" w:rsidP="00334924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A416177" w14:textId="77777777" w:rsidR="00761111" w:rsidRPr="000146DF" w:rsidRDefault="00761111" w:rsidP="00334924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761111" w:rsidRPr="000146DF" w14:paraId="51126234" w14:textId="77777777" w:rsidTr="006265E7">
        <w:trPr>
          <w:trHeight w:val="43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8966CDF" w14:textId="77777777" w:rsidR="00761111" w:rsidRPr="000146DF" w:rsidRDefault="00761111" w:rsidP="00334924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14699" w14:textId="77777777" w:rsidR="00761111" w:rsidRDefault="006265E7" w:rsidP="00334924">
            <w:pPr>
              <w:tabs>
                <w:tab w:val="left" w:pos="2805"/>
              </w:tabs>
              <w:rPr>
                <w:rFonts w:ascii="Verdana" w:hAnsi="Verdana"/>
                <w:sz w:val="16"/>
                <w:szCs w:val="16"/>
              </w:rPr>
            </w:pPr>
            <w:proofErr w:type="spellStart"/>
            <w:r>
              <w:rPr>
                <w:rFonts w:ascii="Verdana" w:hAnsi="Verdana"/>
                <w:sz w:val="16"/>
                <w:szCs w:val="16"/>
              </w:rPr>
              <w:t>Filament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Iglidur</w:t>
            </w:r>
            <w:proofErr w:type="spellEnd"/>
          </w:p>
          <w:p w14:paraId="5DDB6799" w14:textId="186F885B" w:rsidR="006265E7" w:rsidRPr="00806F6D" w:rsidRDefault="006265E7" w:rsidP="00334924">
            <w:pPr>
              <w:tabs>
                <w:tab w:val="left" w:pos="2805"/>
              </w:tabs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Kolor: dowolny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24873" w14:textId="77777777" w:rsidR="00761111" w:rsidRPr="000146DF" w:rsidRDefault="00761111" w:rsidP="00334924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44E2" w14:textId="1DFA23B7" w:rsidR="00761111" w:rsidRPr="00C94DFC" w:rsidRDefault="006265E7" w:rsidP="00334924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97B87" w14:textId="77777777" w:rsidR="00761111" w:rsidRPr="000146DF" w:rsidRDefault="00761111" w:rsidP="0033492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B352" w14:textId="77777777" w:rsidR="00761111" w:rsidRPr="000146DF" w:rsidRDefault="00761111" w:rsidP="0033492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C0435C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E4C97B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61111" w:rsidRPr="000146DF" w14:paraId="5A0D8166" w14:textId="77777777" w:rsidTr="006265E7">
        <w:trPr>
          <w:trHeight w:val="44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4E3BA8" w14:textId="77777777" w:rsidR="00761111" w:rsidRPr="000146DF" w:rsidRDefault="00761111" w:rsidP="00334924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CB1BB" w14:textId="77777777" w:rsidR="006265E7" w:rsidRDefault="006265E7" w:rsidP="006265E7">
            <w:pPr>
              <w:tabs>
                <w:tab w:val="left" w:pos="2805"/>
              </w:tabs>
              <w:rPr>
                <w:rFonts w:ascii="Verdana" w:hAnsi="Verdana"/>
                <w:sz w:val="16"/>
                <w:szCs w:val="16"/>
              </w:rPr>
            </w:pPr>
            <w:proofErr w:type="spellStart"/>
            <w:r>
              <w:rPr>
                <w:rFonts w:ascii="Verdana" w:hAnsi="Verdana"/>
                <w:sz w:val="16"/>
                <w:szCs w:val="16"/>
              </w:rPr>
              <w:t>Filament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Iglidur</w:t>
            </w:r>
            <w:proofErr w:type="spellEnd"/>
          </w:p>
          <w:p w14:paraId="595382E8" w14:textId="7D00A439" w:rsidR="00761111" w:rsidRPr="00806F6D" w:rsidRDefault="006265E7" w:rsidP="006265E7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="Verdana" w:hAnsi="Verdana"/>
                <w:sz w:val="16"/>
                <w:szCs w:val="16"/>
              </w:rPr>
              <w:t>Kolor: pomarańczowy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EB4F0" w14:textId="77777777" w:rsidR="00761111" w:rsidRPr="000146DF" w:rsidRDefault="00761111" w:rsidP="00334924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04450" w14:textId="2038DF20" w:rsidR="00761111" w:rsidRPr="00C94DFC" w:rsidRDefault="006265E7" w:rsidP="00334924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84D5" w14:textId="77777777" w:rsidR="00761111" w:rsidRPr="000146DF" w:rsidRDefault="00761111" w:rsidP="0033492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9BC11" w14:textId="77777777" w:rsidR="00761111" w:rsidRPr="000146DF" w:rsidRDefault="00761111" w:rsidP="0033492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00A61A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0F109B1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61111" w:rsidRPr="000146DF" w14:paraId="67D558A2" w14:textId="77777777" w:rsidTr="006265E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2A0570" w14:textId="77777777" w:rsidR="00761111" w:rsidRPr="000146DF" w:rsidRDefault="00761111" w:rsidP="00334924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9109A" w14:textId="6F2D5992" w:rsidR="006265E7" w:rsidRDefault="006265E7" w:rsidP="006265E7">
            <w:pPr>
              <w:tabs>
                <w:tab w:val="left" w:pos="2805"/>
              </w:tabs>
              <w:rPr>
                <w:rFonts w:ascii="Verdana" w:hAnsi="Verdana"/>
                <w:sz w:val="16"/>
                <w:szCs w:val="16"/>
              </w:rPr>
            </w:pPr>
            <w:proofErr w:type="spellStart"/>
            <w:r>
              <w:rPr>
                <w:rFonts w:ascii="Verdana" w:hAnsi="Verdana"/>
                <w:sz w:val="16"/>
                <w:szCs w:val="16"/>
              </w:rPr>
              <w:t>Filament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PA6+GF</w:t>
            </w:r>
          </w:p>
          <w:p w14:paraId="0E1F7C4C" w14:textId="1CEE9B05" w:rsidR="00761111" w:rsidRPr="00806F6D" w:rsidRDefault="006265E7" w:rsidP="006265E7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Kolor: dowolny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02495" w14:textId="77777777" w:rsidR="00761111" w:rsidRPr="000146DF" w:rsidRDefault="00761111" w:rsidP="00334924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85213" w14:textId="40D49894" w:rsidR="00761111" w:rsidRPr="00C94DFC" w:rsidRDefault="006265E7" w:rsidP="00334924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19CF6" w14:textId="77777777" w:rsidR="00761111" w:rsidRPr="000146DF" w:rsidRDefault="00761111" w:rsidP="0033492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F5F16" w14:textId="77777777" w:rsidR="00761111" w:rsidRPr="000146DF" w:rsidRDefault="00761111" w:rsidP="0033492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CFA109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61D27F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61111" w:rsidRPr="000146DF" w14:paraId="14123DCF" w14:textId="77777777" w:rsidTr="006265E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B61A7C" w14:textId="77777777" w:rsidR="00761111" w:rsidRPr="000146DF" w:rsidRDefault="00761111" w:rsidP="00334924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235A5" w14:textId="006E82D6" w:rsidR="006265E7" w:rsidRDefault="006265E7" w:rsidP="006265E7">
            <w:pPr>
              <w:tabs>
                <w:tab w:val="left" w:pos="2805"/>
              </w:tabs>
              <w:rPr>
                <w:rFonts w:ascii="Verdana" w:hAnsi="Verdana"/>
                <w:sz w:val="16"/>
                <w:szCs w:val="16"/>
              </w:rPr>
            </w:pPr>
            <w:proofErr w:type="spellStart"/>
            <w:r>
              <w:rPr>
                <w:rFonts w:ascii="Verdana" w:hAnsi="Verdana"/>
                <w:sz w:val="16"/>
                <w:szCs w:val="16"/>
              </w:rPr>
              <w:t>Filament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FLEX (TPU Techniczny)</w:t>
            </w:r>
          </w:p>
          <w:p w14:paraId="2B230CDF" w14:textId="5060BB4E" w:rsidR="00761111" w:rsidRPr="00806F6D" w:rsidRDefault="006265E7" w:rsidP="006265E7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Kolor: dowolny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18A5E" w14:textId="77777777" w:rsidR="00761111" w:rsidRPr="000146DF" w:rsidRDefault="00761111" w:rsidP="00334924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643AB" w14:textId="1A24A63B" w:rsidR="00761111" w:rsidRPr="00C94DFC" w:rsidRDefault="000F66AE" w:rsidP="00334924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B2FD" w14:textId="77777777" w:rsidR="00761111" w:rsidRPr="000146DF" w:rsidRDefault="00761111" w:rsidP="0033492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572C4" w14:textId="77777777" w:rsidR="00761111" w:rsidRPr="000146DF" w:rsidRDefault="00761111" w:rsidP="0033492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60C7C2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2DC2F60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61111" w:rsidRPr="000146DF" w14:paraId="31D9D731" w14:textId="77777777" w:rsidTr="006265E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D9F010" w14:textId="77777777" w:rsidR="00761111" w:rsidRPr="000146DF" w:rsidRDefault="00761111" w:rsidP="00334924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EF2AA" w14:textId="15234815" w:rsidR="006265E7" w:rsidRDefault="006265E7" w:rsidP="006265E7">
            <w:pPr>
              <w:tabs>
                <w:tab w:val="left" w:pos="2805"/>
              </w:tabs>
              <w:rPr>
                <w:rFonts w:ascii="Verdana" w:hAnsi="Verdana"/>
                <w:sz w:val="16"/>
                <w:szCs w:val="16"/>
              </w:rPr>
            </w:pPr>
            <w:proofErr w:type="spellStart"/>
            <w:r>
              <w:rPr>
                <w:rFonts w:ascii="Verdana" w:hAnsi="Verdana"/>
                <w:sz w:val="16"/>
                <w:szCs w:val="16"/>
              </w:rPr>
              <w:t>Filament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podporowy</w:t>
            </w:r>
          </w:p>
          <w:p w14:paraId="35DB62B1" w14:textId="79C02A1D" w:rsidR="00761111" w:rsidRPr="00806F6D" w:rsidRDefault="006265E7" w:rsidP="006265E7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Kolor: dowolny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5E1B7" w14:textId="77777777" w:rsidR="00761111" w:rsidRPr="000146DF" w:rsidRDefault="00761111" w:rsidP="00334924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F2E9" w14:textId="0B09DDC9" w:rsidR="00761111" w:rsidRPr="00C94DFC" w:rsidRDefault="000F66AE" w:rsidP="00334924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3AEC8" w14:textId="77777777" w:rsidR="00761111" w:rsidRPr="000146DF" w:rsidRDefault="00761111" w:rsidP="0033492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51C33" w14:textId="77777777" w:rsidR="00761111" w:rsidRPr="000146DF" w:rsidRDefault="00761111" w:rsidP="0033492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E7BFF2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BB8494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61111" w:rsidRPr="000146DF" w14:paraId="02E89A1C" w14:textId="77777777" w:rsidTr="00334924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C07A47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611FBDDF" w14:textId="77777777" w:rsidR="00761111" w:rsidRPr="000146DF" w:rsidRDefault="00761111" w:rsidP="00334924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19C40A2D" w14:textId="77777777" w:rsidR="00761111" w:rsidRPr="000146DF" w:rsidRDefault="00761111" w:rsidP="00334924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0C724FC" w14:textId="77777777" w:rsidR="00761111" w:rsidRPr="000146DF" w:rsidRDefault="00761111" w:rsidP="00334924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42E299B5" w14:textId="77777777" w:rsidR="00761111" w:rsidRPr="000146DF" w:rsidRDefault="00761111" w:rsidP="00334924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0A2F9D82" w14:textId="77777777" w:rsidR="00761111" w:rsidRPr="000146DF" w:rsidRDefault="00761111" w:rsidP="00334924">
            <w:pPr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Cena netto za całość zamówienia /słownie: …………………/</w:t>
            </w:r>
          </w:p>
          <w:p w14:paraId="5FBA3527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Cena brutto za całość zamówienia/słownie: 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60A77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1C1CEB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8E4B39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2F8BCBD" w14:textId="77777777" w:rsidR="00761111" w:rsidRDefault="00761111" w:rsidP="00761111">
      <w:pPr>
        <w:pStyle w:val="Tekstpodstawowy"/>
        <w:rPr>
          <w:rFonts w:ascii="Verdana" w:hAnsi="Verdana"/>
          <w:sz w:val="18"/>
          <w:szCs w:val="18"/>
          <w:highlight w:val="yellow"/>
        </w:rPr>
      </w:pPr>
    </w:p>
    <w:p w14:paraId="2029C786" w14:textId="77777777" w:rsidR="000F66AE" w:rsidRDefault="000F66AE" w:rsidP="00761111">
      <w:pPr>
        <w:pStyle w:val="Tekstpodstawowy"/>
        <w:rPr>
          <w:rFonts w:ascii="Verdana" w:hAnsi="Verdana"/>
          <w:sz w:val="18"/>
          <w:szCs w:val="18"/>
          <w:highlight w:val="yellow"/>
        </w:rPr>
      </w:pPr>
    </w:p>
    <w:p w14:paraId="67498158" w14:textId="77777777" w:rsidR="000F66AE" w:rsidRDefault="000F66AE" w:rsidP="00761111">
      <w:pPr>
        <w:pStyle w:val="Tekstpodstawowy"/>
        <w:rPr>
          <w:rFonts w:ascii="Verdana" w:hAnsi="Verdana"/>
          <w:sz w:val="18"/>
          <w:szCs w:val="18"/>
          <w:highlight w:val="yellow"/>
        </w:rPr>
      </w:pPr>
    </w:p>
    <w:p w14:paraId="71B8AD84" w14:textId="77777777" w:rsidR="000F66AE" w:rsidRDefault="000F66AE" w:rsidP="00761111">
      <w:pPr>
        <w:pStyle w:val="Tekstpodstawowy"/>
        <w:rPr>
          <w:rFonts w:ascii="Verdana" w:hAnsi="Verdana"/>
          <w:sz w:val="18"/>
          <w:szCs w:val="18"/>
          <w:highlight w:val="yellow"/>
        </w:rPr>
      </w:pPr>
    </w:p>
    <w:p w14:paraId="08758C81" w14:textId="77777777" w:rsidR="000F66AE" w:rsidRDefault="000F66AE" w:rsidP="00761111">
      <w:pPr>
        <w:pStyle w:val="Tekstpodstawowy"/>
        <w:rPr>
          <w:rFonts w:ascii="Verdana" w:hAnsi="Verdana"/>
          <w:sz w:val="18"/>
          <w:szCs w:val="18"/>
          <w:highlight w:val="yellow"/>
        </w:rPr>
      </w:pPr>
    </w:p>
    <w:p w14:paraId="1A98EC7E" w14:textId="77777777" w:rsidR="000F66AE" w:rsidRDefault="000F66AE" w:rsidP="00761111">
      <w:pPr>
        <w:pStyle w:val="Tekstpodstawowy"/>
        <w:rPr>
          <w:rFonts w:ascii="Verdana" w:hAnsi="Verdana"/>
          <w:sz w:val="18"/>
          <w:szCs w:val="18"/>
          <w:highlight w:val="yellow"/>
        </w:rPr>
      </w:pPr>
    </w:p>
    <w:p w14:paraId="0281EFD9" w14:textId="77777777" w:rsidR="000F66AE" w:rsidRDefault="000F66AE" w:rsidP="00761111">
      <w:pPr>
        <w:pStyle w:val="Tekstpodstawowy"/>
        <w:rPr>
          <w:rFonts w:ascii="Verdana" w:hAnsi="Verdana"/>
          <w:sz w:val="18"/>
          <w:szCs w:val="18"/>
          <w:highlight w:val="yellow"/>
        </w:rPr>
      </w:pPr>
    </w:p>
    <w:p w14:paraId="66F76B40" w14:textId="77777777" w:rsidR="000F66AE" w:rsidRDefault="000F66AE" w:rsidP="00761111">
      <w:pPr>
        <w:pStyle w:val="Tekstpodstawowy"/>
        <w:rPr>
          <w:rFonts w:ascii="Verdana" w:hAnsi="Verdana"/>
          <w:sz w:val="18"/>
          <w:szCs w:val="18"/>
          <w:highlight w:val="yellow"/>
        </w:rPr>
      </w:pPr>
    </w:p>
    <w:p w14:paraId="22E83E5C" w14:textId="77777777" w:rsidR="000F66AE" w:rsidRDefault="000F66AE" w:rsidP="00761111">
      <w:pPr>
        <w:pStyle w:val="Tekstpodstawowy"/>
        <w:rPr>
          <w:rFonts w:ascii="Verdana" w:hAnsi="Verdana"/>
          <w:sz w:val="18"/>
          <w:szCs w:val="18"/>
          <w:highlight w:val="yellow"/>
        </w:rPr>
      </w:pPr>
    </w:p>
    <w:p w14:paraId="04ADC834" w14:textId="77777777" w:rsidR="000F66AE" w:rsidRDefault="000F66AE" w:rsidP="00761111">
      <w:pPr>
        <w:pStyle w:val="Tekstpodstawowy"/>
        <w:rPr>
          <w:rFonts w:ascii="Verdana" w:hAnsi="Verdana"/>
          <w:sz w:val="18"/>
          <w:szCs w:val="18"/>
          <w:highlight w:val="yellow"/>
        </w:rPr>
      </w:pPr>
    </w:p>
    <w:p w14:paraId="2AB17479" w14:textId="77777777" w:rsidR="000F66AE" w:rsidRDefault="000F66AE" w:rsidP="00761111">
      <w:pPr>
        <w:pStyle w:val="Tekstpodstawowy"/>
        <w:rPr>
          <w:rFonts w:ascii="Verdana" w:hAnsi="Verdana"/>
          <w:sz w:val="18"/>
          <w:szCs w:val="18"/>
          <w:highlight w:val="yellow"/>
        </w:rPr>
      </w:pPr>
    </w:p>
    <w:p w14:paraId="260FCF82" w14:textId="73E13D47" w:rsidR="00761111" w:rsidRPr="000146DF" w:rsidRDefault="00761111" w:rsidP="00761111">
      <w:pPr>
        <w:pStyle w:val="Tekstpodstawowy"/>
        <w:rPr>
          <w:rFonts w:ascii="Verdana" w:hAnsi="Verdana"/>
          <w:sz w:val="18"/>
          <w:szCs w:val="18"/>
        </w:rPr>
      </w:pPr>
      <w:r w:rsidRPr="00761111">
        <w:rPr>
          <w:rFonts w:ascii="Verdana" w:hAnsi="Verdana"/>
          <w:sz w:val="18"/>
          <w:szCs w:val="18"/>
          <w:highlight w:val="yellow"/>
        </w:rPr>
        <w:lastRenderedPageBreak/>
        <w:t>Zadanie nr 4</w:t>
      </w:r>
      <w:r>
        <w:rPr>
          <w:rFonts w:ascii="Verdana" w:hAnsi="Verdana"/>
          <w:sz w:val="18"/>
          <w:szCs w:val="18"/>
        </w:rPr>
        <w:t xml:space="preserve"> 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891"/>
        <w:gridCol w:w="794"/>
        <w:gridCol w:w="709"/>
        <w:gridCol w:w="1134"/>
        <w:gridCol w:w="1031"/>
        <w:gridCol w:w="851"/>
        <w:gridCol w:w="2001"/>
      </w:tblGrid>
      <w:tr w:rsidR="00761111" w:rsidRPr="000146DF" w14:paraId="0895A81F" w14:textId="77777777" w:rsidTr="006265E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986D04" w14:textId="77777777" w:rsidR="00761111" w:rsidRPr="000146DF" w:rsidRDefault="00761111" w:rsidP="00334924">
            <w:pPr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9B1489" w14:textId="77777777" w:rsidR="00761111" w:rsidRPr="00806F6D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Nazwa elementu</w:t>
            </w:r>
          </w:p>
          <w:p w14:paraId="016F9CB2" w14:textId="77777777" w:rsidR="00761111" w:rsidRPr="00806F6D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1DB12BC" w14:textId="77777777" w:rsidR="00761111" w:rsidRPr="00806F6D" w:rsidRDefault="00761111" w:rsidP="00334924">
            <w:pPr>
              <w:rPr>
                <w:rFonts w:ascii="Verdana" w:hAnsi="Verdana"/>
                <w:b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iCs/>
                <w:sz w:val="16"/>
                <w:szCs w:val="16"/>
              </w:rPr>
              <w:t>producen</w:t>
            </w:r>
            <w:r>
              <w:rPr>
                <w:rFonts w:ascii="Verdana" w:hAnsi="Verdana"/>
                <w:b/>
                <w:iCs/>
                <w:sz w:val="16"/>
                <w:szCs w:val="16"/>
              </w:rPr>
              <w:t>t, 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6A875F" w14:textId="77777777" w:rsidR="00761111" w:rsidRPr="00806F6D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5DD81B05" w14:textId="77777777" w:rsidR="00761111" w:rsidRPr="00806F6D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szpul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916655" w14:textId="77777777" w:rsidR="00761111" w:rsidRPr="00806F6D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  <w:r w:rsidRPr="00806F6D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0FAAB6" w14:textId="77777777" w:rsidR="00761111" w:rsidRPr="00806F6D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1B14EE2C" w14:textId="77777777" w:rsidR="00761111" w:rsidRPr="00806F6D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D01D099" w14:textId="77777777" w:rsidR="00761111" w:rsidRPr="00806F6D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19AC436B" w14:textId="77777777" w:rsidR="00761111" w:rsidRPr="00806F6D" w:rsidRDefault="00761111" w:rsidP="0033492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06F6D">
              <w:rPr>
                <w:rFonts w:ascii="Verdana" w:hAnsi="Verdana"/>
                <w:sz w:val="16"/>
                <w:szCs w:val="16"/>
              </w:rPr>
              <w:t>[%]</w:t>
            </w:r>
          </w:p>
          <w:p w14:paraId="00A31E71" w14:textId="77777777" w:rsidR="00761111" w:rsidRPr="00806F6D" w:rsidRDefault="00761111" w:rsidP="0033492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CD37BDE" w14:textId="77777777" w:rsidR="00761111" w:rsidRPr="00806F6D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2843AA93" w14:textId="77777777" w:rsidR="00761111" w:rsidRPr="00806F6D" w:rsidRDefault="00761111" w:rsidP="0033492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06F6D">
              <w:rPr>
                <w:rFonts w:ascii="Verdana" w:hAnsi="Verdana"/>
                <w:sz w:val="16"/>
                <w:szCs w:val="16"/>
              </w:rPr>
              <w:t>[PLN]</w:t>
            </w:r>
          </w:p>
          <w:p w14:paraId="46F38DD9" w14:textId="77777777" w:rsidR="00761111" w:rsidRPr="00806F6D" w:rsidRDefault="00761111" w:rsidP="00334924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761111" w:rsidRPr="000146DF" w14:paraId="48D48937" w14:textId="77777777" w:rsidTr="006265E7">
        <w:trPr>
          <w:trHeight w:val="363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5F66CE" w14:textId="77777777" w:rsidR="00761111" w:rsidRPr="000146DF" w:rsidRDefault="00761111" w:rsidP="00334924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F7D9DC" w14:textId="77777777" w:rsidR="00761111" w:rsidRPr="000146DF" w:rsidRDefault="00761111" w:rsidP="00334924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D6D8B7D" w14:textId="77777777" w:rsidR="00761111" w:rsidRPr="000146DF" w:rsidRDefault="00761111" w:rsidP="00334924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E8D0796" w14:textId="77777777" w:rsidR="00761111" w:rsidRPr="000146DF" w:rsidRDefault="00761111" w:rsidP="00334924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68E2C6" w14:textId="77777777" w:rsidR="00761111" w:rsidRPr="000146DF" w:rsidRDefault="00761111" w:rsidP="00334924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D0CB9B" w14:textId="77777777" w:rsidR="00761111" w:rsidRPr="000146DF" w:rsidRDefault="00761111" w:rsidP="00334924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A1FAE94" w14:textId="77777777" w:rsidR="00761111" w:rsidRPr="000146DF" w:rsidRDefault="00761111" w:rsidP="00334924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C796997" w14:textId="77777777" w:rsidR="00761111" w:rsidRPr="000146DF" w:rsidRDefault="00761111" w:rsidP="00334924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761111" w:rsidRPr="000146DF" w14:paraId="41F53756" w14:textId="77777777" w:rsidTr="006265E7">
        <w:trPr>
          <w:trHeight w:val="43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A0E823" w14:textId="77777777" w:rsidR="00761111" w:rsidRPr="000146DF" w:rsidRDefault="00761111" w:rsidP="00334924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10E39" w14:textId="08DFC312" w:rsidR="006265E7" w:rsidRDefault="006265E7" w:rsidP="006265E7">
            <w:pPr>
              <w:tabs>
                <w:tab w:val="left" w:pos="2805"/>
              </w:tabs>
              <w:rPr>
                <w:rFonts w:ascii="Verdana" w:hAnsi="Verdana"/>
                <w:sz w:val="16"/>
                <w:szCs w:val="16"/>
              </w:rPr>
            </w:pPr>
            <w:proofErr w:type="spellStart"/>
            <w:r>
              <w:rPr>
                <w:rFonts w:ascii="Verdana" w:hAnsi="Verdana"/>
                <w:sz w:val="16"/>
                <w:szCs w:val="16"/>
              </w:rPr>
              <w:t>Filament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PLA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Thermoactive</w:t>
            </w:r>
            <w:proofErr w:type="spellEnd"/>
          </w:p>
          <w:p w14:paraId="63F6426E" w14:textId="28DB43DA" w:rsidR="00761111" w:rsidRPr="00806F6D" w:rsidRDefault="006265E7" w:rsidP="006265E7">
            <w:pPr>
              <w:tabs>
                <w:tab w:val="left" w:pos="2805"/>
              </w:tabs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Kolor: dowolny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F6D3E" w14:textId="77777777" w:rsidR="00761111" w:rsidRPr="000146DF" w:rsidRDefault="00761111" w:rsidP="00334924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EEA51" w14:textId="148E0BEA" w:rsidR="00761111" w:rsidRPr="00C94DFC" w:rsidRDefault="000F66AE" w:rsidP="00334924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1CEF" w14:textId="77777777" w:rsidR="00761111" w:rsidRPr="000146DF" w:rsidRDefault="00761111" w:rsidP="0033492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2F22A" w14:textId="77777777" w:rsidR="00761111" w:rsidRPr="000146DF" w:rsidRDefault="00761111" w:rsidP="0033492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90F9F8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D2683A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61111" w:rsidRPr="000146DF" w14:paraId="0925D27A" w14:textId="77777777" w:rsidTr="006265E7">
        <w:trPr>
          <w:trHeight w:val="44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58B5E8" w14:textId="77777777" w:rsidR="00761111" w:rsidRPr="000146DF" w:rsidRDefault="00761111" w:rsidP="00334924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7BBDE" w14:textId="285B876B" w:rsidR="006265E7" w:rsidRDefault="006265E7" w:rsidP="006265E7">
            <w:pPr>
              <w:tabs>
                <w:tab w:val="left" w:pos="2805"/>
              </w:tabs>
              <w:rPr>
                <w:rFonts w:ascii="Verdana" w:hAnsi="Verdana"/>
                <w:sz w:val="16"/>
                <w:szCs w:val="16"/>
              </w:rPr>
            </w:pPr>
            <w:proofErr w:type="spellStart"/>
            <w:r>
              <w:rPr>
                <w:rFonts w:ascii="Verdana" w:hAnsi="Verdana"/>
                <w:sz w:val="16"/>
                <w:szCs w:val="16"/>
              </w:rPr>
              <w:t>Filament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PET-G</w:t>
            </w:r>
          </w:p>
          <w:p w14:paraId="2147730E" w14:textId="09A8BA3E" w:rsidR="00761111" w:rsidRPr="00806F6D" w:rsidRDefault="006265E7" w:rsidP="006265E7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Kolor: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glow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in the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dark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blue</w:t>
            </w:r>
            <w:proofErr w:type="spellEnd"/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60600" w14:textId="77777777" w:rsidR="00761111" w:rsidRPr="000146DF" w:rsidRDefault="00761111" w:rsidP="00334924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10F07" w14:textId="286BC3B6" w:rsidR="00761111" w:rsidRPr="00C94DFC" w:rsidRDefault="000F66AE" w:rsidP="00334924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885D" w14:textId="77777777" w:rsidR="00761111" w:rsidRPr="000146DF" w:rsidRDefault="00761111" w:rsidP="0033492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E2556" w14:textId="77777777" w:rsidR="00761111" w:rsidRPr="000146DF" w:rsidRDefault="00761111" w:rsidP="0033492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2B2E02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90CD6D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61111" w:rsidRPr="000146DF" w14:paraId="16FF2A12" w14:textId="77777777" w:rsidTr="006265E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0839D0" w14:textId="77777777" w:rsidR="00761111" w:rsidRPr="000146DF" w:rsidRDefault="00761111" w:rsidP="00334924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688D" w14:textId="79E81003" w:rsidR="006265E7" w:rsidRDefault="006265E7" w:rsidP="006265E7">
            <w:pPr>
              <w:tabs>
                <w:tab w:val="left" w:pos="2805"/>
              </w:tabs>
              <w:rPr>
                <w:rFonts w:ascii="Verdana" w:hAnsi="Verdana"/>
                <w:sz w:val="16"/>
                <w:szCs w:val="16"/>
              </w:rPr>
            </w:pPr>
            <w:proofErr w:type="spellStart"/>
            <w:r>
              <w:rPr>
                <w:rFonts w:ascii="Verdana" w:hAnsi="Verdana"/>
                <w:sz w:val="16"/>
                <w:szCs w:val="16"/>
              </w:rPr>
              <w:t>Filament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PET-G/PFTE</w:t>
            </w:r>
          </w:p>
          <w:p w14:paraId="559E8979" w14:textId="37236B89" w:rsidR="00761111" w:rsidRPr="00806F6D" w:rsidRDefault="006265E7" w:rsidP="006265E7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Kolor: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traffic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red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C78A" w14:textId="77777777" w:rsidR="00761111" w:rsidRPr="000146DF" w:rsidRDefault="00761111" w:rsidP="00334924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D825" w14:textId="493FDD55" w:rsidR="00761111" w:rsidRPr="00C94DFC" w:rsidRDefault="000F66AE" w:rsidP="00334924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C335" w14:textId="77777777" w:rsidR="00761111" w:rsidRPr="000146DF" w:rsidRDefault="00761111" w:rsidP="0033492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91D6" w14:textId="77777777" w:rsidR="00761111" w:rsidRPr="000146DF" w:rsidRDefault="00761111" w:rsidP="0033492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5B8074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5BC771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61111" w:rsidRPr="000146DF" w14:paraId="67AA03E1" w14:textId="77777777" w:rsidTr="006265E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FDBD4B" w14:textId="77777777" w:rsidR="00761111" w:rsidRPr="000146DF" w:rsidRDefault="00761111" w:rsidP="00334924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C73CF" w14:textId="1679188E" w:rsidR="006265E7" w:rsidRDefault="006265E7" w:rsidP="006265E7">
            <w:pPr>
              <w:tabs>
                <w:tab w:val="left" w:pos="2805"/>
              </w:tabs>
              <w:rPr>
                <w:rFonts w:ascii="Verdana" w:hAnsi="Verdana"/>
                <w:sz w:val="16"/>
                <w:szCs w:val="16"/>
              </w:rPr>
            </w:pPr>
            <w:proofErr w:type="spellStart"/>
            <w:r>
              <w:rPr>
                <w:rFonts w:ascii="Verdana" w:hAnsi="Verdana"/>
                <w:sz w:val="16"/>
                <w:szCs w:val="16"/>
              </w:rPr>
              <w:t>Filament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PA</w:t>
            </w:r>
          </w:p>
          <w:p w14:paraId="0253CE67" w14:textId="5CCE98A1" w:rsidR="00761111" w:rsidRPr="00806F6D" w:rsidRDefault="006265E7" w:rsidP="006265E7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Kolor: dowolny</w:t>
            </w: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1E4F6" w14:textId="77777777" w:rsidR="00761111" w:rsidRPr="000146DF" w:rsidRDefault="00761111" w:rsidP="00334924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9D45" w14:textId="321AD2E8" w:rsidR="00761111" w:rsidRPr="00C94DFC" w:rsidRDefault="000F66AE" w:rsidP="00334924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319C3" w14:textId="77777777" w:rsidR="00761111" w:rsidRPr="000146DF" w:rsidRDefault="00761111" w:rsidP="0033492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0226F" w14:textId="77777777" w:rsidR="00761111" w:rsidRPr="000146DF" w:rsidRDefault="00761111" w:rsidP="0033492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A5D8EF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803626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61111" w:rsidRPr="000146DF" w14:paraId="6E7AA870" w14:textId="77777777" w:rsidTr="006265E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63B1CC" w14:textId="77777777" w:rsidR="00761111" w:rsidRPr="000146DF" w:rsidRDefault="00761111" w:rsidP="00334924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24F9F" w14:textId="3CA76628" w:rsidR="006265E7" w:rsidRDefault="006265E7" w:rsidP="006265E7">
            <w:pPr>
              <w:tabs>
                <w:tab w:val="left" w:pos="2805"/>
              </w:tabs>
              <w:rPr>
                <w:rFonts w:ascii="Verdana" w:hAnsi="Verdana"/>
                <w:sz w:val="16"/>
                <w:szCs w:val="16"/>
              </w:rPr>
            </w:pPr>
            <w:proofErr w:type="spellStart"/>
            <w:r>
              <w:rPr>
                <w:rFonts w:ascii="Verdana" w:hAnsi="Verdana"/>
                <w:sz w:val="16"/>
                <w:szCs w:val="16"/>
              </w:rPr>
              <w:t>Filament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PET-G</w:t>
            </w:r>
          </w:p>
          <w:p w14:paraId="0BA89789" w14:textId="275D2837" w:rsidR="00761111" w:rsidRPr="00806F6D" w:rsidRDefault="006265E7" w:rsidP="006265E7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Kolor: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bloody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red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0DA1" w14:textId="77777777" w:rsidR="00761111" w:rsidRPr="000146DF" w:rsidRDefault="00761111" w:rsidP="00334924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9BDCF" w14:textId="4A19DDA1" w:rsidR="00761111" w:rsidRPr="00C94DFC" w:rsidRDefault="000F66AE" w:rsidP="00334924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38111" w14:textId="77777777" w:rsidR="00761111" w:rsidRPr="000146DF" w:rsidRDefault="00761111" w:rsidP="0033492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B6556" w14:textId="77777777" w:rsidR="00761111" w:rsidRPr="000146DF" w:rsidRDefault="00761111" w:rsidP="0033492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DB46F8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3E70CF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61111" w:rsidRPr="000146DF" w14:paraId="24535617" w14:textId="77777777" w:rsidTr="00334924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FED424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7F1D343A" w14:textId="77777777" w:rsidR="00761111" w:rsidRPr="000146DF" w:rsidRDefault="00761111" w:rsidP="00334924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1E699C65" w14:textId="77777777" w:rsidR="00761111" w:rsidRPr="000146DF" w:rsidRDefault="00761111" w:rsidP="00334924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4A183F7" w14:textId="77777777" w:rsidR="00761111" w:rsidRPr="000146DF" w:rsidRDefault="00761111" w:rsidP="00334924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3507A30" w14:textId="77777777" w:rsidR="00761111" w:rsidRPr="000146DF" w:rsidRDefault="00761111" w:rsidP="00334924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16C6D03" w14:textId="77777777" w:rsidR="00761111" w:rsidRPr="000146DF" w:rsidRDefault="00761111" w:rsidP="00334924">
            <w:pPr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Cena netto za całość zamówienia /słownie: …………………/</w:t>
            </w:r>
          </w:p>
          <w:p w14:paraId="479EE34E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Cena brutto za całość zamówienia/słownie: 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311A9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495092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A4B228" w14:textId="77777777" w:rsidR="00761111" w:rsidRPr="000146DF" w:rsidRDefault="00761111" w:rsidP="0033492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EBFD08D" w14:textId="77777777" w:rsidR="00285531" w:rsidRPr="000146DF" w:rsidRDefault="00285531" w:rsidP="008D2AB8">
      <w:pPr>
        <w:pStyle w:val="Tekstpodstawowy"/>
        <w:rPr>
          <w:rFonts w:ascii="Verdana" w:hAnsi="Verdana"/>
          <w:sz w:val="18"/>
          <w:szCs w:val="18"/>
        </w:rPr>
      </w:pPr>
    </w:p>
    <w:p w14:paraId="50C99B76" w14:textId="0D86F2B5" w:rsidR="008D2AB8" w:rsidRPr="00761111" w:rsidRDefault="00761111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  <w:highlight w:val="yellow"/>
        </w:rPr>
      </w:pPr>
      <w:r w:rsidRPr="00761111">
        <w:rPr>
          <w:rFonts w:ascii="Verdana" w:hAnsi="Verdana"/>
          <w:b/>
          <w:color w:val="EE0000"/>
          <w:sz w:val="18"/>
          <w:szCs w:val="18"/>
          <w:highlight w:val="yellow"/>
        </w:rPr>
        <w:t>Zadanie nr 1</w:t>
      </w:r>
      <w:r w:rsidRPr="00761111">
        <w:rPr>
          <w:rFonts w:ascii="Verdana" w:hAnsi="Verdana"/>
          <w:b/>
          <w:color w:val="EE0000"/>
          <w:sz w:val="18"/>
          <w:szCs w:val="18"/>
        </w:rPr>
        <w:t xml:space="preserve"> - </w:t>
      </w:r>
      <w:r w:rsidR="008D2AB8" w:rsidRPr="000146DF">
        <w:rPr>
          <w:rFonts w:ascii="Verdana" w:hAnsi="Verdana"/>
          <w:b/>
          <w:sz w:val="18"/>
          <w:szCs w:val="18"/>
        </w:rPr>
        <w:t>Termin realizacji umowy:</w:t>
      </w:r>
      <w:r w:rsidR="005667D2" w:rsidRPr="000146DF">
        <w:rPr>
          <w:rFonts w:ascii="Verdana" w:hAnsi="Verdana"/>
          <w:b/>
          <w:sz w:val="18"/>
          <w:szCs w:val="18"/>
        </w:rPr>
        <w:t xml:space="preserve"> </w:t>
      </w:r>
      <w:r w:rsidR="00FE3B86" w:rsidRPr="000146DF">
        <w:rPr>
          <w:rFonts w:ascii="Verdana" w:hAnsi="Verdana"/>
          <w:b/>
          <w:sz w:val="18"/>
          <w:szCs w:val="18"/>
        </w:rPr>
        <w:t xml:space="preserve">do </w:t>
      </w:r>
      <w:r w:rsidR="00285531" w:rsidRPr="000146DF">
        <w:rPr>
          <w:rFonts w:ascii="Verdana" w:hAnsi="Verdana"/>
          <w:b/>
          <w:sz w:val="18"/>
          <w:szCs w:val="18"/>
        </w:rPr>
        <w:t xml:space="preserve">……… </w:t>
      </w:r>
      <w:r w:rsidR="005667D2" w:rsidRPr="000146DF">
        <w:rPr>
          <w:rFonts w:ascii="Verdana" w:hAnsi="Verdana"/>
          <w:b/>
          <w:sz w:val="18"/>
          <w:szCs w:val="18"/>
        </w:rPr>
        <w:t xml:space="preserve">dni </w:t>
      </w:r>
      <w:r w:rsidR="00601393">
        <w:rPr>
          <w:rFonts w:ascii="Verdana" w:hAnsi="Verdana"/>
          <w:b/>
          <w:sz w:val="18"/>
          <w:szCs w:val="18"/>
        </w:rPr>
        <w:t xml:space="preserve">roboczych </w:t>
      </w:r>
      <w:r w:rsidR="005667D2" w:rsidRPr="000146DF">
        <w:rPr>
          <w:rFonts w:ascii="Verdana" w:hAnsi="Verdana"/>
          <w:b/>
          <w:sz w:val="18"/>
          <w:szCs w:val="18"/>
        </w:rPr>
        <w:t>od daty podpisania umowy</w:t>
      </w:r>
      <w:r w:rsidR="00052B44" w:rsidRPr="000146DF">
        <w:rPr>
          <w:rFonts w:ascii="Verdana" w:hAnsi="Verdana"/>
          <w:b/>
          <w:sz w:val="18"/>
          <w:szCs w:val="18"/>
        </w:rPr>
        <w:t xml:space="preserve"> </w:t>
      </w:r>
      <w:r w:rsidR="00285531" w:rsidRPr="00761111">
        <w:rPr>
          <w:rFonts w:ascii="Verdana" w:hAnsi="Verdana"/>
          <w:sz w:val="18"/>
          <w:szCs w:val="18"/>
          <w:highlight w:val="yellow"/>
        </w:rPr>
        <w:t>(</w:t>
      </w:r>
      <w:r w:rsidR="00285531" w:rsidRPr="00761111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2AC2313B" w14:textId="5AB4BBF4" w:rsidR="00761111" w:rsidRPr="00761111" w:rsidRDefault="00761111" w:rsidP="00761111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  <w:highlight w:val="yellow"/>
        </w:rPr>
      </w:pPr>
      <w:r w:rsidRPr="00761111">
        <w:rPr>
          <w:rFonts w:ascii="Verdana" w:hAnsi="Verdana"/>
          <w:b/>
          <w:color w:val="EE0000"/>
          <w:sz w:val="18"/>
          <w:szCs w:val="18"/>
          <w:highlight w:val="yellow"/>
        </w:rPr>
        <w:t xml:space="preserve">Zadanie nr 2 </w:t>
      </w:r>
      <w:r w:rsidRPr="00761111">
        <w:rPr>
          <w:rFonts w:ascii="Verdana" w:hAnsi="Verdana"/>
          <w:b/>
          <w:sz w:val="18"/>
          <w:szCs w:val="18"/>
          <w:highlight w:val="yellow"/>
        </w:rPr>
        <w:t>-</w:t>
      </w:r>
      <w:r w:rsidRPr="000146DF">
        <w:rPr>
          <w:rFonts w:ascii="Verdana" w:hAnsi="Verdana"/>
          <w:b/>
          <w:sz w:val="18"/>
          <w:szCs w:val="18"/>
        </w:rPr>
        <w:t xml:space="preserve">Termin realizacji umowy: do ……… dni </w:t>
      </w:r>
      <w:r>
        <w:rPr>
          <w:rFonts w:ascii="Verdana" w:hAnsi="Verdana"/>
          <w:b/>
          <w:sz w:val="18"/>
          <w:szCs w:val="18"/>
        </w:rPr>
        <w:t xml:space="preserve">roboczych </w:t>
      </w:r>
      <w:r w:rsidRPr="000146DF">
        <w:rPr>
          <w:rFonts w:ascii="Verdana" w:hAnsi="Verdana"/>
          <w:b/>
          <w:sz w:val="18"/>
          <w:szCs w:val="18"/>
        </w:rPr>
        <w:t xml:space="preserve">od daty podpisania umowy </w:t>
      </w:r>
      <w:r w:rsidRPr="00761111">
        <w:rPr>
          <w:rFonts w:ascii="Verdana" w:hAnsi="Verdana"/>
          <w:sz w:val="18"/>
          <w:szCs w:val="18"/>
          <w:highlight w:val="yellow"/>
        </w:rPr>
        <w:t>(</w:t>
      </w:r>
      <w:r w:rsidRPr="00761111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76E75F53" w14:textId="50F09B63" w:rsidR="00761111" w:rsidRPr="00761111" w:rsidRDefault="00761111" w:rsidP="00761111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  <w:highlight w:val="yellow"/>
        </w:rPr>
      </w:pPr>
      <w:r w:rsidRPr="00761111">
        <w:rPr>
          <w:rFonts w:ascii="Verdana" w:hAnsi="Verdana"/>
          <w:b/>
          <w:color w:val="EE0000"/>
          <w:sz w:val="18"/>
          <w:szCs w:val="18"/>
          <w:highlight w:val="yellow"/>
        </w:rPr>
        <w:t>Zadanie nr 3</w:t>
      </w:r>
      <w:r w:rsidRPr="00761111">
        <w:rPr>
          <w:rFonts w:ascii="Verdana" w:hAnsi="Verdana"/>
          <w:b/>
          <w:color w:val="EE0000"/>
          <w:sz w:val="18"/>
          <w:szCs w:val="18"/>
        </w:rPr>
        <w:t xml:space="preserve"> </w:t>
      </w:r>
      <w:r>
        <w:rPr>
          <w:rFonts w:ascii="Verdana" w:hAnsi="Verdana"/>
          <w:b/>
          <w:sz w:val="18"/>
          <w:szCs w:val="18"/>
        </w:rPr>
        <w:t xml:space="preserve">- </w:t>
      </w:r>
      <w:r w:rsidRPr="000146DF">
        <w:rPr>
          <w:rFonts w:ascii="Verdana" w:hAnsi="Verdana"/>
          <w:b/>
          <w:sz w:val="18"/>
          <w:szCs w:val="18"/>
        </w:rPr>
        <w:t xml:space="preserve">Termin realizacji umowy: do ……… dni </w:t>
      </w:r>
      <w:r>
        <w:rPr>
          <w:rFonts w:ascii="Verdana" w:hAnsi="Verdana"/>
          <w:b/>
          <w:sz w:val="18"/>
          <w:szCs w:val="18"/>
        </w:rPr>
        <w:t xml:space="preserve">roboczych </w:t>
      </w:r>
      <w:r w:rsidRPr="000146DF">
        <w:rPr>
          <w:rFonts w:ascii="Verdana" w:hAnsi="Verdana"/>
          <w:b/>
          <w:sz w:val="18"/>
          <w:szCs w:val="18"/>
        </w:rPr>
        <w:t xml:space="preserve">od daty podpisania umowy </w:t>
      </w:r>
      <w:r w:rsidRPr="00761111">
        <w:rPr>
          <w:rFonts w:ascii="Verdana" w:hAnsi="Verdana"/>
          <w:sz w:val="18"/>
          <w:szCs w:val="18"/>
          <w:highlight w:val="yellow"/>
        </w:rPr>
        <w:t>(</w:t>
      </w:r>
      <w:r w:rsidRPr="00761111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2540EA84" w14:textId="11E809BF" w:rsidR="00761111" w:rsidRPr="000146DF" w:rsidRDefault="00761111" w:rsidP="00761111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61111">
        <w:rPr>
          <w:rFonts w:ascii="Verdana" w:hAnsi="Verdana"/>
          <w:b/>
          <w:color w:val="EE0000"/>
          <w:sz w:val="18"/>
          <w:szCs w:val="18"/>
          <w:highlight w:val="yellow"/>
        </w:rPr>
        <w:t>Zadanie nr 4</w:t>
      </w:r>
      <w:r w:rsidRPr="00761111">
        <w:rPr>
          <w:rFonts w:ascii="Verdana" w:hAnsi="Verdana"/>
          <w:b/>
          <w:color w:val="EE0000"/>
          <w:sz w:val="18"/>
          <w:szCs w:val="18"/>
        </w:rPr>
        <w:t xml:space="preserve"> - </w:t>
      </w:r>
      <w:r w:rsidRPr="000146DF">
        <w:rPr>
          <w:rFonts w:ascii="Verdana" w:hAnsi="Verdana"/>
          <w:b/>
          <w:sz w:val="18"/>
          <w:szCs w:val="18"/>
        </w:rPr>
        <w:t xml:space="preserve">Termin realizacji umowy: do ……… dni </w:t>
      </w:r>
      <w:r>
        <w:rPr>
          <w:rFonts w:ascii="Verdana" w:hAnsi="Verdana"/>
          <w:b/>
          <w:sz w:val="18"/>
          <w:szCs w:val="18"/>
        </w:rPr>
        <w:t xml:space="preserve">roboczych </w:t>
      </w:r>
      <w:r w:rsidRPr="000146DF">
        <w:rPr>
          <w:rFonts w:ascii="Verdana" w:hAnsi="Verdana"/>
          <w:b/>
          <w:sz w:val="18"/>
          <w:szCs w:val="18"/>
        </w:rPr>
        <w:t xml:space="preserve">od daty podpisania umowy </w:t>
      </w:r>
      <w:r w:rsidRPr="000146DF">
        <w:rPr>
          <w:rFonts w:ascii="Verdana" w:hAnsi="Verdana"/>
          <w:sz w:val="18"/>
          <w:szCs w:val="18"/>
          <w:highlight w:val="yellow"/>
        </w:rPr>
        <w:t>(</w:t>
      </w:r>
      <w:r w:rsidRPr="000146DF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603A4C5C" w14:textId="77777777" w:rsidR="00761111" w:rsidRPr="000146DF" w:rsidRDefault="00761111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67AD71FC" w14:textId="77777777" w:rsidR="008D2AB8" w:rsidRPr="000146DF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0146DF">
        <w:rPr>
          <w:rFonts w:ascii="Verdana" w:hAnsi="Verdana"/>
          <w:sz w:val="18"/>
          <w:szCs w:val="18"/>
        </w:rPr>
        <w:t>6 marca 2018 r</w:t>
      </w:r>
      <w:r w:rsidRPr="000146DF">
        <w:rPr>
          <w:rFonts w:ascii="Verdana" w:hAnsi="Verdana"/>
          <w:sz w:val="18"/>
          <w:szCs w:val="18"/>
        </w:rPr>
        <w:t>.</w:t>
      </w:r>
      <w:r w:rsidR="00A0022B" w:rsidRPr="000146DF">
        <w:rPr>
          <w:rFonts w:ascii="Verdana" w:hAnsi="Verdana"/>
          <w:sz w:val="18"/>
          <w:szCs w:val="18"/>
        </w:rPr>
        <w:t xml:space="preserve"> Prawo przedsiębiorców, </w:t>
      </w:r>
      <w:r w:rsidRPr="000146DF">
        <w:rPr>
          <w:rFonts w:ascii="Verdana" w:hAnsi="Verdana"/>
          <w:sz w:val="18"/>
          <w:szCs w:val="18"/>
        </w:rPr>
        <w:t>należymy do małych lub średnich przedsiębiorców:</w:t>
      </w:r>
      <w:r w:rsidRPr="000146DF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0146DF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 xml:space="preserve">Termin płatności: </w:t>
      </w:r>
      <w:r w:rsidRPr="000146DF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EF67188" w14:textId="77777777" w:rsidR="007A0D83" w:rsidRPr="000146DF" w:rsidRDefault="007A0D83" w:rsidP="007A0D83">
      <w:pPr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0146DF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0146DF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0146DF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146DF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0146DF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46DF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146DF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146DF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146DF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0146DF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146DF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0146DF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146DF">
        <w:rPr>
          <w:rFonts w:ascii="Verdana" w:hAnsi="Verdana"/>
          <w:i/>
          <w:sz w:val="18"/>
          <w:szCs w:val="18"/>
        </w:rPr>
        <w:lastRenderedPageBreak/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0146DF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0146DF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Nazwa podwykonawcy</w:t>
            </w:r>
            <w:r w:rsidRPr="000146DF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0146DF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0146DF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0146DF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146DF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146DF">
        <w:rPr>
          <w:rFonts w:ascii="Verdana" w:hAnsi="Verdana"/>
          <w:sz w:val="18"/>
          <w:szCs w:val="18"/>
        </w:rPr>
        <w:tab/>
      </w:r>
      <w:r w:rsidRPr="000146DF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146DF">
        <w:rPr>
          <w:rFonts w:ascii="Verdana" w:hAnsi="Verdana"/>
          <w:sz w:val="18"/>
          <w:szCs w:val="18"/>
        </w:rPr>
        <w:tab/>
      </w:r>
      <w:r w:rsidRPr="000146DF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0146DF">
        <w:rPr>
          <w:rFonts w:ascii="Verdana" w:hAnsi="Verdana"/>
          <w:sz w:val="18"/>
          <w:szCs w:val="18"/>
        </w:rPr>
        <w:t>ych</w:t>
      </w:r>
      <w:proofErr w:type="spellEnd"/>
      <w:r w:rsidRPr="000146DF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0146DF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4C51546" w14:textId="77777777" w:rsidR="006E37A2" w:rsidRPr="000146DF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0146DF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097531C" w14:textId="77777777" w:rsidR="00E70284" w:rsidRPr="00E70284" w:rsidRDefault="00E70284" w:rsidP="00E70284">
      <w:pPr>
        <w:jc w:val="right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385C1497" w14:textId="77777777" w:rsidR="00E70284" w:rsidRPr="00E70284" w:rsidRDefault="00E70284" w:rsidP="00E70284">
      <w:pPr>
        <w:jc w:val="right"/>
        <w:rPr>
          <w:rFonts w:ascii="Verdana" w:hAnsi="Verdana"/>
          <w:b/>
          <w:color w:val="FF0000"/>
          <w:sz w:val="18"/>
          <w:szCs w:val="18"/>
          <w:lang w:eastAsia="zh-CN"/>
        </w:rPr>
      </w:pPr>
      <w:r w:rsidRPr="00E70284">
        <w:rPr>
          <w:rFonts w:ascii="Verdana" w:hAnsi="Verdana"/>
          <w:b/>
          <w:color w:val="FF0000"/>
          <w:sz w:val="18"/>
          <w:szCs w:val="18"/>
          <w:lang w:eastAsia="zh-CN"/>
        </w:rPr>
        <w:t>Dokument należy sporządzić w postaci elektronicznej i podpisać kwalifikowanym</w:t>
      </w:r>
    </w:p>
    <w:p w14:paraId="61025991" w14:textId="3F8EC045" w:rsidR="00D24B7D" w:rsidRPr="000146DF" w:rsidRDefault="00E70284" w:rsidP="00E70284">
      <w:pPr>
        <w:jc w:val="right"/>
        <w:rPr>
          <w:rFonts w:ascii="Verdana" w:hAnsi="Verdana"/>
          <w:sz w:val="18"/>
          <w:szCs w:val="18"/>
        </w:rPr>
      </w:pPr>
      <w:r w:rsidRPr="00E70284">
        <w:rPr>
          <w:rFonts w:ascii="Verdana" w:hAnsi="Verdana"/>
          <w:b/>
          <w:color w:val="FF0000"/>
          <w:sz w:val="18"/>
          <w:szCs w:val="18"/>
          <w:lang w:eastAsia="zh-CN"/>
        </w:rPr>
        <w:t>podpisem elektronicznym lub podpisem zaufanym lub podpisem osobistym.</w:t>
      </w:r>
    </w:p>
    <w:p w14:paraId="3232EF66" w14:textId="77777777" w:rsidR="00D24B7D" w:rsidRPr="000146DF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0146DF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0146DF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0146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5CA61" w14:textId="77777777" w:rsidR="00066735" w:rsidRDefault="00066735">
      <w:r>
        <w:separator/>
      </w:r>
    </w:p>
  </w:endnote>
  <w:endnote w:type="continuationSeparator" w:id="0">
    <w:p w14:paraId="49DB5CD2" w14:textId="77777777" w:rsidR="00066735" w:rsidRDefault="00066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3C928" w14:textId="77777777" w:rsidR="00066735" w:rsidRDefault="00066735">
      <w:r>
        <w:separator/>
      </w:r>
    </w:p>
  </w:footnote>
  <w:footnote w:type="continuationSeparator" w:id="0">
    <w:p w14:paraId="35353C1D" w14:textId="77777777" w:rsidR="00066735" w:rsidRDefault="000667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409040260">
    <w:abstractNumId w:val="1"/>
  </w:num>
  <w:num w:numId="6" w16cid:durableId="1445537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12286"/>
    <w:rsid w:val="000146DF"/>
    <w:rsid w:val="000354B2"/>
    <w:rsid w:val="0005028C"/>
    <w:rsid w:val="00052B44"/>
    <w:rsid w:val="00066735"/>
    <w:rsid w:val="000704FC"/>
    <w:rsid w:val="00071CCC"/>
    <w:rsid w:val="00072D25"/>
    <w:rsid w:val="000B731D"/>
    <w:rsid w:val="000D6134"/>
    <w:rsid w:val="000E09C7"/>
    <w:rsid w:val="000F5256"/>
    <w:rsid w:val="000F6589"/>
    <w:rsid w:val="000F66AE"/>
    <w:rsid w:val="00102665"/>
    <w:rsid w:val="00106636"/>
    <w:rsid w:val="00115D60"/>
    <w:rsid w:val="00116EC6"/>
    <w:rsid w:val="001450DD"/>
    <w:rsid w:val="001801DD"/>
    <w:rsid w:val="0018198F"/>
    <w:rsid w:val="001871ED"/>
    <w:rsid w:val="001B30C7"/>
    <w:rsid w:val="001D4612"/>
    <w:rsid w:val="00207E98"/>
    <w:rsid w:val="002333D7"/>
    <w:rsid w:val="002723B0"/>
    <w:rsid w:val="00285531"/>
    <w:rsid w:val="002C151E"/>
    <w:rsid w:val="00315A4A"/>
    <w:rsid w:val="00332124"/>
    <w:rsid w:val="00377239"/>
    <w:rsid w:val="003B1AA0"/>
    <w:rsid w:val="003B53A3"/>
    <w:rsid w:val="003C78AA"/>
    <w:rsid w:val="003D4874"/>
    <w:rsid w:val="00440FA6"/>
    <w:rsid w:val="00480E40"/>
    <w:rsid w:val="00481FB1"/>
    <w:rsid w:val="004B7300"/>
    <w:rsid w:val="004C6753"/>
    <w:rsid w:val="004D27EB"/>
    <w:rsid w:val="0051269B"/>
    <w:rsid w:val="0053203F"/>
    <w:rsid w:val="005663D0"/>
    <w:rsid w:val="005667D2"/>
    <w:rsid w:val="00595C87"/>
    <w:rsid w:val="005D2C65"/>
    <w:rsid w:val="005E6D94"/>
    <w:rsid w:val="00601393"/>
    <w:rsid w:val="006265E7"/>
    <w:rsid w:val="0063384F"/>
    <w:rsid w:val="00643C6F"/>
    <w:rsid w:val="00646202"/>
    <w:rsid w:val="0065290F"/>
    <w:rsid w:val="00665689"/>
    <w:rsid w:val="006815F6"/>
    <w:rsid w:val="006B59FD"/>
    <w:rsid w:val="006E37A2"/>
    <w:rsid w:val="006E4A4C"/>
    <w:rsid w:val="00737860"/>
    <w:rsid w:val="00745105"/>
    <w:rsid w:val="0075224F"/>
    <w:rsid w:val="00761111"/>
    <w:rsid w:val="007739ED"/>
    <w:rsid w:val="007748F0"/>
    <w:rsid w:val="007A05AE"/>
    <w:rsid w:val="007A0D83"/>
    <w:rsid w:val="007A4321"/>
    <w:rsid w:val="007F1B9E"/>
    <w:rsid w:val="00806F6D"/>
    <w:rsid w:val="00823514"/>
    <w:rsid w:val="00826707"/>
    <w:rsid w:val="00826D93"/>
    <w:rsid w:val="00833933"/>
    <w:rsid w:val="00853083"/>
    <w:rsid w:val="00856A56"/>
    <w:rsid w:val="008A7470"/>
    <w:rsid w:val="008B2F0C"/>
    <w:rsid w:val="008B4928"/>
    <w:rsid w:val="008C5E0A"/>
    <w:rsid w:val="008D2AB8"/>
    <w:rsid w:val="008E6081"/>
    <w:rsid w:val="008F1C66"/>
    <w:rsid w:val="00970FE4"/>
    <w:rsid w:val="009755A0"/>
    <w:rsid w:val="009A4662"/>
    <w:rsid w:val="009B6122"/>
    <w:rsid w:val="00A0022B"/>
    <w:rsid w:val="00A33ACB"/>
    <w:rsid w:val="00A346FE"/>
    <w:rsid w:val="00A47B4D"/>
    <w:rsid w:val="00A63BD8"/>
    <w:rsid w:val="00A83018"/>
    <w:rsid w:val="00A86BD7"/>
    <w:rsid w:val="00AA73A7"/>
    <w:rsid w:val="00AC43BF"/>
    <w:rsid w:val="00AD237E"/>
    <w:rsid w:val="00AF4095"/>
    <w:rsid w:val="00AF704D"/>
    <w:rsid w:val="00B563CB"/>
    <w:rsid w:val="00B774DC"/>
    <w:rsid w:val="00BA38D9"/>
    <w:rsid w:val="00BB0286"/>
    <w:rsid w:val="00BF6A81"/>
    <w:rsid w:val="00C5032D"/>
    <w:rsid w:val="00C63FAE"/>
    <w:rsid w:val="00C72428"/>
    <w:rsid w:val="00C94DFC"/>
    <w:rsid w:val="00C969A6"/>
    <w:rsid w:val="00CA7D36"/>
    <w:rsid w:val="00CE7F87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D2255"/>
    <w:rsid w:val="00DD2764"/>
    <w:rsid w:val="00DF7E08"/>
    <w:rsid w:val="00E03054"/>
    <w:rsid w:val="00E44371"/>
    <w:rsid w:val="00E70284"/>
    <w:rsid w:val="00E7758A"/>
    <w:rsid w:val="00E949B0"/>
    <w:rsid w:val="00EB7894"/>
    <w:rsid w:val="00EB7B6F"/>
    <w:rsid w:val="00EC0BEA"/>
    <w:rsid w:val="00EC41E9"/>
    <w:rsid w:val="00EE48AA"/>
    <w:rsid w:val="00EE5F8D"/>
    <w:rsid w:val="00F00591"/>
    <w:rsid w:val="00F51688"/>
    <w:rsid w:val="00F53146"/>
    <w:rsid w:val="00F727EB"/>
    <w:rsid w:val="00F9059F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5</Pages>
  <Words>989</Words>
  <Characters>6851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2024-08-22T09:07:00Z</cp:lastPrinted>
  <dcterms:created xsi:type="dcterms:W3CDTF">2025-09-19T06:45:00Z</dcterms:created>
  <dcterms:modified xsi:type="dcterms:W3CDTF">2025-09-19T06:45:00Z</dcterms:modified>
</cp:coreProperties>
</file>