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7BCE9" w14:textId="77777777" w:rsidR="00557973" w:rsidRPr="00E874DC" w:rsidRDefault="00557973" w:rsidP="00557973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Pr="00A601F8">
        <w:rPr>
          <w:b/>
          <w:lang w:val="pl-PL"/>
        </w:rPr>
        <w:t>3</w:t>
      </w:r>
    </w:p>
    <w:p w14:paraId="42C70B04" w14:textId="77777777" w:rsidR="00557973" w:rsidRDefault="00557973" w:rsidP="00557973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68FE6028" w14:textId="77777777" w:rsidR="00557973" w:rsidRDefault="00557973" w:rsidP="00557973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01BBD838" w14:textId="77777777" w:rsidR="00557973" w:rsidRDefault="00557973" w:rsidP="00557973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1E628F39" w14:textId="77777777" w:rsidR="00557973" w:rsidRDefault="00557973" w:rsidP="00557973">
      <w:pPr>
        <w:spacing w:before="48" w:line="240" w:lineRule="atLeast"/>
        <w:jc w:val="center"/>
        <w:rPr>
          <w:b/>
          <w:sz w:val="28"/>
          <w:lang w:val="pl-PL"/>
        </w:rPr>
      </w:pPr>
    </w:p>
    <w:p w14:paraId="461D3DFF" w14:textId="16C4C267" w:rsidR="00557973" w:rsidRPr="00AA2A22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w wyniku przeprowadzonego postępowania o zamówienie publiczne w </w:t>
      </w:r>
      <w:r w:rsidRPr="00AA2A22">
        <w:rPr>
          <w:rFonts w:ascii="Times New Roman" w:hAnsi="Times New Roman"/>
        </w:rPr>
        <w:t xml:space="preserve">trybie </w:t>
      </w:r>
      <w:r>
        <w:rPr>
          <w:rFonts w:ascii="Times New Roman" w:hAnsi="Times New Roman"/>
        </w:rPr>
        <w:t xml:space="preserve">przetargu nieograniczonego, nr sprawy: </w:t>
      </w:r>
      <w:r>
        <w:rPr>
          <w:rFonts w:ascii="Times New Roman" w:hAnsi="Times New Roman"/>
        </w:rPr>
        <w:t>KC-</w:t>
      </w:r>
      <w:r>
        <w:rPr>
          <w:rFonts w:ascii="Times New Roman" w:hAnsi="Times New Roman"/>
        </w:rPr>
        <w:t>DE-zp.272-</w:t>
      </w:r>
      <w:r>
        <w:rPr>
          <w:rFonts w:ascii="Times New Roman" w:hAnsi="Times New Roman"/>
        </w:rPr>
        <w:t>564</w:t>
      </w:r>
      <w:r>
        <w:rPr>
          <w:rFonts w:ascii="Times New Roman" w:hAnsi="Times New Roman"/>
        </w:rPr>
        <w:t>/25</w:t>
      </w:r>
      <w:r w:rsidRPr="00AA2A22">
        <w:rPr>
          <w:rFonts w:ascii="Times New Roman" w:hAnsi="Times New Roman"/>
        </w:rPr>
        <w:t xml:space="preserve"> </w:t>
      </w:r>
    </w:p>
    <w:p w14:paraId="6AE04AA2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 w:rsidRPr="00AA2A22">
        <w:rPr>
          <w:rFonts w:ascii="Times New Roman" w:hAnsi="Times New Roman"/>
        </w:rPr>
        <w:t>pomiędzy</w:t>
      </w:r>
    </w:p>
    <w:p w14:paraId="399C1161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335378B3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14:paraId="244A494A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50EA62B0" w14:textId="77777777" w:rsidR="00557973" w:rsidRDefault="00557973" w:rsidP="00557973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4AD8ECBA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7EFE7FE5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047D7CB7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5D262A28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1C2C2AC8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657203DC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620AFA84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5A3993DC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6DEA4D10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509B5F77" w14:textId="77777777" w:rsidR="00557973" w:rsidRDefault="00557973" w:rsidP="00557973">
      <w:pPr>
        <w:pStyle w:val="Tekstpodstawowy"/>
        <w:ind w:right="-47"/>
        <w:jc w:val="center"/>
        <w:rPr>
          <w:rFonts w:ascii="Times New Roman" w:hAnsi="Times New Roman"/>
        </w:rPr>
      </w:pPr>
    </w:p>
    <w:p w14:paraId="73AA2D6C" w14:textId="77777777" w:rsidR="00557973" w:rsidRPr="00877B92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1</w:t>
      </w:r>
    </w:p>
    <w:p w14:paraId="629D763A" w14:textId="679FE630" w:rsidR="00557973" w:rsidRPr="009D242F" w:rsidRDefault="00557973" w:rsidP="00557973">
      <w:pPr>
        <w:pStyle w:val="Tekstpodstawowy"/>
        <w:numPr>
          <w:ilvl w:val="0"/>
          <w:numId w:val="6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520F53">
        <w:rPr>
          <w:rFonts w:ascii="Times New Roman" w:hAnsi="Times New Roman"/>
        </w:rPr>
        <w:t xml:space="preserve">Przedmiotem niniejszej umowy jest sprzedaż i </w:t>
      </w:r>
      <w:r>
        <w:rPr>
          <w:rFonts w:ascii="Times New Roman" w:hAnsi="Times New Roman"/>
          <w:b/>
        </w:rPr>
        <w:t>d</w:t>
      </w:r>
      <w:r w:rsidRPr="009D242F">
        <w:rPr>
          <w:rFonts w:ascii="Times New Roman" w:hAnsi="Times New Roman"/>
          <w:b/>
        </w:rPr>
        <w:t xml:space="preserve">ostawa </w:t>
      </w:r>
      <w:r>
        <w:rPr>
          <w:rFonts w:ascii="Times New Roman" w:hAnsi="Times New Roman"/>
          <w:b/>
        </w:rPr>
        <w:t>laptopa i tabletu</w:t>
      </w:r>
      <w:r w:rsidRPr="003E2405">
        <w:rPr>
          <w:rFonts w:ascii="Times New Roman" w:hAnsi="Times New Roman"/>
          <w:b/>
        </w:rPr>
        <w:t xml:space="preserve"> na potrzeby </w:t>
      </w:r>
      <w:proofErr w:type="spellStart"/>
      <w:r>
        <w:rPr>
          <w:rFonts w:ascii="Times New Roman" w:hAnsi="Times New Roman"/>
          <w:b/>
        </w:rPr>
        <w:t>W</w:t>
      </w:r>
      <w:r>
        <w:rPr>
          <w:rFonts w:ascii="Times New Roman" w:hAnsi="Times New Roman"/>
          <w:b/>
        </w:rPr>
        <w:t>GGiIŚ</w:t>
      </w:r>
      <w:proofErr w:type="spellEnd"/>
      <w:r>
        <w:rPr>
          <w:rFonts w:ascii="Times New Roman" w:hAnsi="Times New Roman"/>
          <w:b/>
        </w:rPr>
        <w:t xml:space="preserve"> (2 zadania)</w:t>
      </w:r>
    </w:p>
    <w:p w14:paraId="4DCD81C9" w14:textId="77777777" w:rsidR="00557973" w:rsidRDefault="00557973" w:rsidP="00557973">
      <w:pPr>
        <w:pStyle w:val="Tekstpodstawowy"/>
        <w:numPr>
          <w:ilvl w:val="0"/>
          <w:numId w:val="6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520F53"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14:paraId="5FF8D961" w14:textId="77777777" w:rsidR="00557973" w:rsidRPr="0043435F" w:rsidRDefault="00557973" w:rsidP="00557973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z niego zgodnie z przeznaczeniem nie narusza prawa, w tym praw osób trzecich. </w:t>
      </w:r>
    </w:p>
    <w:p w14:paraId="68B84483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</w:p>
    <w:p w14:paraId="00295379" w14:textId="77777777" w:rsidR="00557973" w:rsidRPr="00877B92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2</w:t>
      </w:r>
    </w:p>
    <w:p w14:paraId="4C74026D" w14:textId="77777777" w:rsidR="00557973" w:rsidRPr="0043435F" w:rsidRDefault="00557973" w:rsidP="00557973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Sprzedawca zobowiązuje się dostarczyć</w:t>
      </w:r>
      <w:r>
        <w:rPr>
          <w:rFonts w:ascii="Times New Roman" w:hAnsi="Times New Roman"/>
          <w:szCs w:val="24"/>
        </w:rPr>
        <w:t xml:space="preserve"> </w:t>
      </w:r>
      <w:r w:rsidRPr="0043435F">
        <w:rPr>
          <w:rFonts w:ascii="Times New Roman" w:hAnsi="Times New Roman"/>
          <w:szCs w:val="24"/>
        </w:rPr>
        <w:t xml:space="preserve">sprzęt, o którym mowa w § 1 w terminie do </w:t>
      </w:r>
      <w:r>
        <w:rPr>
          <w:rFonts w:ascii="Times New Roman" w:hAnsi="Times New Roman"/>
          <w:szCs w:val="24"/>
        </w:rPr>
        <w:br/>
        <w:t>2 miesięcy</w:t>
      </w:r>
      <w:r w:rsidRPr="0043435F">
        <w:rPr>
          <w:rFonts w:ascii="Times New Roman" w:hAnsi="Times New Roman"/>
          <w:szCs w:val="24"/>
        </w:rPr>
        <w:t xml:space="preserve"> od daty </w:t>
      </w:r>
      <w:r>
        <w:rPr>
          <w:rFonts w:ascii="Times New Roman" w:hAnsi="Times New Roman"/>
          <w:szCs w:val="24"/>
        </w:rPr>
        <w:t>podpisania niniejszej umowy</w:t>
      </w:r>
      <w:r w:rsidRPr="0043435F">
        <w:rPr>
          <w:rFonts w:ascii="Times New Roman" w:hAnsi="Times New Roman"/>
          <w:szCs w:val="24"/>
        </w:rPr>
        <w:t xml:space="preserve"> do siedziby Kupującego</w:t>
      </w:r>
      <w:r>
        <w:rPr>
          <w:rFonts w:ascii="Times New Roman" w:hAnsi="Times New Roman"/>
          <w:szCs w:val="24"/>
        </w:rPr>
        <w:t xml:space="preserve"> </w:t>
      </w:r>
    </w:p>
    <w:p w14:paraId="198DF5A7" w14:textId="77777777" w:rsidR="00557973" w:rsidRPr="0043435F" w:rsidRDefault="00557973" w:rsidP="00557973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7615D8AA" w14:textId="77777777" w:rsidR="00557973" w:rsidRPr="0043435F" w:rsidRDefault="00557973" w:rsidP="00557973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3F25D929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</w:p>
    <w:p w14:paraId="2A08C6D9" w14:textId="77777777" w:rsidR="00557973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DC13B37" w14:textId="77777777" w:rsidR="00557973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9097249" w14:textId="77777777" w:rsidR="00557973" w:rsidRPr="00877B92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3</w:t>
      </w:r>
    </w:p>
    <w:p w14:paraId="2A725B66" w14:textId="77777777" w:rsidR="00557973" w:rsidRPr="0043435F" w:rsidRDefault="00557973" w:rsidP="00557973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43435F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00291BB8" w14:textId="77777777" w:rsidR="00557973" w:rsidRPr="0043435F" w:rsidRDefault="00557973" w:rsidP="00557973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lastRenderedPageBreak/>
        <w:t>Do powyższej kwoty Sprzedawca doliczy podatek VAT w wysokości ................................</w:t>
      </w:r>
      <w:r w:rsidRPr="0043435F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44191625" w14:textId="77777777" w:rsidR="00557973" w:rsidRPr="0043435F" w:rsidRDefault="00557973" w:rsidP="00557973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43435F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14:paraId="11735B0B" w14:textId="77777777" w:rsidR="00557973" w:rsidRPr="0043435F" w:rsidRDefault="00557973" w:rsidP="00557973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11786F71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</w:p>
    <w:p w14:paraId="54580F9A" w14:textId="77777777" w:rsidR="00557973" w:rsidRPr="00877B92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4</w:t>
      </w:r>
    </w:p>
    <w:p w14:paraId="515B60B5" w14:textId="77777777" w:rsidR="00557973" w:rsidRDefault="00557973" w:rsidP="00557973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3999F0D2" w14:textId="77777777" w:rsidR="00557973" w:rsidRDefault="00557973" w:rsidP="00557973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61B885CC" w14:textId="77777777" w:rsidR="00557973" w:rsidRDefault="00557973" w:rsidP="00557973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7EF1D752" w14:textId="77777777" w:rsidR="00557973" w:rsidRPr="00593CEB" w:rsidRDefault="00557973" w:rsidP="00557973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14:paraId="1EDE5A6E" w14:textId="77777777" w:rsidR="00557973" w:rsidRDefault="00557973" w:rsidP="00557973">
      <w:pPr>
        <w:pStyle w:val="Tekstpodstawowy"/>
        <w:ind w:right="-47"/>
        <w:jc w:val="center"/>
        <w:rPr>
          <w:rFonts w:ascii="Times New Roman" w:hAnsi="Times New Roman"/>
        </w:rPr>
      </w:pPr>
    </w:p>
    <w:p w14:paraId="533FE854" w14:textId="77777777" w:rsidR="00557973" w:rsidRPr="00877B92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5</w:t>
      </w:r>
    </w:p>
    <w:p w14:paraId="55C0CB76" w14:textId="77777777" w:rsidR="00557973" w:rsidRPr="00C53B52" w:rsidRDefault="00557973" w:rsidP="0055797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604A4BC0" w14:textId="77777777" w:rsidR="00557973" w:rsidRPr="00C53B52" w:rsidRDefault="00557973" w:rsidP="0055797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Sprzedawca zapłaci Kupującemu kary umowne:</w:t>
      </w:r>
    </w:p>
    <w:p w14:paraId="1D48F572" w14:textId="77777777" w:rsidR="00557973" w:rsidRPr="00C53B52" w:rsidRDefault="00557973" w:rsidP="00557973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14:paraId="12FCD116" w14:textId="77777777" w:rsidR="00557973" w:rsidRPr="00C53B52" w:rsidRDefault="00557973" w:rsidP="00557973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usunięciu wad stwierdzonych przy odbiorze lub w okresie rękojmi, gwarancji w wysokości 0,2</w:t>
      </w:r>
      <w:r w:rsidRPr="00C53B52">
        <w:rPr>
          <w:rFonts w:ascii="Times New Roman" w:hAnsi="Times New Roman"/>
          <w:i/>
        </w:rPr>
        <w:t xml:space="preserve"> % </w:t>
      </w:r>
      <w:r w:rsidRPr="00C53B52">
        <w:rPr>
          <w:rFonts w:ascii="Times New Roman" w:hAnsi="Times New Roman"/>
        </w:rPr>
        <w:t>ceny netto określonej w § 3 pkt.1 za każdy dzień zwłoki liczony od dnia  wyznaczonego na usunięcie wad;</w:t>
      </w:r>
    </w:p>
    <w:p w14:paraId="07EDF517" w14:textId="77777777" w:rsidR="00557973" w:rsidRPr="00C53B52" w:rsidRDefault="00557973" w:rsidP="00557973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z tytułu odstąpienia od umowy w całości przez którąkolwiek ze stron </w:t>
      </w:r>
      <w:r w:rsidRPr="00F52552">
        <w:rPr>
          <w:rFonts w:ascii="Times New Roman" w:hAnsi="Times New Roman"/>
        </w:rPr>
        <w:t>z przyczyn występujących po stronie</w:t>
      </w:r>
      <w:r>
        <w:rPr>
          <w:rFonts w:ascii="Times New Roman" w:hAnsi="Times New Roman"/>
        </w:rPr>
        <w:t xml:space="preserve"> </w:t>
      </w:r>
      <w:r w:rsidRPr="00C53B52">
        <w:rPr>
          <w:rFonts w:ascii="Times New Roman" w:hAnsi="Times New Roman"/>
        </w:rPr>
        <w:t>Sprzedawcy, w wysokości 10% całkowitego wynagrodzenia netto określonego w  § 3 ust. 1;</w:t>
      </w:r>
    </w:p>
    <w:p w14:paraId="4EE01A64" w14:textId="77777777" w:rsidR="00557973" w:rsidRPr="00C53B52" w:rsidRDefault="00557973" w:rsidP="00557973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z tytułu odstąpienia od umowy w części przez którąkolwiek ze stron </w:t>
      </w:r>
      <w:r w:rsidRPr="00F52552">
        <w:rPr>
          <w:rFonts w:ascii="Times New Roman" w:hAnsi="Times New Roman"/>
        </w:rPr>
        <w:t xml:space="preserve">z przyczyn występujących po stronie </w:t>
      </w:r>
      <w:r w:rsidRPr="00C53B52">
        <w:rPr>
          <w:rFonts w:ascii="Times New Roman" w:hAnsi="Times New Roman"/>
        </w:rPr>
        <w:t>Sprzedawcy, w wysokości 10% wartości netto części przedmiotu umowy, której dotyczy odstąpienie;</w:t>
      </w:r>
    </w:p>
    <w:p w14:paraId="06616086" w14:textId="77777777" w:rsidR="00557973" w:rsidRPr="00C53B52" w:rsidRDefault="00557973" w:rsidP="0055797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Kupujący zapłaci Sprzedawcy karę umową:</w:t>
      </w:r>
    </w:p>
    <w:p w14:paraId="60C0A143" w14:textId="77777777" w:rsidR="00557973" w:rsidRPr="00C53B52" w:rsidRDefault="00557973" w:rsidP="00557973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z tytułu odstąpienia od umowy w całości przez którąkolwiek ze stron </w:t>
      </w:r>
      <w:r w:rsidRPr="00F52552">
        <w:rPr>
          <w:rFonts w:ascii="Times New Roman" w:hAnsi="Times New Roman"/>
        </w:rPr>
        <w:t xml:space="preserve">z przyczyn występujących po stronie </w:t>
      </w:r>
      <w:r w:rsidRPr="00C53B52">
        <w:rPr>
          <w:rFonts w:ascii="Times New Roman" w:hAnsi="Times New Roman"/>
        </w:rPr>
        <w:t>Kupującego, w wysokości 10% całkowitego wynagrodzenia netto określonego w § 3 ust. 1;</w:t>
      </w:r>
    </w:p>
    <w:p w14:paraId="58F7641A" w14:textId="77777777" w:rsidR="00557973" w:rsidRPr="00C53B52" w:rsidRDefault="00557973" w:rsidP="00557973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z tytułu odstąpienia od umowy w części przez którąkolwiek ze stron </w:t>
      </w:r>
      <w:r w:rsidRPr="00F52552">
        <w:rPr>
          <w:rFonts w:ascii="Times New Roman" w:hAnsi="Times New Roman"/>
        </w:rPr>
        <w:t xml:space="preserve">z przyczyn występujących po stronie </w:t>
      </w:r>
      <w:r w:rsidRPr="00C53B52">
        <w:rPr>
          <w:rFonts w:ascii="Times New Roman" w:hAnsi="Times New Roman"/>
        </w:rPr>
        <w:t>Kupującego, w wysokości 10% wartości netto części przedmiotu umowy, której dotyczy odstąpienie</w:t>
      </w:r>
    </w:p>
    <w:p w14:paraId="25C80E57" w14:textId="77777777" w:rsidR="00557973" w:rsidRPr="006B2CAA" w:rsidRDefault="00557973" w:rsidP="0055797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6B2CAA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14:paraId="06DAF1BB" w14:textId="77777777" w:rsidR="00557973" w:rsidRDefault="00557973" w:rsidP="0055797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8784969" w14:textId="77777777" w:rsidR="00557973" w:rsidRPr="00877B92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lastRenderedPageBreak/>
        <w:t xml:space="preserve">§ </w:t>
      </w:r>
      <w:r>
        <w:rPr>
          <w:rFonts w:ascii="Times New Roman" w:hAnsi="Times New Roman"/>
          <w:b/>
        </w:rPr>
        <w:t>6</w:t>
      </w:r>
    </w:p>
    <w:p w14:paraId="59A4F6A4" w14:textId="77777777" w:rsidR="00557973" w:rsidRPr="003F1749" w:rsidRDefault="00557973" w:rsidP="00557973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2896E5F2" w14:textId="77777777" w:rsidR="00557973" w:rsidRDefault="00557973" w:rsidP="00557973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40002BC3" w14:textId="77777777" w:rsidR="00557973" w:rsidRDefault="00557973" w:rsidP="00557973">
      <w:pPr>
        <w:pStyle w:val="Tekstpodstawowy"/>
        <w:ind w:right="-47"/>
        <w:jc w:val="center"/>
        <w:rPr>
          <w:rFonts w:ascii="Times New Roman" w:hAnsi="Times New Roman"/>
        </w:rPr>
      </w:pPr>
    </w:p>
    <w:p w14:paraId="619BB02E" w14:textId="77777777" w:rsidR="00557973" w:rsidRPr="00877B92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7</w:t>
      </w:r>
    </w:p>
    <w:p w14:paraId="2CC2B479" w14:textId="3C7A46A6" w:rsidR="00557973" w:rsidRPr="0043435F" w:rsidRDefault="00557973" w:rsidP="00557973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 xml:space="preserve">Sprzedawca udziela </w:t>
      </w:r>
      <w:r>
        <w:rPr>
          <w:sz w:val="24"/>
          <w:szCs w:val="24"/>
          <w:lang w:val="pl-PL"/>
        </w:rPr>
        <w:t>24</w:t>
      </w:r>
      <w:r w:rsidRPr="0043435F">
        <w:rPr>
          <w:sz w:val="24"/>
          <w:szCs w:val="24"/>
          <w:lang w:val="pl-PL"/>
        </w:rPr>
        <w:t xml:space="preserve"> miesięcznej gwarancji</w:t>
      </w:r>
      <w:r>
        <w:rPr>
          <w:sz w:val="24"/>
          <w:szCs w:val="24"/>
          <w:lang w:val="pl-PL"/>
        </w:rPr>
        <w:t xml:space="preserve"> na </w:t>
      </w:r>
      <w:r>
        <w:rPr>
          <w:sz w:val="24"/>
          <w:szCs w:val="24"/>
          <w:lang w:val="pl-PL"/>
        </w:rPr>
        <w:t xml:space="preserve">laptop / </w:t>
      </w:r>
      <w:r>
        <w:rPr>
          <w:sz w:val="24"/>
          <w:szCs w:val="24"/>
          <w:lang w:val="pl-PL"/>
        </w:rPr>
        <w:t xml:space="preserve"> </w:t>
      </w:r>
      <w:r w:rsidRPr="0043435F">
        <w:rPr>
          <w:sz w:val="24"/>
          <w:szCs w:val="24"/>
          <w:lang w:val="pl-PL"/>
        </w:rPr>
        <w:t xml:space="preserve">udziela </w:t>
      </w:r>
      <w:r>
        <w:rPr>
          <w:sz w:val="24"/>
          <w:szCs w:val="24"/>
          <w:lang w:val="pl-PL"/>
        </w:rPr>
        <w:t>1</w:t>
      </w:r>
      <w:r>
        <w:rPr>
          <w:sz w:val="24"/>
          <w:szCs w:val="24"/>
          <w:lang w:val="pl-PL"/>
        </w:rPr>
        <w:t>2</w:t>
      </w:r>
      <w:r w:rsidRPr="0043435F">
        <w:rPr>
          <w:sz w:val="24"/>
          <w:szCs w:val="24"/>
          <w:lang w:val="pl-PL"/>
        </w:rPr>
        <w:t xml:space="preserve"> miesięcznej gwarancji</w:t>
      </w:r>
      <w:r>
        <w:rPr>
          <w:sz w:val="24"/>
          <w:szCs w:val="24"/>
          <w:lang w:val="pl-PL"/>
        </w:rPr>
        <w:t xml:space="preserve"> na </w:t>
      </w:r>
      <w:r>
        <w:rPr>
          <w:sz w:val="24"/>
          <w:szCs w:val="24"/>
          <w:lang w:val="pl-PL"/>
        </w:rPr>
        <w:t>tablet</w:t>
      </w:r>
      <w:r>
        <w:rPr>
          <w:sz w:val="24"/>
          <w:szCs w:val="24"/>
          <w:lang w:val="pl-PL"/>
        </w:rPr>
        <w:t xml:space="preserve"> </w:t>
      </w:r>
      <w:r w:rsidRPr="0043435F">
        <w:rPr>
          <w:sz w:val="24"/>
          <w:szCs w:val="24"/>
          <w:lang w:val="pl-PL"/>
        </w:rPr>
        <w:t>będąc</w:t>
      </w:r>
      <w:r>
        <w:rPr>
          <w:sz w:val="24"/>
          <w:szCs w:val="24"/>
          <w:lang w:val="pl-PL"/>
        </w:rPr>
        <w:t>y</w:t>
      </w:r>
      <w:r w:rsidRPr="0043435F">
        <w:rPr>
          <w:sz w:val="24"/>
          <w:szCs w:val="24"/>
          <w:lang w:val="pl-PL"/>
        </w:rPr>
        <w:t xml:space="preserve"> przedmiotem niniejszej umowy, przy czym uprawnienia z tytułu rękojmi nie zostają wyłączone. Okres gwarancji liczy się od daty podpisania bezusterkowego protokołu zdawczo-odbiorczego. </w:t>
      </w:r>
    </w:p>
    <w:p w14:paraId="44923EAE" w14:textId="446D3881" w:rsidR="00557973" w:rsidRPr="0043435F" w:rsidRDefault="00557973" w:rsidP="00557973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 xml:space="preserve">Sprzedawca </w:t>
      </w:r>
      <w:r>
        <w:rPr>
          <w:sz w:val="24"/>
          <w:szCs w:val="24"/>
          <w:lang w:val="pl-PL"/>
        </w:rPr>
        <w:t xml:space="preserve">zapewnia </w:t>
      </w:r>
      <w:r w:rsidRPr="0043435F">
        <w:rPr>
          <w:sz w:val="24"/>
          <w:szCs w:val="24"/>
          <w:lang w:val="pl-PL"/>
        </w:rPr>
        <w:t>że dostarczony przedmiot zamówienia jest fabrycznie nowy i wolny od wad fizycznych i wad prawnych.</w:t>
      </w:r>
    </w:p>
    <w:p w14:paraId="397B5FF2" w14:textId="77777777" w:rsidR="00557973" w:rsidRPr="0043435F" w:rsidRDefault="00557973" w:rsidP="00557973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4D1C8C5F" w14:textId="77777777" w:rsidR="00557973" w:rsidRPr="0043435F" w:rsidRDefault="00557973" w:rsidP="00557973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5B4200F6" w14:textId="77777777" w:rsidR="00557973" w:rsidRPr="0043435F" w:rsidRDefault="00557973" w:rsidP="00557973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>
        <w:rPr>
          <w:bCs/>
          <w:sz w:val="24"/>
          <w:szCs w:val="24"/>
          <w:lang w:val="pl-PL" w:eastAsia="en-US"/>
        </w:rPr>
        <w:t>1 dzień roboczy</w:t>
      </w:r>
      <w:r w:rsidRPr="0043435F">
        <w:rPr>
          <w:bCs/>
          <w:sz w:val="24"/>
          <w:szCs w:val="24"/>
          <w:lang w:val="pl-PL" w:eastAsia="en-US"/>
        </w:rPr>
        <w:t xml:space="preserve"> od momentu zgłoszenia. Za godziny robocze uważa się godziny w dni robocze od poniedziałku do piątku, w godzinach 7:30-15:30, za wyjątkiem dni ustawowo wolnych od pracy. </w:t>
      </w:r>
    </w:p>
    <w:p w14:paraId="0E2BBF27" w14:textId="77777777" w:rsidR="00557973" w:rsidRPr="0043435F" w:rsidRDefault="00557973" w:rsidP="00557973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naprawy  nie dłuższy niż </w:t>
      </w:r>
      <w:r>
        <w:rPr>
          <w:bCs/>
          <w:sz w:val="24"/>
          <w:szCs w:val="24"/>
          <w:lang w:val="pl-PL" w:eastAsia="en-US"/>
        </w:rPr>
        <w:t xml:space="preserve">30 </w:t>
      </w:r>
      <w:r w:rsidRPr="0043435F">
        <w:rPr>
          <w:bCs/>
          <w:sz w:val="24"/>
          <w:szCs w:val="24"/>
          <w:lang w:val="pl-PL" w:eastAsia="en-US"/>
        </w:rPr>
        <w:t>dni roboczych od momentu zgłoszenia.</w:t>
      </w:r>
      <w:r w:rsidRPr="0043435F">
        <w:rPr>
          <w:sz w:val="24"/>
          <w:szCs w:val="24"/>
          <w:lang w:val="pl-PL"/>
        </w:rPr>
        <w:t xml:space="preserve"> </w:t>
      </w:r>
      <w:r w:rsidRPr="0043435F">
        <w:rPr>
          <w:bCs/>
          <w:sz w:val="24"/>
          <w:szCs w:val="24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  <w:r>
        <w:rPr>
          <w:bCs/>
          <w:sz w:val="24"/>
          <w:szCs w:val="24"/>
          <w:lang w:val="pl-PL" w:eastAsia="en-US"/>
        </w:rPr>
        <w:t>W przypadku konieczności wykonania naprawy poza granicami kraju lub konieczności sprowadzenia części zamiennych zza granicy termin wykonania naprawy może zostać przedłużony o kolejne 7 dni roboczych.</w:t>
      </w:r>
    </w:p>
    <w:p w14:paraId="3F50F038" w14:textId="77777777" w:rsidR="00557973" w:rsidRPr="0043435F" w:rsidRDefault="00557973" w:rsidP="00557973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Wszelkie zgłoszenia usterek (wad) będą przekazywane Sprzedawcy e-mailem na adres: </w:t>
      </w:r>
      <w:r>
        <w:rPr>
          <w:bCs/>
          <w:sz w:val="24"/>
          <w:szCs w:val="24"/>
          <w:lang w:val="pl-PL" w:eastAsia="en-US"/>
        </w:rPr>
        <w:t>………………..</w:t>
      </w:r>
      <w:r w:rsidRPr="0043435F">
        <w:rPr>
          <w:bCs/>
          <w:sz w:val="24"/>
          <w:szCs w:val="24"/>
          <w:lang w:val="pl-PL" w:eastAsia="en-US"/>
        </w:rPr>
        <w:t>…</w:t>
      </w:r>
      <w:r>
        <w:rPr>
          <w:bCs/>
          <w:sz w:val="24"/>
          <w:szCs w:val="24"/>
          <w:lang w:val="pl-PL" w:eastAsia="en-US"/>
        </w:rPr>
        <w:t>………….</w:t>
      </w:r>
      <w:r w:rsidRPr="0043435F">
        <w:rPr>
          <w:bCs/>
          <w:sz w:val="24"/>
          <w:szCs w:val="24"/>
          <w:lang w:val="pl-PL" w:eastAsia="en-US"/>
        </w:rPr>
        <w:t>………………, za zwrotnym potwierdzeniem odbioru zgłoszenia na e-mail na adres: ……………………………</w:t>
      </w:r>
      <w:r>
        <w:rPr>
          <w:bCs/>
          <w:sz w:val="24"/>
          <w:szCs w:val="24"/>
          <w:lang w:val="pl-PL" w:eastAsia="en-US"/>
        </w:rPr>
        <w:t>…………</w:t>
      </w:r>
      <w:r w:rsidRPr="0043435F">
        <w:rPr>
          <w:bCs/>
          <w:sz w:val="24"/>
          <w:szCs w:val="24"/>
          <w:lang w:val="pl-PL" w:eastAsia="en-US"/>
        </w:rPr>
        <w:t xml:space="preserve"> .</w:t>
      </w:r>
    </w:p>
    <w:p w14:paraId="1F1C5EE6" w14:textId="77777777" w:rsidR="00557973" w:rsidRPr="0043435F" w:rsidRDefault="00557973" w:rsidP="00557973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1E716D22" w14:textId="77777777" w:rsidR="00557973" w:rsidRPr="0043435F" w:rsidRDefault="00557973" w:rsidP="00557973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14:paraId="00746116" w14:textId="77777777" w:rsidR="00557973" w:rsidRPr="0043435F" w:rsidRDefault="00557973" w:rsidP="00557973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0BBD3128" w14:textId="77777777" w:rsidR="00557973" w:rsidRPr="0043435F" w:rsidRDefault="00557973" w:rsidP="00557973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14:paraId="74138CCB" w14:textId="77777777" w:rsidR="00557973" w:rsidRPr="0043435F" w:rsidRDefault="00557973" w:rsidP="00557973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lastRenderedPageBreak/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2D0D351B" w14:textId="77777777" w:rsidR="00557973" w:rsidRDefault="00557973" w:rsidP="00557973">
      <w:pPr>
        <w:pStyle w:val="Tekstpodstawowy"/>
        <w:ind w:left="284" w:right="-47"/>
        <w:jc w:val="both"/>
        <w:rPr>
          <w:rFonts w:ascii="Times New Roman" w:hAnsi="Times New Roman"/>
        </w:rPr>
      </w:pPr>
    </w:p>
    <w:p w14:paraId="6EBB1782" w14:textId="77777777" w:rsidR="00557973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1A81DA1A" w14:textId="77777777" w:rsidR="00557973" w:rsidRPr="00877B92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8</w:t>
      </w:r>
    </w:p>
    <w:p w14:paraId="0298E54D" w14:textId="77777777" w:rsidR="00557973" w:rsidRPr="009B2595" w:rsidRDefault="00557973" w:rsidP="00557973">
      <w:pPr>
        <w:widowControl w:val="0"/>
        <w:numPr>
          <w:ilvl w:val="0"/>
          <w:numId w:val="4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3EA163E2" w14:textId="77777777" w:rsidR="00557973" w:rsidRPr="009B2595" w:rsidRDefault="00557973" w:rsidP="00557973">
      <w:pPr>
        <w:widowControl w:val="0"/>
        <w:numPr>
          <w:ilvl w:val="0"/>
          <w:numId w:val="4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9B2595"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5081B5B0" w14:textId="77777777" w:rsidR="00557973" w:rsidRPr="009B2595" w:rsidRDefault="00557973" w:rsidP="00557973">
      <w:pPr>
        <w:widowControl w:val="0"/>
        <w:numPr>
          <w:ilvl w:val="0"/>
          <w:numId w:val="4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1B23F097" w14:textId="77777777" w:rsidR="00557973" w:rsidRPr="009B2595" w:rsidRDefault="00557973" w:rsidP="00557973">
      <w:pPr>
        <w:numPr>
          <w:ilvl w:val="0"/>
          <w:numId w:val="50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9B2595">
        <w:rPr>
          <w:sz w:val="24"/>
          <w:szCs w:val="24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4CD1878D" w14:textId="77777777" w:rsidR="00557973" w:rsidRPr="009B2595" w:rsidRDefault="00557973" w:rsidP="00557973">
      <w:pPr>
        <w:numPr>
          <w:ilvl w:val="0"/>
          <w:numId w:val="50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zmiany powszechnie obowiązujących przepisów prawa w zakresie mającym wpływ na realizację Umowy;</w:t>
      </w:r>
    </w:p>
    <w:p w14:paraId="1D4A1CFE" w14:textId="77777777" w:rsidR="00557973" w:rsidRPr="009B2595" w:rsidRDefault="00557973" w:rsidP="00557973">
      <w:pPr>
        <w:numPr>
          <w:ilvl w:val="0"/>
          <w:numId w:val="50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przedłużenia okresu gwarancji, w sytuacji jej przedłużenia przez producenta lub Sprzedawcę,</w:t>
      </w:r>
    </w:p>
    <w:p w14:paraId="3F46FDE9" w14:textId="77777777" w:rsidR="00557973" w:rsidRPr="009B2595" w:rsidRDefault="00557973" w:rsidP="00557973">
      <w:pPr>
        <w:numPr>
          <w:ilvl w:val="0"/>
          <w:numId w:val="50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2187B1FB" w14:textId="77777777" w:rsidR="00557973" w:rsidRPr="009B2595" w:rsidRDefault="00557973" w:rsidP="00557973">
      <w:pPr>
        <w:widowControl w:val="0"/>
        <w:numPr>
          <w:ilvl w:val="0"/>
          <w:numId w:val="4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6DC3B7F5" w14:textId="77777777" w:rsidR="00557973" w:rsidRPr="009B2595" w:rsidRDefault="00557973" w:rsidP="00557973">
      <w:pPr>
        <w:widowControl w:val="0"/>
        <w:numPr>
          <w:ilvl w:val="0"/>
          <w:numId w:val="4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087520AD" w14:textId="77777777" w:rsidR="00557973" w:rsidRPr="00042F5C" w:rsidRDefault="00557973" w:rsidP="00557973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  <w:lang w:val="pl-PL"/>
        </w:rPr>
      </w:pPr>
    </w:p>
    <w:p w14:paraId="10734B44" w14:textId="77777777" w:rsidR="00557973" w:rsidRPr="009B2595" w:rsidRDefault="00557973" w:rsidP="00557973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</w:rPr>
      </w:pPr>
      <w:r w:rsidRPr="009B2595">
        <w:rPr>
          <w:rFonts w:eastAsia="SimSun"/>
          <w:b/>
          <w:bCs/>
          <w:color w:val="000000"/>
          <w:kern w:val="2"/>
          <w:sz w:val="24"/>
          <w:szCs w:val="24"/>
        </w:rPr>
        <w:t xml:space="preserve">§ </w:t>
      </w:r>
      <w:r>
        <w:rPr>
          <w:rFonts w:eastAsia="SimSun"/>
          <w:b/>
          <w:bCs/>
          <w:color w:val="000000"/>
          <w:kern w:val="2"/>
          <w:sz w:val="24"/>
          <w:szCs w:val="24"/>
        </w:rPr>
        <w:t>9</w:t>
      </w:r>
    </w:p>
    <w:p w14:paraId="321B2EF2" w14:textId="77777777" w:rsidR="00557973" w:rsidRPr="009B2595" w:rsidRDefault="00557973" w:rsidP="00557973">
      <w:pPr>
        <w:numPr>
          <w:ilvl w:val="0"/>
          <w:numId w:val="51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57E4B914" w14:textId="77777777" w:rsidR="00557973" w:rsidRPr="009B2595" w:rsidRDefault="00557973" w:rsidP="00557973">
      <w:pPr>
        <w:numPr>
          <w:ilvl w:val="0"/>
          <w:numId w:val="51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2D4EE8">
        <w:rPr>
          <w:color w:val="000000"/>
          <w:kern w:val="2"/>
          <w:sz w:val="24"/>
          <w:szCs w:val="24"/>
          <w:lang w:val="pl-PL"/>
        </w:rPr>
        <w:t>7 dni</w:t>
      </w:r>
      <w:r w:rsidRPr="009B2595">
        <w:rPr>
          <w:color w:val="000000"/>
          <w:kern w:val="2"/>
          <w:sz w:val="24"/>
          <w:szCs w:val="24"/>
          <w:lang w:val="pl-PL"/>
        </w:rPr>
        <w:t xml:space="preserve"> od jej ustania.</w:t>
      </w:r>
    </w:p>
    <w:p w14:paraId="7C9D12D2" w14:textId="77777777" w:rsidR="00557973" w:rsidRPr="009B2595" w:rsidRDefault="00557973" w:rsidP="00557973">
      <w:pPr>
        <w:numPr>
          <w:ilvl w:val="0"/>
          <w:numId w:val="51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lastRenderedPageBreak/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30E80B56" w14:textId="77777777" w:rsidR="00557973" w:rsidRPr="009B2595" w:rsidRDefault="00557973" w:rsidP="00557973">
      <w:pPr>
        <w:numPr>
          <w:ilvl w:val="0"/>
          <w:numId w:val="51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51079E42" w14:textId="77777777" w:rsidR="00557973" w:rsidRPr="00877B92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2C4F36C6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75F519E0" w14:textId="77777777" w:rsidR="00557973" w:rsidRDefault="00557973" w:rsidP="00557973">
      <w:pPr>
        <w:pStyle w:val="Tekstpodstawowy"/>
        <w:ind w:right="-47"/>
        <w:jc w:val="center"/>
        <w:rPr>
          <w:rFonts w:ascii="Times New Roman" w:hAnsi="Times New Roman"/>
        </w:rPr>
      </w:pPr>
    </w:p>
    <w:p w14:paraId="56EE9F4F" w14:textId="77777777" w:rsidR="00557973" w:rsidRDefault="00557973" w:rsidP="00557973">
      <w:pPr>
        <w:pStyle w:val="Tekstpodstawowy"/>
        <w:ind w:right="-47"/>
        <w:jc w:val="center"/>
        <w:rPr>
          <w:rFonts w:ascii="Times New Roman" w:hAnsi="Times New Roman"/>
        </w:rPr>
      </w:pPr>
    </w:p>
    <w:p w14:paraId="1B627A22" w14:textId="77777777" w:rsidR="00557973" w:rsidRPr="00877B92" w:rsidRDefault="00557973" w:rsidP="00557973">
      <w:pPr>
        <w:pStyle w:val="Tekstpodstawowy"/>
        <w:ind w:right="-47"/>
        <w:jc w:val="center"/>
        <w:rPr>
          <w:b/>
        </w:rPr>
      </w:pPr>
      <w:r w:rsidRPr="00877B92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2BF43B6D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53988C9A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</w:p>
    <w:p w14:paraId="1E56DF24" w14:textId="77777777" w:rsidR="00557973" w:rsidRPr="00877B92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05BB30D6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14:paraId="794D4387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</w:p>
    <w:p w14:paraId="24247E51" w14:textId="77777777" w:rsidR="00557973" w:rsidRDefault="00557973" w:rsidP="00557973">
      <w:pPr>
        <w:pStyle w:val="Tekstpodstawowy"/>
        <w:ind w:right="-47"/>
        <w:jc w:val="both"/>
        <w:rPr>
          <w:rFonts w:ascii="Times New Roman" w:hAnsi="Times New Roman"/>
        </w:rPr>
      </w:pPr>
    </w:p>
    <w:p w14:paraId="270EAF09" w14:textId="77777777" w:rsidR="00557973" w:rsidRPr="00877B92" w:rsidRDefault="00557973" w:rsidP="0055797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795DBC4A" w14:textId="77777777" w:rsidR="00557973" w:rsidRPr="004F0507" w:rsidRDefault="00557973" w:rsidP="00557973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1C0D62CA" w14:textId="77777777" w:rsidR="00557973" w:rsidRDefault="00557973" w:rsidP="00557973">
      <w:pPr>
        <w:pStyle w:val="Tekstpodstawowy2"/>
        <w:spacing w:line="240" w:lineRule="auto"/>
        <w:ind w:right="-47"/>
      </w:pPr>
    </w:p>
    <w:p w14:paraId="48939542" w14:textId="77777777" w:rsidR="00557973" w:rsidRDefault="00557973" w:rsidP="00557973">
      <w:pPr>
        <w:pStyle w:val="Tekstpodstawowy2"/>
        <w:spacing w:line="240" w:lineRule="auto"/>
        <w:ind w:right="-47" w:firstLine="720"/>
        <w:rPr>
          <w:b/>
          <w:sz w:val="22"/>
          <w:szCs w:val="22"/>
        </w:rPr>
      </w:pPr>
    </w:p>
    <w:p w14:paraId="60D1CF74" w14:textId="77777777" w:rsidR="00557973" w:rsidRDefault="00557973" w:rsidP="00557973">
      <w:pPr>
        <w:pStyle w:val="Tekstpodstawowy2"/>
        <w:spacing w:line="240" w:lineRule="auto"/>
        <w:ind w:right="-47" w:firstLine="720"/>
        <w:rPr>
          <w:b/>
          <w:sz w:val="22"/>
          <w:szCs w:val="22"/>
        </w:rPr>
      </w:pPr>
    </w:p>
    <w:p w14:paraId="6C10841B" w14:textId="77777777" w:rsidR="00557973" w:rsidRDefault="00557973" w:rsidP="00557973">
      <w:pPr>
        <w:pStyle w:val="Tekstpodstawowy2"/>
        <w:spacing w:line="240" w:lineRule="auto"/>
        <w:ind w:right="-47" w:firstLine="720"/>
        <w:rPr>
          <w:b/>
          <w:sz w:val="22"/>
          <w:szCs w:val="22"/>
        </w:rPr>
      </w:pPr>
    </w:p>
    <w:p w14:paraId="50A90063" w14:textId="77777777" w:rsidR="00557973" w:rsidRDefault="00557973" w:rsidP="00557973">
      <w:pPr>
        <w:pStyle w:val="Tekstpodstawowy2"/>
        <w:spacing w:line="240" w:lineRule="auto"/>
        <w:ind w:right="-47" w:firstLine="7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 Sprzedawcę                                                                  </w:t>
      </w:r>
      <w:r>
        <w:rPr>
          <w:b/>
          <w:sz w:val="22"/>
          <w:szCs w:val="22"/>
        </w:rPr>
        <w:tab/>
        <w:t xml:space="preserve">      Za Kupującego</w:t>
      </w:r>
    </w:p>
    <w:p w14:paraId="7E80A41D" w14:textId="77777777" w:rsidR="00557973" w:rsidRDefault="00557973" w:rsidP="00557973">
      <w:pPr>
        <w:rPr>
          <w:sz w:val="22"/>
          <w:szCs w:val="22"/>
          <w:lang w:val="pl-PL"/>
        </w:rPr>
      </w:pPr>
    </w:p>
    <w:p w14:paraId="2824D7AF" w14:textId="77777777" w:rsidR="00557973" w:rsidRDefault="00557973" w:rsidP="00557973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      ......................................</w:t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                  </w:t>
      </w:r>
      <w:r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……………………….</w:t>
      </w:r>
    </w:p>
    <w:p w14:paraId="287324D3" w14:textId="77777777" w:rsidR="00557973" w:rsidRDefault="00557973" w:rsidP="0055797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                (data i podpis)</w:t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  <w:t>(data i podpis)</w:t>
      </w:r>
    </w:p>
    <w:p w14:paraId="64587ABB" w14:textId="77777777" w:rsidR="00557973" w:rsidRDefault="00557973" w:rsidP="00557973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31694E19" w14:textId="77777777" w:rsidR="00557973" w:rsidRDefault="00557973" w:rsidP="00557973">
      <w:pPr>
        <w:pStyle w:val="Zwykytekst"/>
        <w:ind w:left="4956" w:firstLine="708"/>
        <w:rPr>
          <w:rFonts w:ascii="Times New Roman" w:hAnsi="Times New Roman" w:cs="Times New Roman"/>
          <w:sz w:val="22"/>
          <w:szCs w:val="22"/>
          <w:lang w:val="pl-PL"/>
        </w:rPr>
      </w:pPr>
    </w:p>
    <w:p w14:paraId="2FE5D9B8" w14:textId="77777777" w:rsidR="00557973" w:rsidRDefault="00557973" w:rsidP="00557973">
      <w:pPr>
        <w:pStyle w:val="Zwykytekst"/>
        <w:ind w:left="4956" w:firstLine="708"/>
        <w:rPr>
          <w:rFonts w:ascii="Times New Roman" w:hAnsi="Times New Roman" w:cs="Times New Roman"/>
          <w:sz w:val="22"/>
          <w:szCs w:val="22"/>
          <w:lang w:val="pl-PL"/>
        </w:rPr>
      </w:pPr>
    </w:p>
    <w:p w14:paraId="1FDE2A02" w14:textId="77777777" w:rsidR="00557973" w:rsidRDefault="00557973" w:rsidP="00557973">
      <w:pPr>
        <w:pStyle w:val="Zwykytekst"/>
        <w:ind w:left="4956" w:firstLine="708"/>
        <w:rPr>
          <w:rFonts w:ascii="Times New Roman" w:hAnsi="Times New Roman" w:cs="Times New Roman"/>
          <w:sz w:val="22"/>
          <w:szCs w:val="22"/>
          <w:lang w:val="pl-PL"/>
        </w:rPr>
      </w:pPr>
    </w:p>
    <w:p w14:paraId="28FE511D" w14:textId="77777777" w:rsidR="00557973" w:rsidRDefault="00557973" w:rsidP="00557973">
      <w:pPr>
        <w:pStyle w:val="Zwykytekst"/>
        <w:ind w:left="5772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pl-PL"/>
        </w:rPr>
        <w:t xml:space="preserve">           Kontrasygnata finansowa</w:t>
      </w:r>
    </w:p>
    <w:p w14:paraId="3F7A9CD4" w14:textId="77777777" w:rsidR="00557973" w:rsidRDefault="00557973" w:rsidP="00557973">
      <w:pPr>
        <w:pStyle w:val="Zwykytekst"/>
        <w:ind w:left="4956" w:firstLine="708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</w:p>
    <w:p w14:paraId="5DDF3BF1" w14:textId="77777777" w:rsidR="00557973" w:rsidRDefault="00557973" w:rsidP="00557973">
      <w:pPr>
        <w:pStyle w:val="Zwykytekst"/>
        <w:ind w:left="4956" w:firstLine="708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</w:p>
    <w:p w14:paraId="580B7EF7" w14:textId="77777777" w:rsidR="00557973" w:rsidRDefault="00557973" w:rsidP="00557973">
      <w:pPr>
        <w:pStyle w:val="Zwykytekst"/>
        <w:ind w:left="4956" w:firstLine="708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           ..……………………………</w:t>
      </w:r>
    </w:p>
    <w:p w14:paraId="4C12B195" w14:textId="77777777" w:rsidR="00557973" w:rsidRDefault="00557973" w:rsidP="00557973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  <w:t xml:space="preserve">        (data i podpis)</w:t>
      </w:r>
    </w:p>
    <w:p w14:paraId="04337188" w14:textId="77777777" w:rsidR="00557973" w:rsidRPr="00496551" w:rsidRDefault="00557973" w:rsidP="00557973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44971E10" w14:textId="77777777" w:rsidR="00557973" w:rsidRPr="00496551" w:rsidRDefault="00557973" w:rsidP="00557973">
      <w:pPr>
        <w:pStyle w:val="Zwykytekst"/>
        <w:rPr>
          <w:sz w:val="16"/>
          <w:szCs w:val="16"/>
          <w:lang w:val="pl-PL"/>
        </w:rPr>
      </w:pPr>
    </w:p>
    <w:p w14:paraId="7469135E" w14:textId="77777777" w:rsidR="00557973" w:rsidRPr="00877B92" w:rsidRDefault="00557973" w:rsidP="00557973">
      <w:pPr>
        <w:rPr>
          <w:lang w:val="pl-PL"/>
        </w:rPr>
      </w:pPr>
    </w:p>
    <w:p w14:paraId="7E18E8E4" w14:textId="77777777" w:rsidR="00557973" w:rsidRDefault="00557973" w:rsidP="0055797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1CAB7AD3" w14:textId="77777777" w:rsidR="00557973" w:rsidRDefault="00557973" w:rsidP="0055797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7993BE33" w14:textId="77777777" w:rsidR="00557973" w:rsidRDefault="00557973" w:rsidP="0055797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33F4AAA8" w14:textId="77777777" w:rsidR="00557973" w:rsidRDefault="00557973" w:rsidP="0055797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5D3EFE8C" w14:textId="77777777" w:rsidR="00557973" w:rsidRDefault="00557973" w:rsidP="0055797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54B82CD5" w14:textId="77777777" w:rsidR="00557973" w:rsidRDefault="00557973" w:rsidP="0055797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389CB767" w14:textId="77777777" w:rsidR="00557973" w:rsidRPr="00515AFA" w:rsidRDefault="00557973" w:rsidP="0055797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515AFA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6F34C3F4" w14:textId="77777777" w:rsidR="00557973" w:rsidRDefault="00557973" w:rsidP="00557973">
      <w:pPr>
        <w:pStyle w:val="Zwykytekst"/>
        <w:tabs>
          <w:tab w:val="left" w:pos="7050"/>
        </w:tabs>
        <w:rPr>
          <w:sz w:val="22"/>
          <w:szCs w:val="22"/>
          <w:lang w:val="pl-PL"/>
        </w:rPr>
      </w:pPr>
      <w:r w:rsidRPr="00515AFA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300E8201" w14:textId="77777777" w:rsidR="00496551" w:rsidRPr="00557973" w:rsidRDefault="00496551" w:rsidP="00557973">
      <w:pPr>
        <w:rPr>
          <w:lang w:val="pl-PL"/>
        </w:rPr>
      </w:pPr>
    </w:p>
    <w:sectPr w:rsidR="00496551" w:rsidRPr="005579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9EB1A" w14:textId="77777777" w:rsidR="004F7304" w:rsidRDefault="004F7304">
      <w:r>
        <w:separator/>
      </w:r>
    </w:p>
  </w:endnote>
  <w:endnote w:type="continuationSeparator" w:id="0">
    <w:p w14:paraId="6FA7B077" w14:textId="77777777" w:rsidR="004F7304" w:rsidRDefault="004F7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1CCB0" w14:textId="77777777" w:rsidR="00972167" w:rsidRDefault="009721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90897" w14:textId="77777777" w:rsidR="00557973" w:rsidRDefault="005579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6F96180C" w14:textId="77777777" w:rsidR="00972167" w:rsidRDefault="009721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FF9EB" w14:textId="77777777" w:rsidR="00972167" w:rsidRDefault="009721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E54A2" w14:textId="77777777" w:rsidR="004F7304" w:rsidRDefault="004F7304">
      <w:r>
        <w:separator/>
      </w:r>
    </w:p>
  </w:footnote>
  <w:footnote w:type="continuationSeparator" w:id="0">
    <w:p w14:paraId="0B2CEF06" w14:textId="77777777" w:rsidR="004F7304" w:rsidRDefault="004F7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ECE20" w14:textId="77777777" w:rsidR="00972167" w:rsidRDefault="009721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24A77" w14:textId="77777777" w:rsidR="00972167" w:rsidRDefault="009721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5A08B" w14:textId="77777777" w:rsidR="00972167" w:rsidRDefault="009721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5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5949589">
    <w:abstractNumId w:val="19"/>
  </w:num>
  <w:num w:numId="2" w16cid:durableId="149510454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8936228">
    <w:abstractNumId w:val="29"/>
  </w:num>
  <w:num w:numId="4" w16cid:durableId="2435244">
    <w:abstractNumId w:val="11"/>
  </w:num>
  <w:num w:numId="5" w16cid:durableId="87581703">
    <w:abstractNumId w:val="30"/>
  </w:num>
  <w:num w:numId="6" w16cid:durableId="911892629">
    <w:abstractNumId w:val="32"/>
  </w:num>
  <w:num w:numId="7" w16cid:durableId="1900480471">
    <w:abstractNumId w:val="35"/>
  </w:num>
  <w:num w:numId="8" w16cid:durableId="1628199658">
    <w:abstractNumId w:val="25"/>
  </w:num>
  <w:num w:numId="9" w16cid:durableId="25259204">
    <w:abstractNumId w:val="39"/>
  </w:num>
  <w:num w:numId="10" w16cid:durableId="1713531484">
    <w:abstractNumId w:val="27"/>
  </w:num>
  <w:num w:numId="11" w16cid:durableId="724186054">
    <w:abstractNumId w:val="6"/>
  </w:num>
  <w:num w:numId="12" w16cid:durableId="2125341332">
    <w:abstractNumId w:val="10"/>
  </w:num>
  <w:num w:numId="13" w16cid:durableId="1015570097">
    <w:abstractNumId w:val="14"/>
  </w:num>
  <w:num w:numId="14" w16cid:durableId="1927616012">
    <w:abstractNumId w:val="40"/>
  </w:num>
  <w:num w:numId="15" w16cid:durableId="2069720411">
    <w:abstractNumId w:val="13"/>
  </w:num>
  <w:num w:numId="16" w16cid:durableId="86973950">
    <w:abstractNumId w:val="9"/>
  </w:num>
  <w:num w:numId="17" w16cid:durableId="1038579261">
    <w:abstractNumId w:val="37"/>
  </w:num>
  <w:num w:numId="18" w16cid:durableId="1252857127">
    <w:abstractNumId w:val="28"/>
  </w:num>
  <w:num w:numId="19" w16cid:durableId="456532570">
    <w:abstractNumId w:val="23"/>
  </w:num>
  <w:num w:numId="20" w16cid:durableId="234358129">
    <w:abstractNumId w:val="26"/>
  </w:num>
  <w:num w:numId="21" w16cid:durableId="2071145502">
    <w:abstractNumId w:val="20"/>
  </w:num>
  <w:num w:numId="22" w16cid:durableId="720834368">
    <w:abstractNumId w:val="0"/>
  </w:num>
  <w:num w:numId="23" w16cid:durableId="1216090182">
    <w:abstractNumId w:val="38"/>
  </w:num>
  <w:num w:numId="24" w16cid:durableId="278267869">
    <w:abstractNumId w:val="18"/>
  </w:num>
  <w:num w:numId="25" w16cid:durableId="1805929457">
    <w:abstractNumId w:val="3"/>
  </w:num>
  <w:num w:numId="26" w16cid:durableId="724328220">
    <w:abstractNumId w:val="31"/>
  </w:num>
  <w:num w:numId="27" w16cid:durableId="12150820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693004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2312587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124236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8138020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18232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32983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5754456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927595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794133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6800540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0918495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827669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9410740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448007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8743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82065605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810183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095905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042993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3896929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4822289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910626089">
    <w:abstractNumId w:val="7"/>
  </w:num>
  <w:num w:numId="50" w16cid:durableId="77333242">
    <w:abstractNumId w:val="36"/>
  </w:num>
  <w:num w:numId="51" w16cid:durableId="178739045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304"/>
    <w:rsid w:val="000033EA"/>
    <w:rsid w:val="0002467C"/>
    <w:rsid w:val="00040A7A"/>
    <w:rsid w:val="0007315E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2E46B7"/>
    <w:rsid w:val="00337165"/>
    <w:rsid w:val="003974EB"/>
    <w:rsid w:val="003C6167"/>
    <w:rsid w:val="003F1749"/>
    <w:rsid w:val="00496551"/>
    <w:rsid w:val="004A692C"/>
    <w:rsid w:val="004C4EC3"/>
    <w:rsid w:val="004F7304"/>
    <w:rsid w:val="0050219D"/>
    <w:rsid w:val="00512FD2"/>
    <w:rsid w:val="00523F87"/>
    <w:rsid w:val="00557973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72167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7ABB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7EFD80"/>
  <w15:chartTrackingRefBased/>
  <w15:docId w15:val="{19BA913F-5454-4672-A6EE-9A2663BDA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7973"/>
    <w:rPr>
      <w:lang w:val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55797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1922</Words>
  <Characters>11535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13431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2025-09-10T11:53:00Z</cp:lastPrinted>
  <dcterms:created xsi:type="dcterms:W3CDTF">2025-09-10T11:55:00Z</dcterms:created>
  <dcterms:modified xsi:type="dcterms:W3CDTF">2025-09-10T11:55:00Z</dcterms:modified>
</cp:coreProperties>
</file>