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14D18" w14:textId="77777777" w:rsidR="006F53B0" w:rsidRPr="002A16E2" w:rsidRDefault="006F53B0" w:rsidP="006F53B0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42300F8C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20876664" w14:textId="77777777" w:rsidR="006F53B0" w:rsidRPr="002A16E2" w:rsidRDefault="006F53B0" w:rsidP="006F53B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56FC78C" w14:textId="77777777" w:rsidR="006F53B0" w:rsidRPr="002A16E2" w:rsidRDefault="006F53B0" w:rsidP="006F53B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2C4708B2" w14:textId="77777777" w:rsidR="006F53B0" w:rsidRPr="002A16E2" w:rsidRDefault="006F53B0" w:rsidP="006F53B0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C256F67" w14:textId="77777777" w:rsidR="006F53B0" w:rsidRPr="002A16E2" w:rsidRDefault="006F53B0" w:rsidP="006F53B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32F9AFD" w14:textId="77777777" w:rsidR="006F53B0" w:rsidRPr="00FA50AF" w:rsidRDefault="006F53B0" w:rsidP="006F53B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545983D9" w14:textId="77777777" w:rsidR="006F53B0" w:rsidRPr="002A16E2" w:rsidRDefault="006F53B0" w:rsidP="006F53B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0923EE8F" w14:textId="77777777" w:rsidR="006F53B0" w:rsidRPr="002A16E2" w:rsidRDefault="006F53B0" w:rsidP="006F53B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2839C72" w14:textId="77777777" w:rsidR="006F53B0" w:rsidRPr="002A16E2" w:rsidRDefault="006F53B0" w:rsidP="006F53B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E15999B" w14:textId="77777777" w:rsidR="006F53B0" w:rsidRPr="002A16E2" w:rsidRDefault="006F53B0" w:rsidP="006F53B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2DB2A122" w14:textId="77777777" w:rsidR="006F53B0" w:rsidRPr="002A16E2" w:rsidRDefault="006F53B0" w:rsidP="006F53B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8DC5651" w14:textId="77777777" w:rsidR="006F53B0" w:rsidRPr="002A16E2" w:rsidRDefault="006F53B0" w:rsidP="006F53B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77E82768" w14:textId="77777777" w:rsidR="006F53B0" w:rsidRPr="002A16E2" w:rsidRDefault="006F53B0" w:rsidP="006F53B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03CB3A6" w14:textId="77777777" w:rsidR="006F53B0" w:rsidRPr="002A16E2" w:rsidRDefault="006F53B0" w:rsidP="006F53B0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53C4AC50" w14:textId="77777777" w:rsidR="006F53B0" w:rsidRPr="002A16E2" w:rsidRDefault="006F53B0" w:rsidP="006F53B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B135E11" w14:textId="77777777" w:rsidR="006F53B0" w:rsidRPr="002A16E2" w:rsidRDefault="006F53B0" w:rsidP="006F53B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10C8651" w14:textId="77777777" w:rsidR="006F53B0" w:rsidRPr="002A16E2" w:rsidRDefault="006F53B0" w:rsidP="006F53B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0889D0F5" w14:textId="77777777" w:rsidR="006F53B0" w:rsidRPr="002A16E2" w:rsidRDefault="006F53B0" w:rsidP="006F53B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2A22007A" w14:textId="77777777" w:rsidR="006F53B0" w:rsidRPr="002A16E2" w:rsidRDefault="006F53B0" w:rsidP="006F53B0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75790802" w14:textId="77777777" w:rsidR="006F53B0" w:rsidRPr="002A16E2" w:rsidRDefault="006F53B0" w:rsidP="006F53B0">
      <w:pPr>
        <w:ind w:firstLine="3969"/>
        <w:rPr>
          <w:b/>
          <w:sz w:val="22"/>
          <w:szCs w:val="22"/>
        </w:rPr>
      </w:pPr>
    </w:p>
    <w:p w14:paraId="3F351DB4" w14:textId="069A6791" w:rsidR="006F53B0" w:rsidRDefault="006F53B0" w:rsidP="006F53B0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A55C38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laptopa i tabletu</w:t>
      </w:r>
      <w:r w:rsidRPr="00A55C38">
        <w:rPr>
          <w:b/>
          <w:sz w:val="22"/>
          <w:szCs w:val="22"/>
        </w:rPr>
        <w:t xml:space="preserve"> na potrzeby </w:t>
      </w:r>
      <w:proofErr w:type="spellStart"/>
      <w:r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GGiIŚ</w:t>
      </w:r>
      <w:proofErr w:type="spellEnd"/>
      <w:r>
        <w:rPr>
          <w:b/>
          <w:sz w:val="22"/>
          <w:szCs w:val="22"/>
        </w:rPr>
        <w:t xml:space="preserve">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KC-DE</w:t>
      </w:r>
      <w:r w:rsidRPr="002A16E2">
        <w:rPr>
          <w:b/>
          <w:sz w:val="22"/>
          <w:szCs w:val="22"/>
        </w:rPr>
        <w:t>-zp.272-</w:t>
      </w:r>
      <w:r>
        <w:rPr>
          <w:b/>
          <w:sz w:val="22"/>
          <w:szCs w:val="22"/>
        </w:rPr>
        <w:t>564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warunków zamówienia.</w:t>
      </w:r>
    </w:p>
    <w:p w14:paraId="73C1484C" w14:textId="77777777" w:rsidR="006F53B0" w:rsidRDefault="006F53B0" w:rsidP="006F53B0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58FF7781" w14:textId="77777777" w:rsidR="006F53B0" w:rsidRPr="00BB4283" w:rsidRDefault="006F53B0" w:rsidP="006F53B0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1</w:t>
      </w:r>
    </w:p>
    <w:p w14:paraId="5B987F48" w14:textId="7654F648" w:rsidR="006F53B0" w:rsidRPr="004E7108" w:rsidRDefault="006F53B0" w:rsidP="006F53B0">
      <w:pPr>
        <w:widowControl w:val="0"/>
        <w:ind w:right="1"/>
        <w:jc w:val="both"/>
        <w:rPr>
          <w:b/>
          <w:bCs/>
          <w:color w:val="FF0000"/>
        </w:rPr>
      </w:pPr>
      <w:r w:rsidRPr="00E53CCF">
        <w:rPr>
          <w:b/>
          <w:bCs/>
          <w:color w:val="FF0000"/>
        </w:rPr>
        <w:t xml:space="preserve">Dostawa </w:t>
      </w:r>
      <w:r>
        <w:rPr>
          <w:b/>
          <w:bCs/>
          <w:color w:val="FF0000"/>
        </w:rPr>
        <w:t>1</w:t>
      </w:r>
      <w:r w:rsidRPr="00E53CCF">
        <w:rPr>
          <w:b/>
          <w:bCs/>
          <w:color w:val="FF0000"/>
        </w:rPr>
        <w:t xml:space="preserve"> szt. </w:t>
      </w:r>
      <w:r>
        <w:rPr>
          <w:b/>
          <w:bCs/>
          <w:color w:val="FF0000"/>
        </w:rPr>
        <w:t xml:space="preserve">laptopa na potrzeby </w:t>
      </w:r>
      <w:proofErr w:type="spellStart"/>
      <w:r>
        <w:rPr>
          <w:b/>
          <w:bCs/>
          <w:color w:val="FF0000"/>
        </w:rPr>
        <w:t>WGGiIŚ</w:t>
      </w:r>
      <w:proofErr w:type="spellEnd"/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6F53B0" w:rsidRPr="008A2B7D" w14:paraId="52EA1C5A" w14:textId="77777777" w:rsidTr="00A643C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57CAD2" w14:textId="77777777" w:rsidR="006F53B0" w:rsidRPr="002A16E2" w:rsidRDefault="006F53B0" w:rsidP="00A643C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0C8FB7" w14:textId="77777777" w:rsidR="006F53B0" w:rsidRDefault="006F53B0" w:rsidP="00A643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77F22682" w14:textId="77777777" w:rsidR="006F53B0" w:rsidRPr="008A2B7D" w:rsidRDefault="006F53B0" w:rsidP="00A643C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BC50ED" w14:textId="77777777" w:rsidR="006F53B0" w:rsidRPr="0084309D" w:rsidRDefault="006F53B0" w:rsidP="00A643C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7945C7" w14:textId="77777777" w:rsidR="006F53B0" w:rsidRPr="008A2B7D" w:rsidRDefault="006F53B0" w:rsidP="00A643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4576A72E" w14:textId="77777777" w:rsidR="006F53B0" w:rsidRPr="008A2B7D" w:rsidRDefault="006F53B0" w:rsidP="00A643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F858EA" w14:textId="77777777" w:rsidR="006F53B0" w:rsidRPr="008A2B7D" w:rsidRDefault="006F53B0" w:rsidP="00A643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77F49C" w14:textId="77777777" w:rsidR="006F53B0" w:rsidRPr="008A2B7D" w:rsidRDefault="006F53B0" w:rsidP="00A643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29EFB1DB" w14:textId="77777777" w:rsidR="006F53B0" w:rsidRPr="008A2B7D" w:rsidRDefault="006F53B0" w:rsidP="00A643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B86E656" w14:textId="77777777" w:rsidR="006F53B0" w:rsidRPr="008A2B7D" w:rsidRDefault="006F53B0" w:rsidP="00A643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313F71E5" w14:textId="77777777" w:rsidR="006F53B0" w:rsidRPr="008A2B7D" w:rsidRDefault="006F53B0" w:rsidP="00A643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6A013362" w14:textId="77777777" w:rsidR="006F53B0" w:rsidRPr="008A2B7D" w:rsidRDefault="006F53B0" w:rsidP="00A643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B1D2499" w14:textId="77777777" w:rsidR="006F53B0" w:rsidRPr="008A2B7D" w:rsidRDefault="006F53B0" w:rsidP="00A643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811CDEF" w14:textId="77777777" w:rsidR="006F53B0" w:rsidRPr="008A2B7D" w:rsidRDefault="006F53B0" w:rsidP="00A643CF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1E162730" w14:textId="77777777" w:rsidR="006F53B0" w:rsidRPr="008A2B7D" w:rsidRDefault="006F53B0" w:rsidP="00A643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6F53B0" w:rsidRPr="002A16E2" w14:paraId="18046C81" w14:textId="77777777" w:rsidTr="00A643C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4E8035" w14:textId="77777777" w:rsidR="006F53B0" w:rsidRPr="002A16E2" w:rsidRDefault="006F53B0" w:rsidP="00A643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997774" w14:textId="77777777" w:rsidR="006F53B0" w:rsidRPr="002A16E2" w:rsidRDefault="006F53B0" w:rsidP="00A643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885CE8" w14:textId="77777777" w:rsidR="006F53B0" w:rsidRPr="002A16E2" w:rsidRDefault="006F53B0" w:rsidP="00A643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60F9DD" w14:textId="77777777" w:rsidR="006F53B0" w:rsidRPr="002A16E2" w:rsidRDefault="006F53B0" w:rsidP="00A643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5E5500" w14:textId="77777777" w:rsidR="006F53B0" w:rsidRPr="002A16E2" w:rsidRDefault="006F53B0" w:rsidP="00A643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EF9FF2" w14:textId="77777777" w:rsidR="006F53B0" w:rsidRPr="002A16E2" w:rsidRDefault="006F53B0" w:rsidP="00A643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7AA36" w14:textId="77777777" w:rsidR="006F53B0" w:rsidRPr="002A16E2" w:rsidRDefault="006F53B0" w:rsidP="00A643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A97BF1" w14:textId="77777777" w:rsidR="006F53B0" w:rsidRPr="002A16E2" w:rsidRDefault="006F53B0" w:rsidP="00A643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6F53B0" w:rsidRPr="002A16E2" w14:paraId="7691EF2E" w14:textId="77777777" w:rsidTr="00A643C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C361E9" w14:textId="77777777" w:rsidR="006F53B0" w:rsidRPr="002A16E2" w:rsidRDefault="006F53B0" w:rsidP="00A643C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163C" w14:textId="221859F5" w:rsidR="006F53B0" w:rsidRPr="00125021" w:rsidRDefault="006F53B0" w:rsidP="00A643CF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Laptop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FFE6" w14:textId="77777777" w:rsidR="006F53B0" w:rsidRPr="00A47B30" w:rsidRDefault="006F53B0" w:rsidP="00A643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2D705" w14:textId="28BF5276" w:rsidR="006F53B0" w:rsidRPr="00F55968" w:rsidRDefault="006F53B0" w:rsidP="00A643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r>
              <w:rPr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CB10" w14:textId="77777777" w:rsidR="006F53B0" w:rsidRPr="002A16E2" w:rsidRDefault="006F53B0" w:rsidP="00A643C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DC08" w14:textId="77777777" w:rsidR="006F53B0" w:rsidRPr="002A16E2" w:rsidRDefault="006F53B0" w:rsidP="00A643C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FF1A16" w14:textId="77777777" w:rsidR="006F53B0" w:rsidRPr="002A16E2" w:rsidRDefault="006F53B0" w:rsidP="00A643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98AF82" w14:textId="77777777" w:rsidR="006F53B0" w:rsidRPr="002A16E2" w:rsidRDefault="006F53B0" w:rsidP="00A643CF">
            <w:pPr>
              <w:ind w:right="425"/>
              <w:rPr>
                <w:sz w:val="22"/>
                <w:szCs w:val="22"/>
              </w:rPr>
            </w:pPr>
          </w:p>
        </w:tc>
      </w:tr>
      <w:tr w:rsidR="006F53B0" w:rsidRPr="002A16E2" w14:paraId="1CCC87D2" w14:textId="77777777" w:rsidTr="00A643CF">
        <w:trPr>
          <w:trHeight w:val="105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91B990" w14:textId="77777777" w:rsidR="006F53B0" w:rsidRDefault="006F53B0" w:rsidP="00A643CF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0C889AEA" w14:textId="77777777" w:rsidR="006F53B0" w:rsidRPr="002A16E2" w:rsidRDefault="006F53B0" w:rsidP="00A643CF">
            <w:pPr>
              <w:ind w:right="425"/>
              <w:jc w:val="right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BAF10" w14:textId="77777777" w:rsidR="006F53B0" w:rsidRPr="002A16E2" w:rsidRDefault="006F53B0" w:rsidP="00A643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67F186" w14:textId="77777777" w:rsidR="006F53B0" w:rsidRPr="002A16E2" w:rsidRDefault="006F53B0" w:rsidP="00A643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A96D22" w14:textId="77777777" w:rsidR="006F53B0" w:rsidRPr="002A16E2" w:rsidRDefault="006F53B0" w:rsidP="00A643CF">
            <w:pPr>
              <w:ind w:right="425"/>
              <w:rPr>
                <w:sz w:val="22"/>
                <w:szCs w:val="22"/>
              </w:rPr>
            </w:pPr>
          </w:p>
        </w:tc>
      </w:tr>
      <w:tr w:rsidR="006F53B0" w:rsidRPr="002A16E2" w14:paraId="66B3A914" w14:textId="77777777" w:rsidTr="00A643C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834E4A" w14:textId="77777777" w:rsidR="006F53B0" w:rsidRPr="002A16E2" w:rsidRDefault="006F53B0" w:rsidP="00A643C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15F6644" w14:textId="77777777" w:rsidR="006F53B0" w:rsidRPr="002A16E2" w:rsidRDefault="006F53B0" w:rsidP="00A643C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226F" w14:textId="77777777" w:rsidR="006F53B0" w:rsidRPr="002A16E2" w:rsidRDefault="006F53B0" w:rsidP="00A643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ACCD18" w14:textId="77777777" w:rsidR="006F53B0" w:rsidRPr="002A16E2" w:rsidRDefault="006F53B0" w:rsidP="00A643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450A95" w14:textId="77777777" w:rsidR="006F53B0" w:rsidRPr="002A16E2" w:rsidRDefault="006F53B0" w:rsidP="00A643C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56A51E3" w14:textId="77777777" w:rsidR="006F53B0" w:rsidRPr="002A16E2" w:rsidRDefault="006F53B0" w:rsidP="006F53B0">
      <w:pPr>
        <w:tabs>
          <w:tab w:val="right" w:pos="9000"/>
        </w:tabs>
        <w:rPr>
          <w:sz w:val="22"/>
          <w:szCs w:val="22"/>
        </w:rPr>
      </w:pPr>
    </w:p>
    <w:p w14:paraId="2BD29734" w14:textId="77777777" w:rsidR="006F53B0" w:rsidRDefault="006F53B0" w:rsidP="006F53B0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 dni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>podpisania umowy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AD44157" w14:textId="48FF7278" w:rsidR="006F53B0" w:rsidRDefault="006F53B0" w:rsidP="006F53B0">
      <w:pPr>
        <w:widowControl w:val="0"/>
        <w:jc w:val="both"/>
        <w:rPr>
          <w:b/>
          <w:bCs/>
          <w:sz w:val="22"/>
          <w:szCs w:val="22"/>
        </w:rPr>
      </w:pPr>
    </w:p>
    <w:p w14:paraId="2BDB7236" w14:textId="3619F701" w:rsidR="006F53B0" w:rsidRDefault="006F53B0" w:rsidP="006F53B0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24</w:t>
      </w:r>
      <w:r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ące</w:t>
      </w:r>
      <w:r>
        <w:rPr>
          <w:b/>
          <w:bCs/>
          <w:sz w:val="22"/>
          <w:szCs w:val="22"/>
        </w:rPr>
        <w:t xml:space="preserve"> </w:t>
      </w:r>
    </w:p>
    <w:p w14:paraId="1CB93FA9" w14:textId="77777777" w:rsidR="006F53B0" w:rsidRPr="002A16E2" w:rsidRDefault="006F53B0" w:rsidP="006F53B0">
      <w:pPr>
        <w:widowControl w:val="0"/>
        <w:jc w:val="both"/>
        <w:rPr>
          <w:b/>
          <w:sz w:val="22"/>
          <w:szCs w:val="22"/>
        </w:rPr>
      </w:pPr>
    </w:p>
    <w:p w14:paraId="09CBF929" w14:textId="77777777" w:rsidR="006F53B0" w:rsidRPr="002A16E2" w:rsidRDefault="006F53B0" w:rsidP="006F53B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7122474C" w14:textId="77777777" w:rsidR="006F53B0" w:rsidRPr="002A16E2" w:rsidRDefault="006F53B0" w:rsidP="006F53B0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B1631A9" w14:textId="77777777" w:rsidR="006F53B0" w:rsidRDefault="006F53B0" w:rsidP="006F53B0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BEE65" w14:textId="77777777" w:rsidR="006F53B0" w:rsidRDefault="006F53B0" w:rsidP="006F53B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67575E8" w14:textId="77777777" w:rsidR="006F53B0" w:rsidRDefault="006F53B0" w:rsidP="006F53B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338F742" w14:textId="77777777" w:rsidR="006F53B0" w:rsidRPr="00BB4283" w:rsidRDefault="006F53B0" w:rsidP="006F53B0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2</w:t>
      </w:r>
    </w:p>
    <w:p w14:paraId="1B727EBD" w14:textId="34A503DD" w:rsidR="006F53B0" w:rsidRPr="002A16E2" w:rsidRDefault="006F53B0" w:rsidP="006F53B0">
      <w:pPr>
        <w:widowControl w:val="0"/>
        <w:ind w:right="1"/>
        <w:jc w:val="both"/>
        <w:rPr>
          <w:sz w:val="22"/>
          <w:szCs w:val="22"/>
        </w:rPr>
      </w:pPr>
      <w:r w:rsidRPr="002E23BC">
        <w:rPr>
          <w:b/>
          <w:bCs/>
          <w:color w:val="FF0000"/>
        </w:rPr>
        <w:t xml:space="preserve">Dostawa 1 szt. </w:t>
      </w:r>
      <w:r>
        <w:rPr>
          <w:b/>
          <w:bCs/>
          <w:color w:val="FF0000"/>
        </w:rPr>
        <w:t xml:space="preserve">tabletu na potrzeby </w:t>
      </w:r>
      <w:proofErr w:type="spellStart"/>
      <w:r>
        <w:rPr>
          <w:b/>
          <w:bCs/>
          <w:color w:val="FF0000"/>
        </w:rPr>
        <w:t>WGGiOŚ</w:t>
      </w:r>
      <w:proofErr w:type="spellEnd"/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6F53B0" w:rsidRPr="008A2B7D" w14:paraId="19FB74C9" w14:textId="77777777" w:rsidTr="00A643C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74D162" w14:textId="77777777" w:rsidR="006F53B0" w:rsidRPr="002A16E2" w:rsidRDefault="006F53B0" w:rsidP="00A643C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916356" w14:textId="77777777" w:rsidR="006F53B0" w:rsidRPr="008A2B7D" w:rsidRDefault="006F53B0" w:rsidP="00A643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9C9FB4" w14:textId="77777777" w:rsidR="006F53B0" w:rsidRPr="0084309D" w:rsidRDefault="006F53B0" w:rsidP="00A643C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A77E7A" w14:textId="77777777" w:rsidR="006F53B0" w:rsidRPr="008A2B7D" w:rsidRDefault="006F53B0" w:rsidP="00A643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5DABF01A" w14:textId="77777777" w:rsidR="006F53B0" w:rsidRPr="008A2B7D" w:rsidRDefault="006F53B0" w:rsidP="00A643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26F0DC" w14:textId="77777777" w:rsidR="006F53B0" w:rsidRPr="008A2B7D" w:rsidRDefault="006F53B0" w:rsidP="00A643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F2F279" w14:textId="77777777" w:rsidR="006F53B0" w:rsidRPr="008A2B7D" w:rsidRDefault="006F53B0" w:rsidP="00A643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1B4D01E6" w14:textId="77777777" w:rsidR="006F53B0" w:rsidRPr="008A2B7D" w:rsidRDefault="006F53B0" w:rsidP="00A643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44E846E" w14:textId="77777777" w:rsidR="006F53B0" w:rsidRPr="008A2B7D" w:rsidRDefault="006F53B0" w:rsidP="00A643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033B72CA" w14:textId="77777777" w:rsidR="006F53B0" w:rsidRPr="008A2B7D" w:rsidRDefault="006F53B0" w:rsidP="00A643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1AAF688E" w14:textId="77777777" w:rsidR="006F53B0" w:rsidRPr="008A2B7D" w:rsidRDefault="006F53B0" w:rsidP="00A643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4AD9C4" w14:textId="77777777" w:rsidR="006F53B0" w:rsidRPr="008A2B7D" w:rsidRDefault="006F53B0" w:rsidP="00A643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10911E4E" w14:textId="77777777" w:rsidR="006F53B0" w:rsidRPr="008A2B7D" w:rsidRDefault="006F53B0" w:rsidP="00A643CF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2A44519B" w14:textId="77777777" w:rsidR="006F53B0" w:rsidRPr="008A2B7D" w:rsidRDefault="006F53B0" w:rsidP="00A643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6F53B0" w:rsidRPr="002A16E2" w14:paraId="44194410" w14:textId="77777777" w:rsidTr="00A643C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BC15D0" w14:textId="77777777" w:rsidR="006F53B0" w:rsidRPr="002A16E2" w:rsidRDefault="006F53B0" w:rsidP="00A643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9DC1BF" w14:textId="77777777" w:rsidR="006F53B0" w:rsidRPr="002A16E2" w:rsidRDefault="006F53B0" w:rsidP="00A643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1EBFE2" w14:textId="77777777" w:rsidR="006F53B0" w:rsidRPr="002A16E2" w:rsidRDefault="006F53B0" w:rsidP="00A643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B438EA" w14:textId="77777777" w:rsidR="006F53B0" w:rsidRPr="002A16E2" w:rsidRDefault="006F53B0" w:rsidP="00A643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F82D91" w14:textId="77777777" w:rsidR="006F53B0" w:rsidRPr="002A16E2" w:rsidRDefault="006F53B0" w:rsidP="00A643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F8F53C" w14:textId="77777777" w:rsidR="006F53B0" w:rsidRPr="002A16E2" w:rsidRDefault="006F53B0" w:rsidP="00A643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E4C54E" w14:textId="77777777" w:rsidR="006F53B0" w:rsidRPr="002A16E2" w:rsidRDefault="006F53B0" w:rsidP="00A643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0721841" w14:textId="77777777" w:rsidR="006F53B0" w:rsidRPr="002A16E2" w:rsidRDefault="006F53B0" w:rsidP="00A643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6F53B0" w:rsidRPr="002A16E2" w14:paraId="44C3B542" w14:textId="77777777" w:rsidTr="00A643C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54FA79" w14:textId="77777777" w:rsidR="006F53B0" w:rsidRDefault="006F53B0" w:rsidP="00A643C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B393" w14:textId="30E44F80" w:rsidR="006F53B0" w:rsidRDefault="006F53B0" w:rsidP="00A643CF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Tablet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CA0B" w14:textId="77777777" w:rsidR="006F53B0" w:rsidRPr="00A47B30" w:rsidRDefault="006F53B0" w:rsidP="00A643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F851" w14:textId="77777777" w:rsidR="006F53B0" w:rsidRDefault="006F53B0" w:rsidP="00A643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3F99D" w14:textId="77777777" w:rsidR="006F53B0" w:rsidRPr="002A16E2" w:rsidRDefault="006F53B0" w:rsidP="00A643C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BF31A" w14:textId="77777777" w:rsidR="006F53B0" w:rsidRPr="002A16E2" w:rsidRDefault="006F53B0" w:rsidP="00A643C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39DD38" w14:textId="77777777" w:rsidR="006F53B0" w:rsidRPr="002A16E2" w:rsidRDefault="006F53B0" w:rsidP="00A643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E8B710" w14:textId="77777777" w:rsidR="006F53B0" w:rsidRPr="002A16E2" w:rsidRDefault="006F53B0" w:rsidP="00A643CF">
            <w:pPr>
              <w:ind w:right="425"/>
              <w:rPr>
                <w:sz w:val="22"/>
                <w:szCs w:val="22"/>
              </w:rPr>
            </w:pPr>
          </w:p>
        </w:tc>
      </w:tr>
      <w:tr w:rsidR="006F53B0" w:rsidRPr="002A16E2" w14:paraId="721B41C9" w14:textId="77777777" w:rsidTr="00A643C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0D73A7" w14:textId="77777777" w:rsidR="006F53B0" w:rsidRDefault="006F53B0" w:rsidP="00A643CF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561A9CDE" w14:textId="77777777" w:rsidR="006F53B0" w:rsidRPr="002A16E2" w:rsidRDefault="006F53B0" w:rsidP="00A643CF">
            <w:pPr>
              <w:ind w:right="425"/>
              <w:rPr>
                <w:sz w:val="22"/>
                <w:szCs w:val="22"/>
              </w:rPr>
            </w:pPr>
          </w:p>
          <w:p w14:paraId="5600CA43" w14:textId="77777777" w:rsidR="006F53B0" w:rsidRDefault="006F53B0" w:rsidP="00A643CF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775C4F78" w14:textId="77777777" w:rsidR="006F53B0" w:rsidRPr="002A16E2" w:rsidRDefault="006F53B0" w:rsidP="00A643CF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19459" w14:textId="77777777" w:rsidR="006F53B0" w:rsidRPr="002A16E2" w:rsidRDefault="006F53B0" w:rsidP="00A643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84E795" w14:textId="77777777" w:rsidR="006F53B0" w:rsidRPr="002A16E2" w:rsidRDefault="006F53B0" w:rsidP="00A643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B52362" w14:textId="77777777" w:rsidR="006F53B0" w:rsidRPr="002A16E2" w:rsidRDefault="006F53B0" w:rsidP="00A643CF">
            <w:pPr>
              <w:ind w:right="425"/>
              <w:rPr>
                <w:sz w:val="22"/>
                <w:szCs w:val="22"/>
              </w:rPr>
            </w:pPr>
          </w:p>
        </w:tc>
      </w:tr>
      <w:tr w:rsidR="006F53B0" w:rsidRPr="002A16E2" w14:paraId="7FAB1C0D" w14:textId="77777777" w:rsidTr="00A643C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B7BE66" w14:textId="77777777" w:rsidR="006F53B0" w:rsidRPr="002A16E2" w:rsidRDefault="006F53B0" w:rsidP="00A643C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61004A2" w14:textId="77777777" w:rsidR="006F53B0" w:rsidRPr="002A16E2" w:rsidRDefault="006F53B0" w:rsidP="00A643CF">
            <w:pPr>
              <w:rPr>
                <w:sz w:val="22"/>
                <w:szCs w:val="22"/>
              </w:rPr>
            </w:pPr>
          </w:p>
          <w:p w14:paraId="7F8E6974" w14:textId="77777777" w:rsidR="006F53B0" w:rsidRPr="002A16E2" w:rsidRDefault="006F53B0" w:rsidP="00A643C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15708699" w14:textId="77777777" w:rsidR="006F53B0" w:rsidRPr="002A16E2" w:rsidRDefault="006F53B0" w:rsidP="00A643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4E03" w14:textId="77777777" w:rsidR="006F53B0" w:rsidRPr="002A16E2" w:rsidRDefault="006F53B0" w:rsidP="00A643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0585EF" w14:textId="77777777" w:rsidR="006F53B0" w:rsidRPr="002A16E2" w:rsidRDefault="006F53B0" w:rsidP="00A643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EFE82F" w14:textId="77777777" w:rsidR="006F53B0" w:rsidRPr="002A16E2" w:rsidRDefault="006F53B0" w:rsidP="00A643C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2601BC7" w14:textId="77777777" w:rsidR="006F53B0" w:rsidRPr="002A16E2" w:rsidRDefault="006F53B0" w:rsidP="006F53B0">
      <w:pPr>
        <w:tabs>
          <w:tab w:val="right" w:pos="9000"/>
        </w:tabs>
        <w:rPr>
          <w:sz w:val="22"/>
          <w:szCs w:val="22"/>
        </w:rPr>
      </w:pPr>
    </w:p>
    <w:p w14:paraId="4EBC370D" w14:textId="77777777" w:rsidR="006F53B0" w:rsidRDefault="006F53B0" w:rsidP="006F53B0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</w:t>
      </w:r>
      <w:r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66A4E6C" w14:textId="77777777" w:rsidR="006F53B0" w:rsidRDefault="006F53B0" w:rsidP="006F53B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574F3F9A" w14:textId="60419349" w:rsidR="006F53B0" w:rsidRDefault="006F53B0" w:rsidP="006F53B0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12</w:t>
      </w:r>
      <w:r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</w:p>
    <w:p w14:paraId="1647E3E5" w14:textId="77777777" w:rsidR="006F53B0" w:rsidRPr="002A16E2" w:rsidRDefault="006F53B0" w:rsidP="006F53B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5EFE7FB6" w14:textId="77777777" w:rsidR="006F53B0" w:rsidRPr="002A16E2" w:rsidRDefault="006F53B0" w:rsidP="006F53B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47659CF" w14:textId="77777777" w:rsidR="006F53B0" w:rsidRPr="002A16E2" w:rsidRDefault="006F53B0" w:rsidP="006F53B0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B603B3C" w14:textId="77777777" w:rsidR="006F53B0" w:rsidRPr="00E63BA7" w:rsidRDefault="006F53B0" w:rsidP="006F53B0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5CD28E4" w14:textId="77777777" w:rsidR="006F53B0" w:rsidRPr="00E63BA7" w:rsidRDefault="006F53B0" w:rsidP="006F53B0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4AA6803B" w14:textId="77777777" w:rsidR="006F53B0" w:rsidRDefault="006F53B0" w:rsidP="006F53B0">
      <w:pPr>
        <w:tabs>
          <w:tab w:val="left" w:pos="426"/>
        </w:tabs>
        <w:jc w:val="both"/>
        <w:rPr>
          <w:sz w:val="22"/>
          <w:szCs w:val="22"/>
        </w:rPr>
      </w:pPr>
    </w:p>
    <w:p w14:paraId="70922342" w14:textId="77777777" w:rsidR="006F53B0" w:rsidRDefault="006F53B0" w:rsidP="006F53B0">
      <w:pPr>
        <w:tabs>
          <w:tab w:val="left" w:pos="426"/>
        </w:tabs>
        <w:jc w:val="both"/>
        <w:rPr>
          <w:sz w:val="22"/>
          <w:szCs w:val="22"/>
        </w:rPr>
      </w:pPr>
    </w:p>
    <w:p w14:paraId="315F9449" w14:textId="77777777" w:rsidR="006F53B0" w:rsidRDefault="006F53B0" w:rsidP="006F53B0">
      <w:pPr>
        <w:tabs>
          <w:tab w:val="left" w:pos="426"/>
        </w:tabs>
        <w:jc w:val="both"/>
        <w:rPr>
          <w:sz w:val="22"/>
          <w:szCs w:val="22"/>
        </w:rPr>
      </w:pPr>
    </w:p>
    <w:p w14:paraId="3AC8915B" w14:textId="77777777" w:rsidR="006F53B0" w:rsidRDefault="006F53B0" w:rsidP="006F53B0">
      <w:pPr>
        <w:tabs>
          <w:tab w:val="left" w:pos="426"/>
        </w:tabs>
        <w:jc w:val="both"/>
        <w:rPr>
          <w:sz w:val="22"/>
          <w:szCs w:val="22"/>
        </w:rPr>
      </w:pPr>
    </w:p>
    <w:p w14:paraId="3B7D2BEC" w14:textId="77777777" w:rsidR="006F53B0" w:rsidRDefault="006F53B0" w:rsidP="006F53B0">
      <w:pPr>
        <w:tabs>
          <w:tab w:val="left" w:pos="426"/>
        </w:tabs>
        <w:jc w:val="both"/>
        <w:rPr>
          <w:sz w:val="22"/>
          <w:szCs w:val="22"/>
        </w:rPr>
      </w:pPr>
    </w:p>
    <w:p w14:paraId="4C0ACABC" w14:textId="77777777" w:rsidR="006F53B0" w:rsidRDefault="006F53B0" w:rsidP="006F53B0">
      <w:pPr>
        <w:tabs>
          <w:tab w:val="left" w:pos="426"/>
        </w:tabs>
        <w:jc w:val="both"/>
        <w:rPr>
          <w:sz w:val="22"/>
          <w:szCs w:val="22"/>
        </w:rPr>
      </w:pPr>
    </w:p>
    <w:p w14:paraId="55106B82" w14:textId="77777777" w:rsidR="006F53B0" w:rsidRDefault="006F53B0" w:rsidP="006F53B0">
      <w:pPr>
        <w:tabs>
          <w:tab w:val="left" w:pos="426"/>
        </w:tabs>
        <w:jc w:val="both"/>
        <w:rPr>
          <w:sz w:val="22"/>
          <w:szCs w:val="22"/>
        </w:rPr>
      </w:pPr>
    </w:p>
    <w:p w14:paraId="71F93290" w14:textId="77777777" w:rsidR="006F53B0" w:rsidRDefault="006F53B0" w:rsidP="006F53B0">
      <w:pPr>
        <w:tabs>
          <w:tab w:val="left" w:pos="426"/>
        </w:tabs>
        <w:jc w:val="both"/>
        <w:rPr>
          <w:sz w:val="22"/>
          <w:szCs w:val="22"/>
        </w:rPr>
      </w:pPr>
    </w:p>
    <w:p w14:paraId="0015C470" w14:textId="77777777" w:rsidR="006F53B0" w:rsidRDefault="006F53B0" w:rsidP="006F53B0">
      <w:pPr>
        <w:tabs>
          <w:tab w:val="left" w:pos="426"/>
        </w:tabs>
        <w:jc w:val="both"/>
        <w:rPr>
          <w:sz w:val="22"/>
          <w:szCs w:val="22"/>
        </w:rPr>
      </w:pPr>
    </w:p>
    <w:p w14:paraId="5E1DB58E" w14:textId="77777777" w:rsidR="006F53B0" w:rsidRDefault="006F53B0" w:rsidP="006F53B0">
      <w:pPr>
        <w:tabs>
          <w:tab w:val="left" w:pos="426"/>
        </w:tabs>
        <w:jc w:val="both"/>
        <w:rPr>
          <w:sz w:val="22"/>
          <w:szCs w:val="22"/>
        </w:rPr>
      </w:pPr>
    </w:p>
    <w:p w14:paraId="34CB039F" w14:textId="77777777" w:rsidR="006F53B0" w:rsidRDefault="006F53B0" w:rsidP="006F53B0">
      <w:pPr>
        <w:tabs>
          <w:tab w:val="left" w:pos="426"/>
        </w:tabs>
        <w:jc w:val="both"/>
        <w:rPr>
          <w:sz w:val="22"/>
          <w:szCs w:val="22"/>
        </w:rPr>
      </w:pPr>
    </w:p>
    <w:p w14:paraId="6B56B59D" w14:textId="77777777" w:rsidR="006F53B0" w:rsidRDefault="006F53B0" w:rsidP="006F53B0">
      <w:pPr>
        <w:tabs>
          <w:tab w:val="left" w:pos="426"/>
        </w:tabs>
        <w:jc w:val="both"/>
        <w:rPr>
          <w:sz w:val="22"/>
          <w:szCs w:val="22"/>
        </w:rPr>
      </w:pPr>
    </w:p>
    <w:p w14:paraId="7882337B" w14:textId="77777777" w:rsidR="006F53B0" w:rsidRPr="002A16E2" w:rsidRDefault="006F53B0" w:rsidP="006F53B0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35FDE1CE" w14:textId="77777777" w:rsidR="006F53B0" w:rsidRDefault="006F53B0" w:rsidP="006F53B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67CC79DE" w14:textId="77777777" w:rsidR="006F53B0" w:rsidRPr="001E70CA" w:rsidRDefault="006F53B0" w:rsidP="006F53B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 w:rsidRPr="001E70CA">
        <w:rPr>
          <w:color w:val="000000"/>
          <w:sz w:val="22"/>
          <w:szCs w:val="22"/>
          <w:lang w:eastAsia="ar-SA"/>
        </w:rPr>
        <w:br/>
        <w:t>w Specyfikacji Istotnych Warunków Zamówienia, w miejscu i terminie wyznaczonym przez zamawiającego</w:t>
      </w:r>
      <w:r w:rsidRPr="001E70CA">
        <w:rPr>
          <w:color w:val="000000"/>
          <w:sz w:val="22"/>
          <w:szCs w:val="22"/>
        </w:rPr>
        <w:t xml:space="preserve"> i nie wnosimy do nich żadnych zastrzeżeń.</w:t>
      </w:r>
    </w:p>
    <w:p w14:paraId="2A6C3847" w14:textId="77777777" w:rsidR="006F53B0" w:rsidRPr="003E2056" w:rsidRDefault="006F53B0" w:rsidP="006F53B0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4B7D496" w14:textId="77777777" w:rsidR="006F53B0" w:rsidRPr="002A16E2" w:rsidRDefault="006F53B0" w:rsidP="006F53B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B633B55" w14:textId="77777777" w:rsidR="006F53B0" w:rsidRPr="002A16E2" w:rsidRDefault="006F53B0" w:rsidP="006F53B0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8E81899" w14:textId="77777777" w:rsidR="006F53B0" w:rsidRPr="002A16E2" w:rsidRDefault="006F53B0" w:rsidP="006F53B0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049500" w14:textId="77777777" w:rsidR="006F53B0" w:rsidRPr="002A16E2" w:rsidRDefault="006F53B0" w:rsidP="006F53B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F53B0" w:rsidRPr="002A16E2" w14:paraId="688C811E" w14:textId="77777777" w:rsidTr="00A643C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D4FEA9" w14:textId="77777777" w:rsidR="006F53B0" w:rsidRPr="002A16E2" w:rsidRDefault="006F53B0" w:rsidP="00A643C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3A752E" w14:textId="77777777" w:rsidR="006F53B0" w:rsidRPr="002A16E2" w:rsidRDefault="006F53B0" w:rsidP="00A643C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6CAE531B" w14:textId="77777777" w:rsidR="006F53B0" w:rsidRPr="002A16E2" w:rsidRDefault="006F53B0" w:rsidP="00A643C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B71423" w14:textId="77777777" w:rsidR="006F53B0" w:rsidRPr="002A16E2" w:rsidRDefault="006F53B0" w:rsidP="00A643C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6F53B0" w:rsidRPr="002A16E2" w14:paraId="42D59CA4" w14:textId="77777777" w:rsidTr="00A643C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24638" w14:textId="77777777" w:rsidR="006F53B0" w:rsidRPr="002A16E2" w:rsidRDefault="006F53B0" w:rsidP="00A643C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CC8E2" w14:textId="77777777" w:rsidR="006F53B0" w:rsidRPr="002A16E2" w:rsidRDefault="006F53B0" w:rsidP="00A643C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3475E" w14:textId="77777777" w:rsidR="006F53B0" w:rsidRPr="002A16E2" w:rsidRDefault="006F53B0" w:rsidP="00A643C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F53B0" w:rsidRPr="002A16E2" w14:paraId="48B909CE" w14:textId="77777777" w:rsidTr="00A643CF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721F6" w14:textId="77777777" w:rsidR="006F53B0" w:rsidRPr="002A16E2" w:rsidRDefault="006F53B0" w:rsidP="00A643C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EA0CD" w14:textId="77777777" w:rsidR="006F53B0" w:rsidRPr="002A16E2" w:rsidRDefault="006F53B0" w:rsidP="00A643C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BA86B" w14:textId="77777777" w:rsidR="006F53B0" w:rsidRPr="002A16E2" w:rsidRDefault="006F53B0" w:rsidP="00A643C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DBA041E" w14:textId="77777777" w:rsidR="006F53B0" w:rsidRPr="002A16E2" w:rsidRDefault="006F53B0" w:rsidP="006F53B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643CDC65" w14:textId="77777777" w:rsidR="006F53B0" w:rsidRPr="002A16E2" w:rsidRDefault="006F53B0" w:rsidP="006F53B0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0DE0054E" w14:textId="77777777" w:rsidR="006F53B0" w:rsidRPr="002A16E2" w:rsidRDefault="006F53B0" w:rsidP="006F53B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6638496A" w14:textId="77777777" w:rsidR="006F53B0" w:rsidRPr="002A16E2" w:rsidRDefault="006F53B0" w:rsidP="006F53B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8655DAC" w14:textId="77777777" w:rsidR="006F53B0" w:rsidRPr="002A16E2" w:rsidRDefault="006F53B0" w:rsidP="006F53B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03C7541F" w14:textId="77777777" w:rsidR="006F53B0" w:rsidRPr="002A16E2" w:rsidRDefault="006F53B0" w:rsidP="006F53B0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F2EB6D" w14:textId="77777777" w:rsidR="006F53B0" w:rsidRPr="002A16E2" w:rsidRDefault="006F53B0" w:rsidP="006F53B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23E76FC" w14:textId="77777777" w:rsidR="006F53B0" w:rsidRPr="002A16E2" w:rsidRDefault="006F53B0" w:rsidP="006F53B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416778D7" w14:textId="77777777" w:rsidR="006F53B0" w:rsidRPr="002A16E2" w:rsidRDefault="006F53B0" w:rsidP="006F53B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39939B09" w14:textId="77777777" w:rsidR="006F53B0" w:rsidRPr="00F47191" w:rsidRDefault="006F53B0" w:rsidP="006F53B0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6EAF7452" w14:textId="77777777" w:rsidR="006F53B0" w:rsidRPr="00EE3A24" w:rsidRDefault="006F53B0" w:rsidP="006F53B0"/>
    <w:p w14:paraId="5C0E55A3" w14:textId="77777777" w:rsidR="006F53B0" w:rsidRPr="00495C58" w:rsidRDefault="006F53B0" w:rsidP="006F53B0"/>
    <w:p w14:paraId="41523A03" w14:textId="77777777" w:rsidR="00FE545C" w:rsidRPr="006F53B0" w:rsidRDefault="00FE545C" w:rsidP="006F53B0"/>
    <w:sectPr w:rsidR="00FE545C" w:rsidRPr="006F53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393D0" w14:textId="77777777" w:rsidR="00B42B2A" w:rsidRDefault="00B42B2A">
      <w:r>
        <w:separator/>
      </w:r>
    </w:p>
  </w:endnote>
  <w:endnote w:type="continuationSeparator" w:id="0">
    <w:p w14:paraId="6C1E0E59" w14:textId="77777777" w:rsidR="00B42B2A" w:rsidRDefault="00B42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E212C" w14:textId="77777777" w:rsidR="007D258D" w:rsidRDefault="007D25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E54B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20DB2" w14:textId="77777777" w:rsidR="007D258D" w:rsidRDefault="007D25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672CA" w14:textId="77777777" w:rsidR="00B42B2A" w:rsidRDefault="00B42B2A">
      <w:r>
        <w:separator/>
      </w:r>
    </w:p>
  </w:footnote>
  <w:footnote w:type="continuationSeparator" w:id="0">
    <w:p w14:paraId="1BEC3739" w14:textId="77777777" w:rsidR="00B42B2A" w:rsidRDefault="00B42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6A4E7" w14:textId="77777777" w:rsidR="007D258D" w:rsidRDefault="007D25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B67D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ED94B" w14:textId="77777777" w:rsidR="007D258D" w:rsidRDefault="007D25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16229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45905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2439333">
    <w:abstractNumId w:val="0"/>
  </w:num>
  <w:num w:numId="4" w16cid:durableId="6114740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2B2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F53B0"/>
    <w:rsid w:val="007748F0"/>
    <w:rsid w:val="007A4321"/>
    <w:rsid w:val="007D258D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42B2A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9AA96FF"/>
  <w15:chartTrackingRefBased/>
  <w15:docId w15:val="{C798CB31-D567-4A73-AB04-162BB5D70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53B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709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2025-09-10T11:42:00Z</cp:lastPrinted>
  <dcterms:created xsi:type="dcterms:W3CDTF">2025-09-10T11:35:00Z</dcterms:created>
  <dcterms:modified xsi:type="dcterms:W3CDTF">2025-09-10T11:42:00Z</dcterms:modified>
</cp:coreProperties>
</file>