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CAB11" w14:textId="74FFE4F3" w:rsidR="00F62D78" w:rsidRDefault="00F62D78" w:rsidP="00F62D7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</w:t>
      </w:r>
      <w:r>
        <w:rPr>
          <w:b/>
          <w:sz w:val="24"/>
        </w:rPr>
        <w:t>-zp.272-</w:t>
      </w:r>
      <w:r>
        <w:rPr>
          <w:b/>
          <w:sz w:val="24"/>
        </w:rPr>
        <w:t>564</w:t>
      </w:r>
      <w:r>
        <w:rPr>
          <w:b/>
          <w:sz w:val="24"/>
        </w:rPr>
        <w:t>/25</w:t>
      </w:r>
    </w:p>
    <w:p w14:paraId="0DAB7BF4" w14:textId="77777777" w:rsidR="00F62D78" w:rsidRDefault="00F62D78" w:rsidP="00F62D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6BEEBC7" w14:textId="77777777" w:rsidR="00F62D78" w:rsidRDefault="00F62D78" w:rsidP="00F62D78">
      <w:pPr>
        <w:jc w:val="center"/>
        <w:rPr>
          <w:b/>
          <w:sz w:val="28"/>
          <w:szCs w:val="28"/>
        </w:rPr>
      </w:pPr>
    </w:p>
    <w:p w14:paraId="6567E43E" w14:textId="77777777" w:rsidR="00F62D78" w:rsidRDefault="00F62D78" w:rsidP="00F62D7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DAC0C24" w14:textId="77777777" w:rsidR="00F62D78" w:rsidRDefault="00F62D78" w:rsidP="00F62D7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C5AB751" w14:textId="77777777" w:rsidR="00F62D78" w:rsidRDefault="00F62D78" w:rsidP="00F62D7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F376A08" w14:textId="77777777" w:rsidR="00F62D78" w:rsidRDefault="00F62D78" w:rsidP="00F62D7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BEB72F2" w14:textId="62B51A3A" w:rsidR="00F62D78" w:rsidRDefault="00F62D78" w:rsidP="00F62D7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09BB">
        <w:rPr>
          <w:b/>
        </w:rPr>
        <w:t xml:space="preserve">Dostawa </w:t>
      </w:r>
      <w:r>
        <w:rPr>
          <w:b/>
        </w:rPr>
        <w:t>laptopa i tabletu</w:t>
      </w:r>
      <w:r w:rsidRPr="001C09BB">
        <w:rPr>
          <w:b/>
        </w:rPr>
        <w:t xml:space="preserve"> na potrzeby </w:t>
      </w:r>
      <w:r>
        <w:rPr>
          <w:b/>
        </w:rPr>
        <w:t>W</w:t>
      </w:r>
      <w:r>
        <w:rPr>
          <w:b/>
        </w:rPr>
        <w:t>GGiIŚ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2A5970B" w14:textId="77777777" w:rsidR="00F62D78" w:rsidRDefault="00F62D78" w:rsidP="00F62D7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5A02E7A" w14:textId="77777777" w:rsidR="00F62D78" w:rsidRDefault="00F62D78" w:rsidP="00F62D7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D23E1FA" w14:textId="77777777" w:rsidR="00F62D78" w:rsidRDefault="00F62D78" w:rsidP="00F62D7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4A0FDC7" w14:textId="77777777" w:rsidR="00F62D78" w:rsidRDefault="00F62D78" w:rsidP="00F62D7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F34797C" w14:textId="77777777" w:rsidR="00F62D78" w:rsidRDefault="00F62D78" w:rsidP="00F62D78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B255AC0" w14:textId="77777777" w:rsidR="00F62D78" w:rsidRDefault="00F62D78" w:rsidP="00F62D7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3171CEA" w14:textId="77777777" w:rsidR="00F62D78" w:rsidRDefault="00F62D78" w:rsidP="00F62D7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62D78" w14:paraId="2AE23F93" w14:textId="77777777" w:rsidTr="009859E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1A72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C4E4C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8D01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F62D78" w14:paraId="7BF07083" w14:textId="77777777" w:rsidTr="009859E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DA692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0368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9ADB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</w:tr>
      <w:tr w:rsidR="00F62D78" w14:paraId="7AC754D5" w14:textId="77777777" w:rsidTr="009859E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5131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AB87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3502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</w:tr>
      <w:tr w:rsidR="00F62D78" w14:paraId="7158E0D3" w14:textId="77777777" w:rsidTr="009859E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57AE" w14:textId="77777777" w:rsidR="00F62D78" w:rsidRDefault="00F62D78" w:rsidP="009859E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820E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36BD" w14:textId="77777777" w:rsidR="00F62D78" w:rsidRDefault="00F62D78" w:rsidP="009859E9">
            <w:pPr>
              <w:widowControl w:val="0"/>
              <w:spacing w:line="360" w:lineRule="auto"/>
              <w:jc w:val="both"/>
            </w:pPr>
          </w:p>
        </w:tc>
      </w:tr>
    </w:tbl>
    <w:p w14:paraId="79B5FBB4" w14:textId="77777777" w:rsidR="00F62D78" w:rsidRDefault="00F62D78" w:rsidP="00F62D78">
      <w:pPr>
        <w:widowControl w:val="0"/>
        <w:spacing w:line="360" w:lineRule="auto"/>
        <w:jc w:val="both"/>
      </w:pPr>
    </w:p>
    <w:p w14:paraId="55862EBC" w14:textId="77777777" w:rsidR="00F62D78" w:rsidRDefault="00F62D78" w:rsidP="00F62D7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7BBD65D" w14:textId="77777777" w:rsidR="00F62D78" w:rsidRDefault="00F62D78" w:rsidP="00F62D7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C1B6F20" w14:textId="77777777" w:rsidR="00F62D78" w:rsidRDefault="00F62D78" w:rsidP="00F62D7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382E116" w14:textId="77777777" w:rsidR="00F62D78" w:rsidRDefault="00F62D78" w:rsidP="00F62D7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F01E741" w14:textId="77777777" w:rsidR="00F62D78" w:rsidRDefault="00F62D78" w:rsidP="00F62D7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7116F6B" w14:textId="77777777" w:rsidR="00F62D78" w:rsidRDefault="00F62D78" w:rsidP="00F62D7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2EC4EA9" w14:textId="77777777" w:rsidR="00F62D78" w:rsidRDefault="00F62D78" w:rsidP="00F62D7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E928DB9" w14:textId="77777777" w:rsidR="00F62D78" w:rsidRDefault="00F62D78" w:rsidP="00F62D78">
      <w:pPr>
        <w:rPr>
          <w:rFonts w:eastAsia="Times New Roman"/>
          <w:lang w:eastAsia="pl-PL"/>
        </w:rPr>
      </w:pPr>
    </w:p>
    <w:p w14:paraId="0753D471" w14:textId="77777777" w:rsidR="00F62D78" w:rsidRDefault="00F62D78" w:rsidP="00F62D78"/>
    <w:p w14:paraId="3609AB9F" w14:textId="77777777" w:rsidR="00F62D78" w:rsidRDefault="00F62D78" w:rsidP="00F62D78"/>
    <w:p w14:paraId="2C09D1EC" w14:textId="77777777" w:rsidR="00F62D78" w:rsidRDefault="00F62D78" w:rsidP="00F62D78"/>
    <w:p w14:paraId="0FC71870" w14:textId="77777777" w:rsidR="00F62D78" w:rsidRPr="00D54AE7" w:rsidRDefault="00F62D78" w:rsidP="00F62D78"/>
    <w:p w14:paraId="64014206" w14:textId="77777777" w:rsidR="00F62D78" w:rsidRPr="007B5051" w:rsidRDefault="00F62D78" w:rsidP="00F62D78"/>
    <w:p w14:paraId="1F4EC902" w14:textId="77777777" w:rsidR="00F62D78" w:rsidRPr="00EE068C" w:rsidRDefault="00F62D78" w:rsidP="00F62D78"/>
    <w:p w14:paraId="2C8209A0" w14:textId="77777777" w:rsidR="00F62D78" w:rsidRPr="00450928" w:rsidRDefault="00F62D78" w:rsidP="00F62D78"/>
    <w:p w14:paraId="13B805EF" w14:textId="77777777" w:rsidR="00F62D78" w:rsidRPr="009B0995" w:rsidRDefault="00F62D78" w:rsidP="00F62D78"/>
    <w:p w14:paraId="15C86E41" w14:textId="77777777" w:rsidR="00F62D78" w:rsidRPr="003A443B" w:rsidRDefault="00F62D78" w:rsidP="00F62D78"/>
    <w:p w14:paraId="453A7194" w14:textId="77777777" w:rsidR="00F62D78" w:rsidRPr="00132358" w:rsidRDefault="00F62D78" w:rsidP="00F62D78"/>
    <w:p w14:paraId="6E241CEB" w14:textId="77777777" w:rsidR="00F62D78" w:rsidRPr="00A3040E" w:rsidRDefault="00F62D78" w:rsidP="00F62D78"/>
    <w:p w14:paraId="0D27D686" w14:textId="1A3856A9" w:rsidR="00106AC7" w:rsidRPr="00F62D78" w:rsidRDefault="00106AC7" w:rsidP="00F62D78"/>
    <w:sectPr w:rsidR="00106AC7" w:rsidRPr="00F62D7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1E1AD" w14:textId="77777777" w:rsidR="00D42590" w:rsidRDefault="00D42590">
      <w:r>
        <w:separator/>
      </w:r>
    </w:p>
  </w:endnote>
  <w:endnote w:type="continuationSeparator" w:id="0">
    <w:p w14:paraId="4CB92D44" w14:textId="77777777" w:rsidR="00D42590" w:rsidRDefault="00D42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18EF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06C77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55A0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FCC708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00666FD">
        <v:line id="_x0000_s1025" style="position:absolute;left:0;text-align:left;z-index:251657728" from="-3.85pt,8.7pt" to="455.15pt,8.7pt"/>
      </w:pict>
    </w:r>
  </w:p>
  <w:p w14:paraId="0106A42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8CC5" w14:textId="77777777" w:rsidR="00EE6FAD" w:rsidRDefault="00EE6F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2CC97" w14:textId="77777777" w:rsidR="00D42590" w:rsidRDefault="00D42590">
      <w:r>
        <w:separator/>
      </w:r>
    </w:p>
  </w:footnote>
  <w:footnote w:type="continuationSeparator" w:id="0">
    <w:p w14:paraId="5A7CC279" w14:textId="77777777" w:rsidR="00D42590" w:rsidRDefault="00D42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22EA" w14:textId="77777777" w:rsidR="00EE6FAD" w:rsidRDefault="00EE6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D3E58" w14:textId="77777777" w:rsidR="00EE6FAD" w:rsidRDefault="00EE6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9E7F" w14:textId="77777777" w:rsidR="00EE6FAD" w:rsidRDefault="00EE6F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200325">
    <w:abstractNumId w:val="15"/>
  </w:num>
  <w:num w:numId="2" w16cid:durableId="1515337162">
    <w:abstractNumId w:val="0"/>
  </w:num>
  <w:num w:numId="3" w16cid:durableId="1369062895">
    <w:abstractNumId w:val="13"/>
  </w:num>
  <w:num w:numId="4" w16cid:durableId="969745780">
    <w:abstractNumId w:val="8"/>
  </w:num>
  <w:num w:numId="5" w16cid:durableId="2075541859">
    <w:abstractNumId w:val="7"/>
  </w:num>
  <w:num w:numId="6" w16cid:durableId="1106199010">
    <w:abstractNumId w:val="1"/>
  </w:num>
  <w:num w:numId="7" w16cid:durableId="1075787502">
    <w:abstractNumId w:val="6"/>
  </w:num>
  <w:num w:numId="8" w16cid:durableId="205411901">
    <w:abstractNumId w:val="3"/>
  </w:num>
  <w:num w:numId="9" w16cid:durableId="905606683">
    <w:abstractNumId w:val="2"/>
  </w:num>
  <w:num w:numId="10" w16cid:durableId="959069719">
    <w:abstractNumId w:val="5"/>
  </w:num>
  <w:num w:numId="11" w16cid:durableId="1111318353">
    <w:abstractNumId w:val="11"/>
  </w:num>
  <w:num w:numId="12" w16cid:durableId="1945073234">
    <w:abstractNumId w:val="4"/>
  </w:num>
  <w:num w:numId="13" w16cid:durableId="1778982695">
    <w:abstractNumId w:val="10"/>
  </w:num>
  <w:num w:numId="14" w16cid:durableId="1481732095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59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590"/>
    <w:rsid w:val="00D74F94"/>
    <w:rsid w:val="00DD482A"/>
    <w:rsid w:val="00DE0396"/>
    <w:rsid w:val="00DE0405"/>
    <w:rsid w:val="00DE252B"/>
    <w:rsid w:val="00E37A20"/>
    <w:rsid w:val="00EB5766"/>
    <w:rsid w:val="00EC667E"/>
    <w:rsid w:val="00EE6FAD"/>
    <w:rsid w:val="00F46593"/>
    <w:rsid w:val="00F568D6"/>
    <w:rsid w:val="00F62D78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30B1868"/>
  <w15:chartTrackingRefBased/>
  <w15:docId w15:val="{DE2438E0-E2E5-4952-8E22-794C9FEF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2D7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F62D78"/>
  </w:style>
  <w:style w:type="paragraph" w:styleId="Akapitzlist">
    <w:name w:val="List Paragraph"/>
    <w:basedOn w:val="Normalny"/>
    <w:uiPriority w:val="34"/>
    <w:qFormat/>
    <w:rsid w:val="00F62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335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2025-09-10T11:47:00Z</dcterms:created>
  <dcterms:modified xsi:type="dcterms:W3CDTF">2025-09-10T11:49:00Z</dcterms:modified>
</cp:coreProperties>
</file>