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3A59D4" w14:textId="77777777" w:rsidR="00FB7F50" w:rsidRPr="002245BE" w:rsidRDefault="00636068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636068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636068">
        <w:rPr>
          <w:sz w:val="22"/>
          <w:szCs w:val="22"/>
        </w:rPr>
        <w:t>2025-10-02</w:t>
      </w:r>
    </w:p>
    <w:p w14:paraId="5794CE51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02BBCB07" w14:textId="77777777" w:rsidR="00636068" w:rsidRPr="00636068" w:rsidRDefault="00636068" w:rsidP="00FB7F50">
      <w:pPr>
        <w:spacing w:after="40"/>
        <w:rPr>
          <w:b/>
          <w:bCs/>
          <w:sz w:val="22"/>
          <w:szCs w:val="22"/>
        </w:rPr>
      </w:pPr>
      <w:r w:rsidRPr="00636068">
        <w:rPr>
          <w:b/>
          <w:bCs/>
          <w:sz w:val="22"/>
          <w:szCs w:val="22"/>
        </w:rPr>
        <w:t>Akademia Górniczo - Hutnicza</w:t>
      </w:r>
    </w:p>
    <w:p w14:paraId="79687799" w14:textId="77777777" w:rsidR="00636068" w:rsidRPr="00636068" w:rsidRDefault="00636068" w:rsidP="00FB7F50">
      <w:pPr>
        <w:spacing w:after="40"/>
        <w:rPr>
          <w:b/>
          <w:bCs/>
          <w:sz w:val="22"/>
          <w:szCs w:val="22"/>
        </w:rPr>
      </w:pPr>
      <w:r w:rsidRPr="00636068">
        <w:rPr>
          <w:b/>
          <w:bCs/>
          <w:sz w:val="22"/>
          <w:szCs w:val="22"/>
        </w:rPr>
        <w:t>im. Stanisława Staszica w Krakowie</w:t>
      </w:r>
    </w:p>
    <w:p w14:paraId="37C1214B" w14:textId="77777777" w:rsidR="00FB7F50" w:rsidRPr="002245BE" w:rsidRDefault="00636068" w:rsidP="00FB7F50">
      <w:pPr>
        <w:spacing w:after="40"/>
        <w:rPr>
          <w:b/>
          <w:bCs/>
          <w:sz w:val="22"/>
          <w:szCs w:val="22"/>
        </w:rPr>
      </w:pPr>
      <w:r w:rsidRPr="00636068">
        <w:rPr>
          <w:b/>
          <w:bCs/>
          <w:sz w:val="22"/>
          <w:szCs w:val="22"/>
        </w:rPr>
        <w:t>Dział Zamówień Publicznych</w:t>
      </w:r>
    </w:p>
    <w:p w14:paraId="07271CA1" w14:textId="77777777" w:rsidR="00FB7F50" w:rsidRPr="002245BE" w:rsidRDefault="00636068" w:rsidP="00FB7F50">
      <w:pPr>
        <w:rPr>
          <w:sz w:val="22"/>
          <w:szCs w:val="22"/>
        </w:rPr>
      </w:pPr>
      <w:r w:rsidRPr="00636068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636068">
        <w:rPr>
          <w:sz w:val="22"/>
          <w:szCs w:val="22"/>
        </w:rPr>
        <w:t>30</w:t>
      </w:r>
    </w:p>
    <w:p w14:paraId="028212ED" w14:textId="77777777" w:rsidR="00FB7F50" w:rsidRPr="002245BE" w:rsidRDefault="00636068" w:rsidP="00FB7F50">
      <w:pPr>
        <w:rPr>
          <w:sz w:val="22"/>
          <w:szCs w:val="22"/>
        </w:rPr>
      </w:pPr>
      <w:r w:rsidRPr="00636068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636068">
        <w:rPr>
          <w:sz w:val="22"/>
          <w:szCs w:val="22"/>
        </w:rPr>
        <w:t>Kraków</w:t>
      </w:r>
    </w:p>
    <w:p w14:paraId="531CB7AF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0FBF8727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636068" w:rsidRPr="00607F9B" w14:paraId="24126C70" w14:textId="77777777" w:rsidTr="00CF3C0F">
        <w:trPr>
          <w:trHeight w:val="638"/>
        </w:trPr>
        <w:tc>
          <w:tcPr>
            <w:tcW w:w="959" w:type="dxa"/>
          </w:tcPr>
          <w:p w14:paraId="41B08DBA" w14:textId="77777777" w:rsidR="00636068" w:rsidRPr="00607F9B" w:rsidRDefault="00636068" w:rsidP="00CF3C0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2D39F901" w14:textId="2AA5E4CC" w:rsidR="00636068" w:rsidRPr="00607F9B" w:rsidRDefault="00636068" w:rsidP="00CF3C0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636068">
              <w:rPr>
                <w:sz w:val="22"/>
                <w:szCs w:val="22"/>
              </w:rPr>
              <w:t>przetarg</w:t>
            </w:r>
            <w:r w:rsidR="00BF4BDD">
              <w:rPr>
                <w:sz w:val="22"/>
                <w:szCs w:val="22"/>
              </w:rPr>
              <w:t>u</w:t>
            </w:r>
            <w:r w:rsidRPr="00636068">
              <w:rPr>
                <w:sz w:val="22"/>
                <w:szCs w:val="22"/>
              </w:rPr>
              <w:t xml:space="preserve"> nieograniczon</w:t>
            </w:r>
            <w:r w:rsidR="00BF4BDD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36068">
              <w:rPr>
                <w:b/>
                <w:bCs/>
                <w:sz w:val="22"/>
                <w:szCs w:val="22"/>
              </w:rPr>
              <w:t xml:space="preserve">dostawa </w:t>
            </w:r>
            <w:proofErr w:type="spellStart"/>
            <w:r w:rsidRPr="00636068">
              <w:rPr>
                <w:b/>
                <w:bCs/>
                <w:sz w:val="22"/>
                <w:szCs w:val="22"/>
              </w:rPr>
              <w:t>deduplikatora</w:t>
            </w:r>
            <w:proofErr w:type="spellEnd"/>
            <w:r w:rsidRPr="00636068">
              <w:rPr>
                <w:b/>
                <w:bCs/>
                <w:sz w:val="22"/>
                <w:szCs w:val="22"/>
              </w:rPr>
              <w:t xml:space="preserve"> wraz z oprogramowaniem do wykonywania kopii zapasowych dla CRI - DE-dzp.272-484/25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36068">
              <w:rPr>
                <w:b/>
                <w:sz w:val="22"/>
                <w:szCs w:val="22"/>
              </w:rPr>
              <w:t>DE-dzp.272-484/25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71D6CCB1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636068" w14:paraId="6EC1AA2E" w14:textId="77777777" w:rsidTr="00CF3C0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5877917E" w14:textId="77777777" w:rsidR="00636068" w:rsidRPr="00D26ED6" w:rsidRDefault="00636068" w:rsidP="00CF3C0F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636068">
              <w:rPr>
                <w:b/>
                <w:sz w:val="22"/>
                <w:szCs w:val="22"/>
              </w:rPr>
              <w:t>Euvic</w:t>
            </w:r>
            <w:proofErr w:type="spellEnd"/>
            <w:r w:rsidRPr="00636068">
              <w:rPr>
                <w:b/>
                <w:sz w:val="22"/>
                <w:szCs w:val="22"/>
              </w:rPr>
              <w:t xml:space="preserve"> Solutions Spółka Akcyjna</w:t>
            </w:r>
          </w:p>
          <w:p w14:paraId="7E157DE3" w14:textId="77777777" w:rsidR="00636068" w:rsidRPr="009F0E5C" w:rsidRDefault="00636068" w:rsidP="00CF3C0F">
            <w:pPr>
              <w:jc w:val="both"/>
              <w:rPr>
                <w:bCs/>
                <w:sz w:val="22"/>
                <w:szCs w:val="22"/>
              </w:rPr>
            </w:pPr>
            <w:r w:rsidRPr="00636068">
              <w:rPr>
                <w:bCs/>
                <w:sz w:val="22"/>
                <w:szCs w:val="22"/>
              </w:rPr>
              <w:t>Al Jerozolimskie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36068">
              <w:rPr>
                <w:bCs/>
                <w:sz w:val="22"/>
                <w:szCs w:val="22"/>
              </w:rPr>
              <w:t>98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98B7BFB" w14:textId="77777777" w:rsidR="00636068" w:rsidRPr="009F0E5C" w:rsidRDefault="00636068" w:rsidP="00CF3C0F">
            <w:pPr>
              <w:jc w:val="both"/>
              <w:rPr>
                <w:bCs/>
                <w:sz w:val="22"/>
                <w:szCs w:val="22"/>
              </w:rPr>
            </w:pPr>
            <w:r w:rsidRPr="00636068">
              <w:rPr>
                <w:bCs/>
                <w:sz w:val="22"/>
                <w:szCs w:val="22"/>
              </w:rPr>
              <w:t>00-807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36068">
              <w:rPr>
                <w:bCs/>
                <w:sz w:val="22"/>
                <w:szCs w:val="22"/>
              </w:rPr>
              <w:t>Warszawa</w:t>
            </w:r>
          </w:p>
          <w:p w14:paraId="1720123F" w14:textId="77777777" w:rsidR="00636068" w:rsidRPr="00D26ED6" w:rsidRDefault="00636068" w:rsidP="00CF3C0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468A7FE" w14:textId="79960B2D" w:rsidR="00636068" w:rsidRDefault="00636068" w:rsidP="00CF3C0F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636068">
              <w:rPr>
                <w:sz w:val="22"/>
                <w:szCs w:val="22"/>
              </w:rPr>
              <w:t>dostaw</w:t>
            </w:r>
            <w:r w:rsidR="00BF4BDD">
              <w:rPr>
                <w:sz w:val="22"/>
                <w:szCs w:val="22"/>
              </w:rPr>
              <w:t>ę</w:t>
            </w:r>
            <w:r w:rsidRPr="00636068">
              <w:rPr>
                <w:sz w:val="22"/>
                <w:szCs w:val="22"/>
              </w:rPr>
              <w:t xml:space="preserve"> </w:t>
            </w:r>
            <w:proofErr w:type="spellStart"/>
            <w:r w:rsidRPr="00636068">
              <w:rPr>
                <w:sz w:val="22"/>
                <w:szCs w:val="22"/>
              </w:rPr>
              <w:t>deduplikatora</w:t>
            </w:r>
            <w:proofErr w:type="spellEnd"/>
            <w:r w:rsidRPr="00636068">
              <w:rPr>
                <w:sz w:val="22"/>
                <w:szCs w:val="22"/>
              </w:rPr>
              <w:t xml:space="preserve"> wraz z oprogramowaniem do wykonywania kopii zapasowych dla CRI - DE-dzp.272-484/25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7E01A272" w14:textId="77777777" w:rsidR="00636068" w:rsidRPr="00D26ED6" w:rsidRDefault="00636068" w:rsidP="00CF3C0F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636068">
              <w:rPr>
                <w:b/>
                <w:sz w:val="22"/>
                <w:szCs w:val="22"/>
              </w:rPr>
              <w:t>490 770.00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1FC1F430" w14:textId="77777777" w:rsidR="00636068" w:rsidRDefault="00636068" w:rsidP="00CF3C0F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16AA9143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14:paraId="0CC1FCFE" w14:textId="77777777" w:rsidTr="004657DA">
        <w:trPr>
          <w:trHeight w:val="510"/>
        </w:trPr>
        <w:tc>
          <w:tcPr>
            <w:tcW w:w="709" w:type="dxa"/>
            <w:vAlign w:val="center"/>
          </w:tcPr>
          <w:p w14:paraId="28937635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3C2A91F1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482D975A" w14:textId="77777777" w:rsidR="002B6761" w:rsidRPr="008567C7" w:rsidRDefault="00636068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36068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18143881" w14:textId="77777777" w:rsidR="002B6761" w:rsidRPr="008567C7" w:rsidRDefault="00636068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36068">
              <w:rPr>
                <w:rFonts w:ascii="Times New Roman" w:hAnsi="Times New Roman" w:cs="Times New Roman"/>
                <w:bCs/>
                <w:sz w:val="18"/>
                <w:szCs w:val="18"/>
              </w:rPr>
              <w:t>Parametry techniczne</w:t>
            </w:r>
          </w:p>
        </w:tc>
        <w:tc>
          <w:tcPr>
            <w:tcW w:w="1134" w:type="dxa"/>
            <w:vAlign w:val="center"/>
          </w:tcPr>
          <w:p w14:paraId="5AC87A6A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580D0E45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7E95E23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1ECD1BDD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3DB2BB23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636068" w:rsidRPr="008567C7" w14:paraId="545B1D9B" w14:textId="77777777" w:rsidTr="00CF3C0F">
        <w:tc>
          <w:tcPr>
            <w:tcW w:w="709" w:type="dxa"/>
            <w:vAlign w:val="center"/>
          </w:tcPr>
          <w:p w14:paraId="0913567F" w14:textId="77777777" w:rsidR="00636068" w:rsidRPr="008567C7" w:rsidRDefault="00636068" w:rsidP="00CF3C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606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45E9FEC8" w14:textId="77777777" w:rsidR="00636068" w:rsidRPr="002B6761" w:rsidRDefault="00636068" w:rsidP="00CF3C0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636068">
              <w:rPr>
                <w:rFonts w:ascii="Times New Roman" w:hAnsi="Times New Roman" w:cs="Times New Roman"/>
                <w:b/>
                <w:sz w:val="18"/>
                <w:szCs w:val="18"/>
              </w:rPr>
              <w:t>Euvic</w:t>
            </w:r>
            <w:proofErr w:type="spellEnd"/>
            <w:r w:rsidRPr="0063606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Solutions Spółka Akcyjna</w:t>
            </w:r>
          </w:p>
          <w:p w14:paraId="3CE024C9" w14:textId="77777777" w:rsidR="00636068" w:rsidRPr="008567C7" w:rsidRDefault="00636068" w:rsidP="00CF3C0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36068">
              <w:rPr>
                <w:rFonts w:ascii="Times New Roman" w:hAnsi="Times New Roman" w:cs="Times New Roman"/>
                <w:bCs/>
                <w:sz w:val="18"/>
                <w:szCs w:val="18"/>
              </w:rPr>
              <w:t>Al Jerozolimskie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36068">
              <w:rPr>
                <w:rFonts w:ascii="Times New Roman" w:hAnsi="Times New Roman" w:cs="Times New Roman"/>
                <w:bCs/>
                <w:sz w:val="18"/>
                <w:szCs w:val="18"/>
              </w:rPr>
              <w:t>98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7DEFFC98" w14:textId="77777777" w:rsidR="00636068" w:rsidRPr="001B7815" w:rsidRDefault="00636068" w:rsidP="00CF3C0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36068">
              <w:rPr>
                <w:rFonts w:ascii="Times New Roman" w:hAnsi="Times New Roman" w:cs="Times New Roman"/>
                <w:bCs/>
                <w:sz w:val="18"/>
                <w:szCs w:val="18"/>
              </w:rPr>
              <w:t>00-807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36068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134" w:type="dxa"/>
            <w:vAlign w:val="center"/>
          </w:tcPr>
          <w:p w14:paraId="7ABA61A7" w14:textId="77777777" w:rsidR="00636068" w:rsidRPr="008567C7" w:rsidRDefault="00636068" w:rsidP="00CF3C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6068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5B414F68" w14:textId="77777777" w:rsidR="00636068" w:rsidRPr="008567C7" w:rsidRDefault="00636068" w:rsidP="00CF3C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6068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73903FD7" w14:textId="77777777" w:rsidR="00636068" w:rsidRPr="008567C7" w:rsidRDefault="00636068" w:rsidP="00CF3C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7FEE0CFE" w14:textId="77777777" w:rsidR="00636068" w:rsidRPr="008567C7" w:rsidRDefault="00636068" w:rsidP="00CF3C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6A757012" w14:textId="77777777" w:rsidR="00636068" w:rsidRPr="008567C7" w:rsidRDefault="00636068" w:rsidP="00CF3C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36594FDC" w14:textId="77777777" w:rsidR="00636068" w:rsidRPr="008567C7" w:rsidRDefault="00636068" w:rsidP="00CF3C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1B59854A" w14:textId="77777777" w:rsidR="00636068" w:rsidRPr="008567C7" w:rsidRDefault="00636068" w:rsidP="00CF3C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6068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14:paraId="468BA637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76745CD3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691A0A7A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37F9D1" w14:textId="77777777" w:rsidR="002E3AF9" w:rsidRDefault="002E3AF9">
      <w:r>
        <w:separator/>
      </w:r>
    </w:p>
  </w:endnote>
  <w:endnote w:type="continuationSeparator" w:id="0">
    <w:p w14:paraId="3488689E" w14:textId="77777777" w:rsidR="002E3AF9" w:rsidRDefault="002E3A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8B71B8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620DE7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CBC3062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A98F4CC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404212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95A6BB" w14:textId="77777777" w:rsidR="002E3AF9" w:rsidRDefault="002E3AF9">
      <w:r>
        <w:separator/>
      </w:r>
    </w:p>
  </w:footnote>
  <w:footnote w:type="continuationSeparator" w:id="0">
    <w:p w14:paraId="48922670" w14:textId="77777777" w:rsidR="002E3AF9" w:rsidRDefault="002E3A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2D7809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3BF5BA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5A2E60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E3AF9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2E3AF9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36068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BF4BDD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DD05A44"/>
  <w15:chartTrackingRefBased/>
  <w15:docId w15:val="{E61D7B72-403D-44AA-9693-832539F393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181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2</cp:revision>
  <cp:lastPrinted>2025-10-02T07:11:00Z</cp:lastPrinted>
  <dcterms:created xsi:type="dcterms:W3CDTF">2025-10-02T07:13:00Z</dcterms:created>
  <dcterms:modified xsi:type="dcterms:W3CDTF">2025-10-02T07:13:00Z</dcterms:modified>
</cp:coreProperties>
</file>