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B0C94" w:rsidRPr="00AB0C9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bookmarkStart w:id="0" w:name="_GoBack"/>
      <w:bookmarkEnd w:id="0"/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AB0C94" w:rsidRPr="00AB0C94">
        <w:rPr>
          <w:rFonts w:eastAsia="Times New Roman" w:cs="Calibri"/>
          <w:b/>
          <w:lang w:eastAsia="pl-PL"/>
        </w:rPr>
        <w:t>Dostawa licencji edukacyjnych w formie subskrypcji obejmujących oprogramowanie GIS - KC-DE-zp.272-586/25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0373" w:rsidRDefault="00520373" w:rsidP="0038231F">
      <w:pPr>
        <w:spacing w:after="0" w:line="240" w:lineRule="auto"/>
      </w:pPr>
      <w:r>
        <w:separator/>
      </w:r>
    </w:p>
  </w:endnote>
  <w:endnote w:type="continuationSeparator" w:id="0">
    <w:p w:rsidR="00520373" w:rsidRDefault="005203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C94" w:rsidRDefault="00AB0C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C94" w:rsidRDefault="00AB0C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0373" w:rsidRDefault="00520373" w:rsidP="0038231F">
      <w:pPr>
        <w:spacing w:after="0" w:line="240" w:lineRule="auto"/>
      </w:pPr>
      <w:r>
        <w:separator/>
      </w:r>
    </w:p>
  </w:footnote>
  <w:footnote w:type="continuationSeparator" w:id="0">
    <w:p w:rsidR="00520373" w:rsidRDefault="00520373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C94" w:rsidRDefault="00AB0C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C94" w:rsidRDefault="00AB0C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C94" w:rsidRDefault="00AB0C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037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3B46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20373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B0C94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DB11E14-E2D7-476D-90DA-78A5D2609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F3E30-04B6-45A6-93B5-969124149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2025-09-25T11:48:00Z</dcterms:created>
  <dcterms:modified xsi:type="dcterms:W3CDTF">2025-09-25T11:48:00Z</dcterms:modified>
</cp:coreProperties>
</file>