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F8E60" w14:textId="77777777" w:rsidR="002567AF" w:rsidRPr="00AF3D5C" w:rsidRDefault="002567AF" w:rsidP="002567AF">
      <w:pPr>
        <w:spacing w:before="48" w:line="240" w:lineRule="atLeast"/>
        <w:jc w:val="right"/>
        <w:rPr>
          <w:b/>
        </w:rPr>
      </w:pPr>
      <w:r w:rsidRPr="00AF3D5C">
        <w:rPr>
          <w:b/>
        </w:rPr>
        <w:t xml:space="preserve">Załącznik nr </w:t>
      </w:r>
      <w:r>
        <w:rPr>
          <w:b/>
        </w:rPr>
        <w:t>5</w:t>
      </w:r>
    </w:p>
    <w:p w14:paraId="16A5CFFB" w14:textId="77777777" w:rsidR="002567AF" w:rsidRPr="00AF3D5C" w:rsidRDefault="002567AF" w:rsidP="002567AF">
      <w:pPr>
        <w:spacing w:before="48" w:line="240" w:lineRule="atLeast"/>
        <w:jc w:val="center"/>
        <w:rPr>
          <w:b/>
        </w:rPr>
      </w:pPr>
      <w:r w:rsidRPr="00AF3D5C">
        <w:rPr>
          <w:b/>
        </w:rPr>
        <w:t>WZÓR UMOWY</w:t>
      </w:r>
    </w:p>
    <w:p w14:paraId="72289CDF" w14:textId="77777777" w:rsidR="002567AF" w:rsidRPr="00AF3D5C" w:rsidRDefault="002567AF" w:rsidP="002567AF">
      <w:pPr>
        <w:spacing w:before="48" w:line="240" w:lineRule="atLeast"/>
        <w:jc w:val="center"/>
        <w:rPr>
          <w:b/>
        </w:rPr>
      </w:pPr>
      <w:r w:rsidRPr="00AF3D5C">
        <w:rPr>
          <w:b/>
        </w:rPr>
        <w:t xml:space="preserve">Ostateczna treść umowy może ulec zmianie w zakresie nie zmieniającym istotnych postanowień wzoru umowy i SWZ. </w:t>
      </w:r>
    </w:p>
    <w:p w14:paraId="1B17008D" w14:textId="77777777" w:rsidR="002567AF" w:rsidRPr="00946C60" w:rsidRDefault="002567AF" w:rsidP="002567AF">
      <w:pPr>
        <w:spacing w:before="48"/>
        <w:rPr>
          <w:b/>
        </w:rPr>
      </w:pPr>
    </w:p>
    <w:p w14:paraId="5C7CE1E2" w14:textId="160C40E2" w:rsidR="002567AF" w:rsidRPr="00946C60" w:rsidRDefault="002567AF" w:rsidP="002567AF">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KC-DE</w:t>
      </w:r>
      <w:r w:rsidRPr="00946C60">
        <w:rPr>
          <w:rFonts w:ascii="Times New Roman" w:hAnsi="Times New Roman"/>
        </w:rPr>
        <w:t>-zp.272-</w:t>
      </w:r>
      <w:r>
        <w:rPr>
          <w:rFonts w:ascii="Times New Roman" w:hAnsi="Times New Roman"/>
        </w:rPr>
        <w:t>5</w:t>
      </w:r>
      <w:r>
        <w:rPr>
          <w:rFonts w:ascii="Times New Roman" w:hAnsi="Times New Roman"/>
        </w:rPr>
        <w:t>84</w:t>
      </w:r>
      <w:r>
        <w:rPr>
          <w:rFonts w:ascii="Times New Roman" w:hAnsi="Times New Roman"/>
        </w:rPr>
        <w:t>/25</w:t>
      </w:r>
      <w:r w:rsidRPr="00946C60">
        <w:rPr>
          <w:rFonts w:ascii="Times New Roman" w:hAnsi="Times New Roman"/>
        </w:rPr>
        <w:t>,</w:t>
      </w:r>
    </w:p>
    <w:p w14:paraId="3DF291F0"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pomiędzy</w:t>
      </w:r>
    </w:p>
    <w:p w14:paraId="1DD5812D"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22C95EC9"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reprezentowana przez:</w:t>
      </w:r>
    </w:p>
    <w:p w14:paraId="22460AC8"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74185240"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w:t>
      </w:r>
    </w:p>
    <w:p w14:paraId="641858E9"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zwaną dalej KUPUJĄCYM</w:t>
      </w:r>
    </w:p>
    <w:p w14:paraId="1517BFA2"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 xml:space="preserve">a </w:t>
      </w:r>
    </w:p>
    <w:p w14:paraId="4B1F6D49"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w:t>
      </w:r>
    </w:p>
    <w:p w14:paraId="0FB075A5"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w:t>
      </w:r>
    </w:p>
    <w:p w14:paraId="7F9DF289" w14:textId="77777777" w:rsidR="002567AF" w:rsidRPr="00946C60" w:rsidRDefault="002567AF" w:rsidP="002567AF">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696E696E"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reprezentowanym przez:</w:t>
      </w:r>
    </w:p>
    <w:p w14:paraId="4BCF7DF2"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1...................................................................................................................................................</w:t>
      </w:r>
    </w:p>
    <w:p w14:paraId="721F96B6"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 xml:space="preserve">2................................................................................................................................................... </w:t>
      </w:r>
    </w:p>
    <w:p w14:paraId="40E5B03D" w14:textId="77777777" w:rsidR="002567AF" w:rsidRPr="00946C60" w:rsidRDefault="002567AF" w:rsidP="002567AF">
      <w:pPr>
        <w:pStyle w:val="Tekstpodstawowy"/>
        <w:spacing w:line="240" w:lineRule="auto"/>
        <w:ind w:right="-47"/>
        <w:rPr>
          <w:rFonts w:ascii="Times New Roman" w:hAnsi="Times New Roman"/>
        </w:rPr>
      </w:pPr>
      <w:r w:rsidRPr="00946C60">
        <w:rPr>
          <w:rFonts w:ascii="Times New Roman" w:hAnsi="Times New Roman"/>
        </w:rPr>
        <w:t>zwanym dalej SPRZEDAWCĄ</w:t>
      </w:r>
    </w:p>
    <w:p w14:paraId="46A6F232" w14:textId="77777777" w:rsidR="002567AF" w:rsidRPr="00946C60" w:rsidRDefault="002567AF" w:rsidP="002567AF">
      <w:pPr>
        <w:pStyle w:val="Tekstpodstawowy"/>
        <w:ind w:right="-47"/>
        <w:jc w:val="center"/>
        <w:rPr>
          <w:rFonts w:ascii="Times New Roman" w:hAnsi="Times New Roman"/>
        </w:rPr>
      </w:pPr>
    </w:p>
    <w:p w14:paraId="0DA6406F"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 1</w:t>
      </w:r>
    </w:p>
    <w:p w14:paraId="3E0294C0" w14:textId="47C68CF7" w:rsidR="002567AF" w:rsidRPr="00946C60" w:rsidRDefault="002567AF" w:rsidP="002567AF">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KC-DE</w:t>
      </w:r>
      <w:r w:rsidRPr="00946C60">
        <w:rPr>
          <w:rFonts w:ascii="Times New Roman" w:hAnsi="Times New Roman"/>
        </w:rPr>
        <w:t>-zp.272-</w:t>
      </w:r>
      <w:r>
        <w:rPr>
          <w:rFonts w:ascii="Times New Roman" w:hAnsi="Times New Roman"/>
        </w:rPr>
        <w:t>5</w:t>
      </w:r>
      <w:r>
        <w:rPr>
          <w:rFonts w:ascii="Times New Roman" w:hAnsi="Times New Roman"/>
        </w:rPr>
        <w:t>84</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04116CF6"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2B8DB95D"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770CEDC3"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460A4EE5"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1481872D" w14:textId="77777777" w:rsidR="002567AF" w:rsidRPr="00946C60" w:rsidRDefault="002567AF" w:rsidP="002567AF">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482B96F9" w14:textId="77777777" w:rsidR="002567AF" w:rsidRPr="00946C60" w:rsidRDefault="002567AF" w:rsidP="002567AF">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4B4BAF30" w14:textId="77777777" w:rsidR="002567AF" w:rsidRPr="00946C60" w:rsidRDefault="002567AF" w:rsidP="002567AF">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318CB162" w14:textId="77777777" w:rsidR="002567AF" w:rsidRPr="00946C60" w:rsidRDefault="002567AF" w:rsidP="002567AF">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7D7DDA7C" w14:textId="77777777" w:rsidR="002567AF" w:rsidRPr="00946C60" w:rsidRDefault="002567AF" w:rsidP="002567AF">
      <w:pPr>
        <w:pStyle w:val="Tekstpodstawowy"/>
        <w:ind w:right="-47"/>
        <w:rPr>
          <w:rFonts w:ascii="Times New Roman" w:hAnsi="Times New Roman"/>
        </w:rPr>
      </w:pPr>
    </w:p>
    <w:p w14:paraId="6033B7BD" w14:textId="77777777" w:rsidR="002567AF" w:rsidRPr="00946C60" w:rsidRDefault="002567AF" w:rsidP="002567AF">
      <w:pPr>
        <w:pStyle w:val="Tekstpodstawowy"/>
        <w:ind w:right="-47"/>
        <w:jc w:val="center"/>
        <w:rPr>
          <w:rFonts w:ascii="Times New Roman" w:hAnsi="Times New Roman"/>
          <w:b/>
        </w:rPr>
      </w:pPr>
    </w:p>
    <w:p w14:paraId="3B1CAEB1" w14:textId="77777777" w:rsidR="002567AF" w:rsidRPr="00946C60" w:rsidRDefault="002567AF" w:rsidP="002567AF">
      <w:pPr>
        <w:pStyle w:val="Tekstpodstawowy"/>
        <w:ind w:right="-47"/>
        <w:jc w:val="center"/>
        <w:rPr>
          <w:rFonts w:ascii="Times New Roman" w:hAnsi="Times New Roman"/>
          <w:b/>
        </w:rPr>
      </w:pPr>
    </w:p>
    <w:p w14:paraId="56669EC1" w14:textId="77777777" w:rsidR="002567AF" w:rsidRPr="00946C60" w:rsidRDefault="002567AF" w:rsidP="002567AF">
      <w:pPr>
        <w:pStyle w:val="Tekstpodstawowy"/>
        <w:ind w:right="-47"/>
        <w:jc w:val="center"/>
        <w:rPr>
          <w:rFonts w:ascii="Times New Roman" w:hAnsi="Times New Roman"/>
          <w:b/>
        </w:rPr>
      </w:pPr>
    </w:p>
    <w:p w14:paraId="39E545E1"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lastRenderedPageBreak/>
        <w:t>§ 2</w:t>
      </w:r>
    </w:p>
    <w:p w14:paraId="2BB69491"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166E51A0" w14:textId="77777777" w:rsidR="002567AF" w:rsidRPr="00946C60" w:rsidRDefault="002567AF" w:rsidP="002567AF">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213E1D86"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66FF7292"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70DB4385" w14:textId="77777777" w:rsidR="002567AF" w:rsidRPr="00946C60" w:rsidRDefault="002567AF" w:rsidP="002567AF">
      <w:pPr>
        <w:pStyle w:val="Tekstpodstawowy"/>
        <w:ind w:right="-47"/>
        <w:rPr>
          <w:rFonts w:ascii="Times New Roman" w:hAnsi="Times New Roman"/>
        </w:rPr>
      </w:pPr>
    </w:p>
    <w:p w14:paraId="26BA4885"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 3</w:t>
      </w:r>
    </w:p>
    <w:p w14:paraId="537CCBE4"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75A6BECB" w14:textId="77777777" w:rsidR="002567AF" w:rsidRPr="00946C60" w:rsidRDefault="002567AF" w:rsidP="002567AF">
      <w:pPr>
        <w:pStyle w:val="Tekstpodstawowy"/>
        <w:spacing w:line="240" w:lineRule="auto"/>
        <w:ind w:right="-45"/>
        <w:jc w:val="both"/>
        <w:rPr>
          <w:rFonts w:ascii="Times New Roman" w:hAnsi="Times New Roman"/>
          <w:i/>
        </w:rPr>
      </w:pPr>
      <w:r w:rsidRPr="00946C60">
        <w:rPr>
          <w:rFonts w:ascii="Times New Roman" w:hAnsi="Times New Roman"/>
          <w:i/>
        </w:rPr>
        <w:t>(słownie....................................................................................)</w:t>
      </w:r>
    </w:p>
    <w:p w14:paraId="18F27134"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27ED8A52" w14:textId="77777777" w:rsidR="002567AF" w:rsidRPr="00946C60" w:rsidRDefault="002567AF" w:rsidP="002567AF">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5EE028A1"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58839535" w14:textId="77777777" w:rsidR="002567AF" w:rsidRPr="00946C60" w:rsidRDefault="002567AF" w:rsidP="002567AF">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4B000199"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5A4A2146" w14:textId="77777777" w:rsidR="002567AF" w:rsidRPr="00946C60" w:rsidRDefault="002567AF" w:rsidP="002567AF">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68EB5A56" w14:textId="77777777" w:rsidR="002567AF" w:rsidRPr="00946C60" w:rsidRDefault="002567AF" w:rsidP="002567AF">
      <w:pPr>
        <w:pStyle w:val="Tekstpodstawowy"/>
        <w:ind w:right="-47"/>
        <w:rPr>
          <w:rFonts w:ascii="Times New Roman" w:hAnsi="Times New Roman"/>
        </w:rPr>
      </w:pPr>
    </w:p>
    <w:p w14:paraId="27F58244" w14:textId="77777777" w:rsidR="002567AF" w:rsidRPr="00946C60" w:rsidRDefault="002567AF" w:rsidP="002567AF">
      <w:pPr>
        <w:pStyle w:val="Tekstpodstawowy"/>
        <w:ind w:right="-47"/>
        <w:rPr>
          <w:rFonts w:ascii="Times New Roman" w:hAnsi="Times New Roman"/>
        </w:rPr>
      </w:pPr>
    </w:p>
    <w:p w14:paraId="10932932" w14:textId="77777777" w:rsidR="002567AF" w:rsidRPr="008C1807" w:rsidRDefault="002567AF" w:rsidP="002567AF">
      <w:pPr>
        <w:pStyle w:val="Tekstpodstawowy"/>
        <w:ind w:right="-47"/>
        <w:jc w:val="center"/>
        <w:rPr>
          <w:rFonts w:ascii="Times New Roman" w:hAnsi="Times New Roman"/>
          <w:b/>
        </w:rPr>
      </w:pPr>
      <w:r w:rsidRPr="008C1807">
        <w:rPr>
          <w:rFonts w:ascii="Times New Roman" w:hAnsi="Times New Roman"/>
          <w:b/>
        </w:rPr>
        <w:t>§ 4</w:t>
      </w:r>
    </w:p>
    <w:p w14:paraId="78A0295E" w14:textId="77777777" w:rsidR="002567AF" w:rsidRPr="008C1807" w:rsidRDefault="002567AF" w:rsidP="002567A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336002EB" w14:textId="77777777" w:rsidR="002567AF" w:rsidRPr="008C1807" w:rsidRDefault="002567AF" w:rsidP="002567A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55CD04F" w14:textId="77777777" w:rsidR="002567AF" w:rsidRPr="008C1807" w:rsidRDefault="002567AF" w:rsidP="002567A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54B01F7E" w14:textId="77777777" w:rsidR="002567AF" w:rsidRPr="008C1807" w:rsidRDefault="002567AF" w:rsidP="002567A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03B518D7" w14:textId="77777777" w:rsidR="002567AF" w:rsidRPr="00946C60" w:rsidRDefault="002567AF" w:rsidP="002567AF">
      <w:pPr>
        <w:pStyle w:val="Tekstpodstawowy"/>
        <w:ind w:right="-47"/>
        <w:rPr>
          <w:rFonts w:ascii="Times New Roman" w:hAnsi="Times New Roman"/>
        </w:rPr>
      </w:pPr>
    </w:p>
    <w:p w14:paraId="5586B171"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 5</w:t>
      </w:r>
    </w:p>
    <w:p w14:paraId="2B5224E1"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095D83A3" w14:textId="77777777" w:rsidR="002567AF" w:rsidRPr="00946C60" w:rsidRDefault="002567AF" w:rsidP="002567AF">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638FCB05" w14:textId="77777777" w:rsidR="002567AF" w:rsidRPr="00946C60" w:rsidRDefault="002567AF" w:rsidP="002567AF">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1E6C719C" w14:textId="77777777" w:rsidR="002567AF" w:rsidRPr="00946C60" w:rsidRDefault="002567AF" w:rsidP="002567A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414F2BA3" w14:textId="77777777" w:rsidR="002567AF" w:rsidRPr="00946C60" w:rsidRDefault="002567AF" w:rsidP="002567A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1549EE60" w14:textId="77777777" w:rsidR="002567AF" w:rsidRPr="00946C60" w:rsidRDefault="002567AF" w:rsidP="002567A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504A8A67" w14:textId="77777777" w:rsidR="002567AF" w:rsidRPr="00946C60" w:rsidRDefault="002567AF" w:rsidP="002567AF">
      <w:pPr>
        <w:pStyle w:val="Tekstpodstawowy"/>
        <w:ind w:right="-47"/>
        <w:jc w:val="both"/>
        <w:rPr>
          <w:rFonts w:ascii="Times New Roman" w:hAnsi="Times New Roman"/>
        </w:rPr>
      </w:pPr>
      <w:r w:rsidRPr="00946C60">
        <w:rPr>
          <w:rFonts w:ascii="Times New Roman" w:hAnsi="Times New Roman"/>
        </w:rPr>
        <w:t>3. Kupujący zapłaci Sprzedawcy karę umową:</w:t>
      </w:r>
    </w:p>
    <w:p w14:paraId="56AC6DBB" w14:textId="77777777" w:rsidR="002567AF" w:rsidRPr="00946C60" w:rsidRDefault="002567AF" w:rsidP="002567AF">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2FFA7062" w14:textId="77777777" w:rsidR="002567AF" w:rsidRDefault="002567AF" w:rsidP="002567AF">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35B62416" w14:textId="77777777" w:rsidR="002567AF" w:rsidRDefault="002567AF" w:rsidP="002567AF">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27933A95" w14:textId="77777777" w:rsidR="002567AF" w:rsidRPr="00CC347C" w:rsidRDefault="002567AF" w:rsidP="002567AF">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563B30C2" w14:textId="77777777" w:rsidR="002567AF" w:rsidRPr="00946C60" w:rsidRDefault="002567AF" w:rsidP="002567AF">
      <w:pPr>
        <w:pStyle w:val="Tekstpodstawowy"/>
        <w:ind w:right="-47"/>
        <w:rPr>
          <w:rFonts w:ascii="Times New Roman" w:hAnsi="Times New Roman"/>
        </w:rPr>
      </w:pPr>
    </w:p>
    <w:p w14:paraId="37CA5905"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 6</w:t>
      </w:r>
    </w:p>
    <w:p w14:paraId="68C5E6C9" w14:textId="77777777" w:rsidR="002567AF" w:rsidRPr="00946C60" w:rsidRDefault="002567AF" w:rsidP="002567AF">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0B33A249"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56E58842" w14:textId="77777777" w:rsidR="002567AF" w:rsidRPr="00946C60" w:rsidRDefault="002567AF" w:rsidP="002567AF">
      <w:pPr>
        <w:pStyle w:val="Tekstpodstawowy"/>
        <w:ind w:right="-47"/>
        <w:rPr>
          <w:rFonts w:ascii="Times New Roman" w:hAnsi="Times New Roman"/>
        </w:rPr>
      </w:pPr>
    </w:p>
    <w:p w14:paraId="3EA93F97" w14:textId="77777777" w:rsidR="002567AF" w:rsidRDefault="002567AF" w:rsidP="002567AF">
      <w:pPr>
        <w:pStyle w:val="Tekstpodstawowy"/>
        <w:ind w:right="-47"/>
        <w:jc w:val="center"/>
        <w:rPr>
          <w:rFonts w:ascii="Times New Roman" w:hAnsi="Times New Roman"/>
          <w:b/>
        </w:rPr>
      </w:pPr>
      <w:r w:rsidRPr="00946C60">
        <w:rPr>
          <w:rFonts w:ascii="Times New Roman" w:hAnsi="Times New Roman"/>
          <w:b/>
        </w:rPr>
        <w:t>§ 7</w:t>
      </w:r>
    </w:p>
    <w:p w14:paraId="7DF9681B" w14:textId="77777777" w:rsidR="002567AF" w:rsidRPr="00CC347C" w:rsidRDefault="002567AF" w:rsidP="002567AF">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641BD55C" w14:textId="77777777" w:rsidR="002567AF" w:rsidRPr="00946C60" w:rsidRDefault="002567AF" w:rsidP="002567AF">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1AD50683" w14:textId="77777777" w:rsidR="002567AF" w:rsidRPr="00946C60" w:rsidRDefault="002567AF" w:rsidP="002567AF">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79678C21" w14:textId="77777777" w:rsidR="002567AF" w:rsidRPr="00946C60" w:rsidRDefault="002567AF" w:rsidP="002567AF">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1477C534" w14:textId="77777777" w:rsidR="002567AF" w:rsidRPr="00946C60" w:rsidRDefault="002567AF" w:rsidP="002567AF">
      <w:pPr>
        <w:jc w:val="center"/>
        <w:rPr>
          <w:b/>
        </w:rPr>
      </w:pPr>
    </w:p>
    <w:p w14:paraId="51D50F11" w14:textId="77777777" w:rsidR="002567AF" w:rsidRDefault="002567AF" w:rsidP="002567AF">
      <w:pPr>
        <w:pStyle w:val="Tekstpodstawowy"/>
        <w:spacing w:line="240" w:lineRule="auto"/>
        <w:ind w:right="-45"/>
        <w:jc w:val="center"/>
        <w:rPr>
          <w:rFonts w:ascii="Times New Roman" w:hAnsi="Times New Roman"/>
          <w:b/>
        </w:rPr>
      </w:pPr>
    </w:p>
    <w:p w14:paraId="75AFDB56" w14:textId="77777777" w:rsidR="002567AF" w:rsidRPr="00946C60" w:rsidRDefault="002567AF" w:rsidP="002567AF">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767E5C1D" w14:textId="77777777" w:rsidR="002567AF" w:rsidRPr="00946C60" w:rsidRDefault="002567AF" w:rsidP="002567AF">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8A0B7B3" w14:textId="77777777" w:rsidR="002567AF" w:rsidRPr="00946C60" w:rsidRDefault="002567AF" w:rsidP="002567AF">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78B42EE8" w14:textId="77777777" w:rsidR="002567AF" w:rsidRPr="00946C60" w:rsidRDefault="002567AF" w:rsidP="002567AF">
      <w:pPr>
        <w:pStyle w:val="Tekstpodstawowy"/>
        <w:spacing w:line="240" w:lineRule="auto"/>
        <w:ind w:right="-45"/>
        <w:jc w:val="both"/>
        <w:rPr>
          <w:rFonts w:ascii="Times New Roman" w:hAnsi="Times New Roman"/>
        </w:rPr>
      </w:pPr>
    </w:p>
    <w:p w14:paraId="3378752A" w14:textId="77777777" w:rsidR="002567AF" w:rsidRPr="00515AFA" w:rsidRDefault="002567AF" w:rsidP="002567A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F33A1E7" w14:textId="77777777" w:rsidR="002567AF" w:rsidRPr="00515AFA" w:rsidRDefault="002567AF" w:rsidP="002567A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D6E5FE" w14:textId="77777777" w:rsidR="002567AF" w:rsidRPr="00515AFA" w:rsidRDefault="002567AF" w:rsidP="002567A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14241A0" w14:textId="77777777" w:rsidR="002567AF" w:rsidRPr="00515AFA" w:rsidRDefault="002567AF" w:rsidP="002567A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5DC76CE" w14:textId="77777777" w:rsidR="002567AF" w:rsidRPr="00515AFA" w:rsidRDefault="002567AF" w:rsidP="002567A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5C6BB51" w14:textId="77777777" w:rsidR="002567AF" w:rsidRPr="00515AFA" w:rsidRDefault="002567AF" w:rsidP="002567A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40CDD47" w14:textId="77777777" w:rsidR="002567AF" w:rsidRPr="00515AFA" w:rsidRDefault="002567AF" w:rsidP="002567A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C91D83E" w14:textId="77777777" w:rsidR="002567AF" w:rsidRPr="00515AFA" w:rsidRDefault="002567AF" w:rsidP="002567A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218822" w14:textId="77777777" w:rsidR="002567AF" w:rsidRPr="00946C60" w:rsidRDefault="002567AF" w:rsidP="002567AF">
      <w:pPr>
        <w:pStyle w:val="Tekstpodstawowy"/>
        <w:ind w:right="-47"/>
        <w:rPr>
          <w:rFonts w:ascii="Times New Roman" w:hAnsi="Times New Roman"/>
        </w:rPr>
      </w:pPr>
    </w:p>
    <w:p w14:paraId="6B70505F" w14:textId="77777777" w:rsidR="002567AF" w:rsidRPr="00946C60" w:rsidRDefault="002567AF" w:rsidP="002567AF">
      <w:pPr>
        <w:pStyle w:val="Tekstpodstawowy"/>
        <w:ind w:right="-47"/>
        <w:jc w:val="center"/>
        <w:rPr>
          <w:rFonts w:ascii="Times New Roman" w:hAnsi="Times New Roman"/>
          <w:b/>
        </w:rPr>
      </w:pPr>
    </w:p>
    <w:p w14:paraId="4EC84C6A"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75285ABE" w14:textId="77777777" w:rsidR="002567AF" w:rsidRPr="00946C60" w:rsidRDefault="002567AF" w:rsidP="002567AF">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282E1BDE" w14:textId="77777777" w:rsidR="002567AF" w:rsidRPr="00946C60" w:rsidRDefault="002567AF" w:rsidP="002567AF">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0BEFDC68" w14:textId="77777777" w:rsidR="002567AF" w:rsidRPr="00946C60" w:rsidRDefault="002567AF" w:rsidP="002567AF">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0BE74392" w14:textId="77777777" w:rsidR="002567AF" w:rsidRPr="00946C60" w:rsidRDefault="002567AF" w:rsidP="002567AF">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4217FDF3" w14:textId="77777777" w:rsidR="002567AF" w:rsidRPr="00946C60" w:rsidRDefault="002567AF" w:rsidP="002567AF">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2D7618D0" w14:textId="77777777" w:rsidR="002567AF" w:rsidRPr="00946C60" w:rsidRDefault="002567AF" w:rsidP="002567AF">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26A2AC9F" w14:textId="77777777" w:rsidR="002567AF" w:rsidRPr="00946C60" w:rsidRDefault="002567AF" w:rsidP="002567AF">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49C5070F" w14:textId="77777777" w:rsidR="002567AF" w:rsidRPr="00946C60" w:rsidRDefault="002567AF" w:rsidP="002567AF">
      <w:pPr>
        <w:numPr>
          <w:ilvl w:val="0"/>
          <w:numId w:val="5"/>
        </w:numPr>
        <w:spacing w:after="120"/>
        <w:rPr>
          <w:b/>
          <w:color w:val="000000"/>
          <w:kern w:val="2"/>
        </w:rPr>
      </w:pPr>
      <w:r w:rsidRPr="00946C60">
        <w:rPr>
          <w:b/>
          <w:color w:val="000000"/>
          <w:kern w:val="2"/>
        </w:rPr>
        <w:t>wysokości wynagrodzenia w przypadku zmiany stawki podatku od towarów i usług.</w:t>
      </w:r>
    </w:p>
    <w:p w14:paraId="26ACA63D" w14:textId="77777777" w:rsidR="002567AF" w:rsidRPr="00946C60" w:rsidRDefault="002567AF" w:rsidP="002567AF">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8723931" w14:textId="77777777" w:rsidR="002567AF" w:rsidRPr="00946C60" w:rsidRDefault="002567AF" w:rsidP="002567AF">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108EE22" w14:textId="77777777" w:rsidR="002567AF" w:rsidRPr="00946C60" w:rsidRDefault="002567AF" w:rsidP="002567AF">
      <w:pPr>
        <w:tabs>
          <w:tab w:val="left" w:pos="1040"/>
        </w:tabs>
        <w:suppressAutoHyphens/>
        <w:ind w:left="360"/>
        <w:jc w:val="both"/>
        <w:rPr>
          <w:b/>
          <w:color w:val="000000"/>
          <w:kern w:val="2"/>
        </w:rPr>
      </w:pPr>
    </w:p>
    <w:p w14:paraId="2EA46652" w14:textId="77777777" w:rsidR="002567AF" w:rsidRPr="00946C60" w:rsidRDefault="002567AF" w:rsidP="002567AF">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3F614B4" w14:textId="77777777" w:rsidR="002567AF" w:rsidRPr="00946C60" w:rsidRDefault="002567AF" w:rsidP="002567AF">
      <w:pPr>
        <w:pStyle w:val="Tekstpodstawowy"/>
        <w:ind w:right="-47"/>
        <w:rPr>
          <w:rFonts w:ascii="Times New Roman" w:hAnsi="Times New Roman"/>
        </w:rPr>
      </w:pPr>
    </w:p>
    <w:p w14:paraId="42853114" w14:textId="77777777" w:rsidR="002567AF" w:rsidRDefault="002567AF" w:rsidP="002567AF">
      <w:pPr>
        <w:pStyle w:val="Tekstpodstawowy"/>
        <w:spacing w:line="240" w:lineRule="auto"/>
        <w:ind w:right="-45"/>
        <w:rPr>
          <w:rFonts w:ascii="Times New Roman" w:hAnsi="Times New Roman"/>
        </w:rPr>
      </w:pPr>
    </w:p>
    <w:p w14:paraId="0AB8B77E"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6B640D79" w14:textId="77777777" w:rsidR="002567AF" w:rsidRPr="00946C60" w:rsidRDefault="002567AF" w:rsidP="002567AF">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7865DDB4" w14:textId="77777777" w:rsidR="002567AF" w:rsidRPr="00946C60" w:rsidRDefault="002567AF" w:rsidP="002567AF">
      <w:pPr>
        <w:pStyle w:val="Tekstpodstawowy"/>
        <w:ind w:right="-47"/>
        <w:rPr>
          <w:rFonts w:ascii="Times New Roman" w:hAnsi="Times New Roman"/>
        </w:rPr>
      </w:pPr>
    </w:p>
    <w:p w14:paraId="76F7413E" w14:textId="77777777" w:rsidR="002567AF" w:rsidRDefault="002567AF" w:rsidP="002567AF">
      <w:pPr>
        <w:pStyle w:val="Tekstpodstawowy"/>
        <w:ind w:right="-47"/>
        <w:jc w:val="center"/>
        <w:rPr>
          <w:rFonts w:ascii="Times New Roman" w:hAnsi="Times New Roman"/>
          <w:b/>
        </w:rPr>
      </w:pPr>
    </w:p>
    <w:p w14:paraId="068ED54C"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30997C22" w14:textId="77777777" w:rsidR="002567AF" w:rsidRPr="00946C60" w:rsidRDefault="002567AF" w:rsidP="002567AF">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0B3BEEAF" w14:textId="77777777" w:rsidR="002567AF" w:rsidRPr="00946C60" w:rsidRDefault="002567AF" w:rsidP="002567AF">
      <w:pPr>
        <w:pStyle w:val="Tekstpodstawowy"/>
        <w:ind w:right="-47"/>
        <w:rPr>
          <w:rFonts w:ascii="Times New Roman" w:hAnsi="Times New Roman"/>
        </w:rPr>
      </w:pPr>
    </w:p>
    <w:p w14:paraId="15406A3F" w14:textId="77777777" w:rsidR="002567AF" w:rsidRPr="00946C60" w:rsidRDefault="002567AF" w:rsidP="002567A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6338AEFA" w14:textId="77777777" w:rsidR="002567AF" w:rsidRPr="00946C60" w:rsidRDefault="002567AF" w:rsidP="002567AF">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109DA096" w14:textId="77777777" w:rsidR="002567AF" w:rsidRPr="00946C60" w:rsidRDefault="002567AF" w:rsidP="002567AF">
      <w:pPr>
        <w:pStyle w:val="Tekstpodstawowy"/>
        <w:ind w:right="-47"/>
        <w:rPr>
          <w:rFonts w:ascii="Times New Roman" w:hAnsi="Times New Roman"/>
        </w:rPr>
      </w:pPr>
    </w:p>
    <w:p w14:paraId="0A266653" w14:textId="77777777" w:rsidR="002567AF" w:rsidRPr="00946C60" w:rsidRDefault="002567AF" w:rsidP="002567AF">
      <w:pPr>
        <w:pStyle w:val="Tekstpodstawowy"/>
        <w:ind w:right="-47"/>
        <w:jc w:val="center"/>
        <w:rPr>
          <w:rFonts w:ascii="Times New Roman" w:hAnsi="Times New Roman"/>
          <w:b/>
        </w:rPr>
      </w:pPr>
      <w:r>
        <w:rPr>
          <w:rFonts w:ascii="Times New Roman" w:hAnsi="Times New Roman"/>
          <w:b/>
        </w:rPr>
        <w:t>§14</w:t>
      </w:r>
    </w:p>
    <w:p w14:paraId="7E302ABB" w14:textId="77777777" w:rsidR="002567AF" w:rsidRPr="004F0507" w:rsidRDefault="002567AF" w:rsidP="002567A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8E44B10" w14:textId="77777777" w:rsidR="002567AF" w:rsidRDefault="002567AF" w:rsidP="002567AF">
      <w:pPr>
        <w:pStyle w:val="Tekstpodstawowy2"/>
        <w:spacing w:line="240" w:lineRule="auto"/>
        <w:ind w:right="-47"/>
      </w:pPr>
    </w:p>
    <w:p w14:paraId="0920537F" w14:textId="77777777" w:rsidR="002567AF" w:rsidRDefault="002567AF" w:rsidP="002567AF">
      <w:pPr>
        <w:pStyle w:val="Tekstpodstawowy2"/>
        <w:spacing w:line="240" w:lineRule="auto"/>
        <w:ind w:right="-47"/>
        <w:rPr>
          <w:b/>
        </w:rPr>
      </w:pPr>
      <w:r>
        <w:rPr>
          <w:b/>
        </w:rPr>
        <w:lastRenderedPageBreak/>
        <w:t xml:space="preserve">     </w:t>
      </w:r>
    </w:p>
    <w:p w14:paraId="382FE8D5" w14:textId="77777777" w:rsidR="002567AF" w:rsidRDefault="002567AF" w:rsidP="002567AF">
      <w:pPr>
        <w:pStyle w:val="Tekstpodstawowy2"/>
        <w:spacing w:line="240" w:lineRule="auto"/>
        <w:ind w:right="-47"/>
        <w:rPr>
          <w:b/>
        </w:rPr>
      </w:pPr>
    </w:p>
    <w:p w14:paraId="210407FA" w14:textId="77777777" w:rsidR="002567AF" w:rsidRPr="004F0507" w:rsidRDefault="002567AF" w:rsidP="002567AF">
      <w:pPr>
        <w:pStyle w:val="Tekstpodstawowy2"/>
        <w:spacing w:line="240" w:lineRule="auto"/>
        <w:ind w:right="-47"/>
        <w:rPr>
          <w:b/>
        </w:rPr>
      </w:pPr>
      <w:r>
        <w:rPr>
          <w:b/>
        </w:rPr>
        <w:t xml:space="preserve"> </w:t>
      </w:r>
      <w:r w:rsidRPr="004F0507">
        <w:rPr>
          <w:b/>
        </w:rPr>
        <w:t>Za Sprzedawcę                                                                                   Za Kupującego</w:t>
      </w:r>
    </w:p>
    <w:p w14:paraId="32B2B812" w14:textId="77777777" w:rsidR="002567AF" w:rsidRPr="000936CA" w:rsidRDefault="002567AF" w:rsidP="002567AF"/>
    <w:p w14:paraId="0D4C5180" w14:textId="77777777" w:rsidR="002567AF" w:rsidRDefault="002567AF" w:rsidP="002567AF">
      <w:pPr>
        <w:pStyle w:val="Zwykytekst"/>
      </w:pPr>
      <w:r>
        <w:t>……………………………………</w:t>
      </w:r>
      <w:r>
        <w:tab/>
      </w:r>
      <w:r>
        <w:tab/>
      </w:r>
      <w:r>
        <w:tab/>
      </w:r>
      <w:r>
        <w:tab/>
      </w:r>
      <w:r>
        <w:tab/>
      </w:r>
      <w:r>
        <w:tab/>
      </w:r>
      <w:r>
        <w:tab/>
        <w:t>…………………………………………</w:t>
      </w:r>
    </w:p>
    <w:p w14:paraId="43DF4F80" w14:textId="77777777" w:rsidR="002567AF" w:rsidRDefault="002567AF" w:rsidP="002567AF">
      <w:pPr>
        <w:pStyle w:val="Zwykytekst"/>
      </w:pPr>
    </w:p>
    <w:p w14:paraId="68F9BD96" w14:textId="77777777" w:rsidR="002567AF" w:rsidRPr="00C603E2" w:rsidRDefault="002567AF" w:rsidP="002567AF">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C603E2">
        <w:rPr>
          <w:rFonts w:ascii="Times New Roman" w:hAnsi="Times New Roman" w:cs="Times New Roman"/>
          <w:b/>
          <w:bCs/>
          <w:sz w:val="24"/>
          <w:szCs w:val="24"/>
        </w:rPr>
        <w:t>Kontrasygnata finansowa</w:t>
      </w:r>
    </w:p>
    <w:p w14:paraId="4FEB0666" w14:textId="77777777" w:rsidR="002567AF" w:rsidRDefault="002567AF" w:rsidP="002567AF">
      <w:pPr>
        <w:pStyle w:val="Zwykytekst"/>
        <w:rPr>
          <w:rFonts w:ascii="Times New Roman" w:hAnsi="Times New Roman" w:cs="Times New Roman"/>
          <w:b/>
          <w:bCs/>
        </w:rPr>
      </w:pPr>
    </w:p>
    <w:p w14:paraId="066147E8" w14:textId="77777777" w:rsidR="002567AF" w:rsidRPr="006E067C" w:rsidRDefault="002567AF" w:rsidP="002567AF">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p>
    <w:p w14:paraId="5D104262" w14:textId="77777777" w:rsidR="002567AF" w:rsidRDefault="002567AF" w:rsidP="002567AF">
      <w:pPr>
        <w:pStyle w:val="Zwykytekst"/>
        <w:rPr>
          <w:sz w:val="16"/>
          <w:szCs w:val="16"/>
        </w:rPr>
      </w:pPr>
    </w:p>
    <w:p w14:paraId="53CF7ECB" w14:textId="77777777" w:rsidR="002567AF" w:rsidRDefault="002567AF" w:rsidP="002567AF">
      <w:pPr>
        <w:pStyle w:val="Zwykytekst"/>
        <w:rPr>
          <w:sz w:val="16"/>
          <w:szCs w:val="16"/>
        </w:rPr>
      </w:pPr>
    </w:p>
    <w:p w14:paraId="5A401FBD" w14:textId="77777777" w:rsidR="002567AF" w:rsidRDefault="002567AF" w:rsidP="002567AF">
      <w:pPr>
        <w:pStyle w:val="Zwykytekst"/>
        <w:rPr>
          <w:sz w:val="16"/>
          <w:szCs w:val="16"/>
        </w:rPr>
      </w:pPr>
    </w:p>
    <w:p w14:paraId="690E8860" w14:textId="77777777" w:rsidR="002567AF" w:rsidRDefault="002567AF" w:rsidP="002567AF">
      <w:pPr>
        <w:pStyle w:val="Zwykytekst"/>
        <w:rPr>
          <w:sz w:val="16"/>
          <w:szCs w:val="16"/>
        </w:rPr>
      </w:pPr>
    </w:p>
    <w:p w14:paraId="6D92A83C" w14:textId="77777777" w:rsidR="002567AF" w:rsidRDefault="002567AF" w:rsidP="002567AF">
      <w:pPr>
        <w:pStyle w:val="Zwykytekst"/>
        <w:rPr>
          <w:sz w:val="16"/>
          <w:szCs w:val="16"/>
        </w:rPr>
      </w:pPr>
    </w:p>
    <w:p w14:paraId="2E4CEC13" w14:textId="77777777" w:rsidR="002567AF" w:rsidRDefault="002567AF" w:rsidP="002567AF">
      <w:pPr>
        <w:pStyle w:val="Zwykytekst"/>
        <w:rPr>
          <w:sz w:val="16"/>
          <w:szCs w:val="16"/>
        </w:rPr>
      </w:pPr>
    </w:p>
    <w:p w14:paraId="58096C7E" w14:textId="77777777" w:rsidR="002567AF" w:rsidRDefault="002567AF" w:rsidP="002567AF">
      <w:pPr>
        <w:pStyle w:val="Zwykytekst"/>
        <w:rPr>
          <w:sz w:val="16"/>
          <w:szCs w:val="16"/>
        </w:rPr>
      </w:pPr>
    </w:p>
    <w:p w14:paraId="7C940492" w14:textId="77777777" w:rsidR="002567AF" w:rsidRDefault="002567AF" w:rsidP="002567AF">
      <w:pPr>
        <w:pStyle w:val="Zwykytekst"/>
        <w:rPr>
          <w:sz w:val="16"/>
          <w:szCs w:val="16"/>
        </w:rPr>
      </w:pPr>
    </w:p>
    <w:p w14:paraId="55805D55" w14:textId="77777777" w:rsidR="002567AF" w:rsidRDefault="002567AF" w:rsidP="002567AF">
      <w:pPr>
        <w:pStyle w:val="Zwykytekst"/>
        <w:rPr>
          <w:sz w:val="16"/>
          <w:szCs w:val="16"/>
        </w:rPr>
      </w:pPr>
    </w:p>
    <w:p w14:paraId="38896F4E" w14:textId="77777777" w:rsidR="002567AF" w:rsidRDefault="002567AF" w:rsidP="002567AF">
      <w:pPr>
        <w:pStyle w:val="Zwykytekst"/>
        <w:rPr>
          <w:sz w:val="16"/>
          <w:szCs w:val="16"/>
        </w:rPr>
      </w:pPr>
    </w:p>
    <w:p w14:paraId="0B7FCC9F" w14:textId="77777777" w:rsidR="002567AF" w:rsidRDefault="002567AF" w:rsidP="002567AF">
      <w:pPr>
        <w:pStyle w:val="Zwykytekst"/>
        <w:rPr>
          <w:sz w:val="16"/>
          <w:szCs w:val="16"/>
        </w:rPr>
      </w:pPr>
    </w:p>
    <w:p w14:paraId="40D9959A" w14:textId="77777777" w:rsidR="002567AF" w:rsidRDefault="002567AF" w:rsidP="002567AF">
      <w:pPr>
        <w:pStyle w:val="Zwykytekst"/>
        <w:rPr>
          <w:sz w:val="16"/>
          <w:szCs w:val="16"/>
        </w:rPr>
      </w:pPr>
    </w:p>
    <w:p w14:paraId="764D045E" w14:textId="77777777" w:rsidR="002567AF" w:rsidRDefault="002567AF" w:rsidP="002567AF">
      <w:pPr>
        <w:pStyle w:val="Zwykytekst"/>
        <w:rPr>
          <w:sz w:val="16"/>
          <w:szCs w:val="16"/>
        </w:rPr>
      </w:pPr>
    </w:p>
    <w:p w14:paraId="03AD78AC" w14:textId="77777777" w:rsidR="002567AF" w:rsidRDefault="002567AF" w:rsidP="002567AF">
      <w:pPr>
        <w:pStyle w:val="Zwykytekst"/>
        <w:rPr>
          <w:sz w:val="16"/>
          <w:szCs w:val="16"/>
        </w:rPr>
      </w:pPr>
    </w:p>
    <w:p w14:paraId="30FB0EF7" w14:textId="77777777" w:rsidR="002567AF" w:rsidRDefault="002567AF" w:rsidP="002567AF">
      <w:pPr>
        <w:pStyle w:val="Zwykytekst"/>
        <w:rPr>
          <w:sz w:val="16"/>
          <w:szCs w:val="16"/>
        </w:rPr>
      </w:pPr>
    </w:p>
    <w:p w14:paraId="2A79E137" w14:textId="77777777" w:rsidR="002567AF" w:rsidRDefault="002567AF" w:rsidP="002567AF">
      <w:pPr>
        <w:pStyle w:val="Zwykytekst"/>
        <w:rPr>
          <w:sz w:val="16"/>
          <w:szCs w:val="16"/>
        </w:rPr>
      </w:pPr>
    </w:p>
    <w:p w14:paraId="20C1B966" w14:textId="77777777" w:rsidR="002567AF" w:rsidRPr="00496551" w:rsidRDefault="002567AF" w:rsidP="002567AF">
      <w:pPr>
        <w:pStyle w:val="Zwykytekst"/>
        <w:rPr>
          <w:sz w:val="16"/>
          <w:szCs w:val="16"/>
        </w:rPr>
      </w:pPr>
    </w:p>
    <w:p w14:paraId="42F23D4B" w14:textId="77777777" w:rsidR="002567AF" w:rsidRPr="00877B92" w:rsidRDefault="002567AF" w:rsidP="002567AF"/>
    <w:p w14:paraId="62264BC6" w14:textId="77777777" w:rsidR="002567AF" w:rsidRDefault="002567AF" w:rsidP="002567AF"/>
    <w:p w14:paraId="7235C97D" w14:textId="77777777" w:rsidR="002567AF" w:rsidRPr="009B06ED" w:rsidRDefault="002567AF" w:rsidP="002567AF">
      <w:r>
        <w:t>* Egzemplarz dla Wykonawcy / AGH</w:t>
      </w:r>
    </w:p>
    <w:p w14:paraId="147FA318" w14:textId="77777777" w:rsidR="002567AF" w:rsidRPr="00456B64" w:rsidRDefault="002567AF" w:rsidP="002567A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7FA08BBC" w14:textId="77777777" w:rsidR="002567AF" w:rsidRPr="00456B64" w:rsidRDefault="002567AF" w:rsidP="002567A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4D1D9818" w14:textId="77777777" w:rsidR="002567AF" w:rsidRPr="00456B64" w:rsidRDefault="002567AF" w:rsidP="002567A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0360A0AC" w14:textId="77777777" w:rsidR="002567AF" w:rsidRDefault="002567AF" w:rsidP="002567AF">
      <w:pPr>
        <w:widowControl w:val="0"/>
        <w:autoSpaceDE w:val="0"/>
        <w:autoSpaceDN w:val="0"/>
        <w:jc w:val="right"/>
        <w:textAlignment w:val="baseline"/>
      </w:pPr>
    </w:p>
    <w:p w14:paraId="2D0092B2" w14:textId="77777777" w:rsidR="002567AF" w:rsidRDefault="002567AF" w:rsidP="002567AF">
      <w:pPr>
        <w:widowControl w:val="0"/>
        <w:autoSpaceDE w:val="0"/>
        <w:autoSpaceDN w:val="0"/>
        <w:jc w:val="right"/>
        <w:textAlignment w:val="baseline"/>
      </w:pPr>
    </w:p>
    <w:p w14:paraId="0A087096" w14:textId="77777777" w:rsidR="002567AF" w:rsidRDefault="002567AF" w:rsidP="002567AF">
      <w:pPr>
        <w:widowControl w:val="0"/>
        <w:autoSpaceDE w:val="0"/>
        <w:autoSpaceDN w:val="0"/>
        <w:jc w:val="right"/>
        <w:textAlignment w:val="baseline"/>
      </w:pPr>
    </w:p>
    <w:p w14:paraId="00D3EDA2" w14:textId="77777777" w:rsidR="002567AF" w:rsidRDefault="002567AF" w:rsidP="002567AF">
      <w:pPr>
        <w:widowControl w:val="0"/>
        <w:autoSpaceDE w:val="0"/>
        <w:autoSpaceDN w:val="0"/>
        <w:jc w:val="right"/>
        <w:textAlignment w:val="baseline"/>
      </w:pPr>
    </w:p>
    <w:p w14:paraId="5D5009BC" w14:textId="77777777" w:rsidR="002567AF" w:rsidRDefault="002567AF" w:rsidP="002567AF">
      <w:pPr>
        <w:widowControl w:val="0"/>
        <w:autoSpaceDE w:val="0"/>
        <w:autoSpaceDN w:val="0"/>
        <w:jc w:val="right"/>
        <w:textAlignment w:val="baseline"/>
      </w:pPr>
    </w:p>
    <w:p w14:paraId="62925FBE" w14:textId="77777777" w:rsidR="002567AF" w:rsidRDefault="002567AF" w:rsidP="002567AF">
      <w:pPr>
        <w:widowControl w:val="0"/>
        <w:autoSpaceDE w:val="0"/>
        <w:autoSpaceDN w:val="0"/>
        <w:jc w:val="right"/>
        <w:textAlignment w:val="baseline"/>
      </w:pPr>
    </w:p>
    <w:p w14:paraId="246FD74A" w14:textId="77777777" w:rsidR="002567AF" w:rsidRDefault="002567AF" w:rsidP="002567AF">
      <w:pPr>
        <w:widowControl w:val="0"/>
        <w:autoSpaceDE w:val="0"/>
        <w:autoSpaceDN w:val="0"/>
        <w:jc w:val="right"/>
        <w:textAlignment w:val="baseline"/>
      </w:pPr>
    </w:p>
    <w:p w14:paraId="71A2EE7F" w14:textId="77777777" w:rsidR="002567AF" w:rsidRDefault="002567AF" w:rsidP="002567AF">
      <w:pPr>
        <w:widowControl w:val="0"/>
        <w:autoSpaceDE w:val="0"/>
        <w:autoSpaceDN w:val="0"/>
        <w:jc w:val="right"/>
        <w:textAlignment w:val="baseline"/>
      </w:pPr>
    </w:p>
    <w:p w14:paraId="12A47C52" w14:textId="77777777" w:rsidR="002567AF" w:rsidRDefault="002567AF" w:rsidP="002567AF">
      <w:pPr>
        <w:widowControl w:val="0"/>
        <w:autoSpaceDE w:val="0"/>
        <w:autoSpaceDN w:val="0"/>
        <w:jc w:val="right"/>
        <w:textAlignment w:val="baseline"/>
      </w:pPr>
    </w:p>
    <w:p w14:paraId="4B4204C5" w14:textId="77777777" w:rsidR="002567AF" w:rsidRDefault="002567AF" w:rsidP="002567AF">
      <w:pPr>
        <w:widowControl w:val="0"/>
        <w:autoSpaceDE w:val="0"/>
        <w:autoSpaceDN w:val="0"/>
        <w:jc w:val="right"/>
        <w:textAlignment w:val="baseline"/>
      </w:pPr>
    </w:p>
    <w:p w14:paraId="3EBDCF23" w14:textId="77777777" w:rsidR="002567AF" w:rsidRDefault="002567AF" w:rsidP="002567AF">
      <w:pPr>
        <w:widowControl w:val="0"/>
        <w:autoSpaceDE w:val="0"/>
        <w:autoSpaceDN w:val="0"/>
        <w:jc w:val="right"/>
        <w:textAlignment w:val="baseline"/>
      </w:pPr>
    </w:p>
    <w:p w14:paraId="12C035D4" w14:textId="77777777" w:rsidR="002567AF" w:rsidRDefault="002567AF" w:rsidP="002567AF">
      <w:pPr>
        <w:widowControl w:val="0"/>
        <w:autoSpaceDE w:val="0"/>
        <w:autoSpaceDN w:val="0"/>
        <w:jc w:val="right"/>
        <w:textAlignment w:val="baseline"/>
      </w:pPr>
    </w:p>
    <w:p w14:paraId="72DDBDC2" w14:textId="77777777" w:rsidR="002567AF" w:rsidRDefault="002567AF" w:rsidP="002567AF">
      <w:pPr>
        <w:widowControl w:val="0"/>
        <w:autoSpaceDE w:val="0"/>
        <w:autoSpaceDN w:val="0"/>
        <w:jc w:val="right"/>
        <w:textAlignment w:val="baseline"/>
      </w:pPr>
    </w:p>
    <w:p w14:paraId="3FC5C113" w14:textId="77777777" w:rsidR="002567AF" w:rsidRDefault="002567AF" w:rsidP="002567AF">
      <w:pPr>
        <w:widowControl w:val="0"/>
        <w:autoSpaceDE w:val="0"/>
        <w:autoSpaceDN w:val="0"/>
        <w:jc w:val="right"/>
        <w:textAlignment w:val="baseline"/>
      </w:pPr>
    </w:p>
    <w:p w14:paraId="208CCAA6" w14:textId="77777777" w:rsidR="002567AF" w:rsidRDefault="002567AF" w:rsidP="002567AF">
      <w:pPr>
        <w:widowControl w:val="0"/>
        <w:autoSpaceDE w:val="0"/>
        <w:autoSpaceDN w:val="0"/>
        <w:jc w:val="right"/>
        <w:textAlignment w:val="baseline"/>
      </w:pPr>
    </w:p>
    <w:p w14:paraId="5447067D" w14:textId="77777777" w:rsidR="002567AF" w:rsidRDefault="002567AF" w:rsidP="002567AF">
      <w:pPr>
        <w:widowControl w:val="0"/>
        <w:autoSpaceDE w:val="0"/>
        <w:autoSpaceDN w:val="0"/>
        <w:jc w:val="right"/>
        <w:textAlignment w:val="baseline"/>
      </w:pPr>
    </w:p>
    <w:p w14:paraId="43D0CE7D" w14:textId="77777777" w:rsidR="002567AF" w:rsidRDefault="002567AF" w:rsidP="002567AF">
      <w:pPr>
        <w:widowControl w:val="0"/>
        <w:autoSpaceDE w:val="0"/>
        <w:autoSpaceDN w:val="0"/>
        <w:jc w:val="right"/>
        <w:textAlignment w:val="baseline"/>
      </w:pPr>
    </w:p>
    <w:p w14:paraId="3C8E6C86" w14:textId="77777777" w:rsidR="002567AF" w:rsidRDefault="002567AF" w:rsidP="002567AF">
      <w:pPr>
        <w:widowControl w:val="0"/>
        <w:autoSpaceDE w:val="0"/>
        <w:autoSpaceDN w:val="0"/>
        <w:jc w:val="right"/>
        <w:textAlignment w:val="baseline"/>
      </w:pPr>
    </w:p>
    <w:p w14:paraId="3EE625B9" w14:textId="77777777" w:rsidR="002567AF" w:rsidRDefault="002567AF" w:rsidP="002567AF">
      <w:pPr>
        <w:widowControl w:val="0"/>
        <w:autoSpaceDE w:val="0"/>
        <w:autoSpaceDN w:val="0"/>
        <w:jc w:val="right"/>
        <w:textAlignment w:val="baseline"/>
      </w:pPr>
    </w:p>
    <w:p w14:paraId="1E420A44" w14:textId="77777777" w:rsidR="002567AF" w:rsidRDefault="002567AF" w:rsidP="002567AF">
      <w:pPr>
        <w:widowControl w:val="0"/>
        <w:autoSpaceDE w:val="0"/>
        <w:autoSpaceDN w:val="0"/>
        <w:jc w:val="right"/>
        <w:textAlignment w:val="baseline"/>
      </w:pPr>
    </w:p>
    <w:p w14:paraId="6690A74C" w14:textId="77777777" w:rsidR="002567AF" w:rsidRDefault="002567AF" w:rsidP="002567AF">
      <w:pPr>
        <w:widowControl w:val="0"/>
        <w:autoSpaceDE w:val="0"/>
        <w:autoSpaceDN w:val="0"/>
        <w:jc w:val="right"/>
        <w:textAlignment w:val="baseline"/>
      </w:pPr>
    </w:p>
    <w:p w14:paraId="566EEB38" w14:textId="77777777" w:rsidR="002567AF" w:rsidRDefault="002567AF" w:rsidP="002567AF">
      <w:pPr>
        <w:widowControl w:val="0"/>
        <w:autoSpaceDE w:val="0"/>
        <w:autoSpaceDN w:val="0"/>
        <w:jc w:val="right"/>
        <w:textAlignment w:val="baseline"/>
      </w:pPr>
    </w:p>
    <w:p w14:paraId="7842B0A9" w14:textId="77777777" w:rsidR="002567AF" w:rsidRDefault="002567AF" w:rsidP="002567AF">
      <w:pPr>
        <w:widowControl w:val="0"/>
        <w:autoSpaceDE w:val="0"/>
        <w:autoSpaceDN w:val="0"/>
        <w:jc w:val="right"/>
        <w:textAlignment w:val="baseline"/>
      </w:pPr>
    </w:p>
    <w:p w14:paraId="3180441F" w14:textId="77777777" w:rsidR="002567AF" w:rsidRDefault="002567AF" w:rsidP="002567AF">
      <w:pPr>
        <w:widowControl w:val="0"/>
        <w:autoSpaceDE w:val="0"/>
        <w:autoSpaceDN w:val="0"/>
        <w:jc w:val="right"/>
        <w:textAlignment w:val="baseline"/>
      </w:pPr>
    </w:p>
    <w:p w14:paraId="20C23580" w14:textId="77777777" w:rsidR="002567AF" w:rsidRDefault="002567AF" w:rsidP="002567AF">
      <w:pPr>
        <w:widowControl w:val="0"/>
        <w:autoSpaceDE w:val="0"/>
        <w:autoSpaceDN w:val="0"/>
        <w:jc w:val="right"/>
        <w:textAlignment w:val="baseline"/>
      </w:pPr>
    </w:p>
    <w:p w14:paraId="558B39FA" w14:textId="77777777" w:rsidR="002567AF" w:rsidRDefault="002567AF" w:rsidP="002567AF">
      <w:pPr>
        <w:widowControl w:val="0"/>
        <w:autoSpaceDE w:val="0"/>
        <w:autoSpaceDN w:val="0"/>
        <w:jc w:val="right"/>
        <w:textAlignment w:val="baseline"/>
      </w:pPr>
    </w:p>
    <w:p w14:paraId="593C1ACA" w14:textId="77777777" w:rsidR="002567AF" w:rsidRPr="00456B64" w:rsidRDefault="002567AF" w:rsidP="002567AF">
      <w:pPr>
        <w:widowControl w:val="0"/>
        <w:autoSpaceDE w:val="0"/>
        <w:autoSpaceDN w:val="0"/>
        <w:jc w:val="right"/>
        <w:textAlignment w:val="baseline"/>
      </w:pPr>
      <w:r w:rsidRPr="00456B64">
        <w:t>Załącznik nr 2 do umowy</w:t>
      </w:r>
    </w:p>
    <w:p w14:paraId="71DC9198" w14:textId="77777777" w:rsidR="002567AF" w:rsidRPr="00456B64" w:rsidRDefault="002567AF" w:rsidP="002567AF">
      <w:pPr>
        <w:widowControl w:val="0"/>
        <w:autoSpaceDE w:val="0"/>
        <w:autoSpaceDN w:val="0"/>
        <w:jc w:val="both"/>
        <w:textAlignment w:val="baseline"/>
      </w:pPr>
      <w:r w:rsidRPr="00456B64">
        <w:t>.....................................… </w:t>
      </w:r>
    </w:p>
    <w:p w14:paraId="35CA68BC" w14:textId="77777777" w:rsidR="002567AF" w:rsidRPr="00456B64" w:rsidRDefault="002567AF" w:rsidP="002567AF">
      <w:pPr>
        <w:widowControl w:val="0"/>
        <w:autoSpaceDE w:val="0"/>
        <w:autoSpaceDN w:val="0"/>
        <w:ind w:firstLine="555"/>
        <w:textAlignment w:val="baseline"/>
      </w:pPr>
      <w:r w:rsidRPr="00456B64">
        <w:t>Nazwa Wykonawcy</w:t>
      </w:r>
    </w:p>
    <w:p w14:paraId="3120B928" w14:textId="77777777" w:rsidR="002567AF" w:rsidRPr="00456B64" w:rsidRDefault="002567AF" w:rsidP="002567AF">
      <w:pPr>
        <w:widowControl w:val="0"/>
        <w:autoSpaceDE w:val="0"/>
        <w:autoSpaceDN w:val="0"/>
        <w:textAlignment w:val="baseline"/>
      </w:pPr>
    </w:p>
    <w:p w14:paraId="4F6C0A99" w14:textId="77777777" w:rsidR="002567AF" w:rsidRPr="00456B64" w:rsidRDefault="002567AF" w:rsidP="002567AF">
      <w:pPr>
        <w:widowControl w:val="0"/>
        <w:autoSpaceDE w:val="0"/>
        <w:autoSpaceDN w:val="0"/>
        <w:jc w:val="both"/>
        <w:textAlignment w:val="baseline"/>
      </w:pPr>
      <w:r w:rsidRPr="00456B64">
        <w:t>.....................................…</w:t>
      </w:r>
    </w:p>
    <w:p w14:paraId="7EDF6BF7" w14:textId="77777777" w:rsidR="002567AF" w:rsidRPr="00456B64" w:rsidRDefault="002567AF" w:rsidP="002567AF">
      <w:pPr>
        <w:widowControl w:val="0"/>
        <w:autoSpaceDE w:val="0"/>
        <w:autoSpaceDN w:val="0"/>
        <w:ind w:firstLine="840"/>
        <w:textAlignment w:val="baseline"/>
      </w:pPr>
      <w:r w:rsidRPr="00456B64">
        <w:t>NIP</w:t>
      </w:r>
      <w:r w:rsidRPr="00456B64">
        <w:tab/>
        <w:t> </w:t>
      </w:r>
    </w:p>
    <w:p w14:paraId="5C3DE182" w14:textId="77777777" w:rsidR="002567AF" w:rsidRPr="00456B64" w:rsidRDefault="002567AF" w:rsidP="002567AF">
      <w:pPr>
        <w:widowControl w:val="0"/>
        <w:autoSpaceDE w:val="0"/>
        <w:autoSpaceDN w:val="0"/>
        <w:spacing w:before="90"/>
        <w:ind w:left="115" w:right="110"/>
        <w:jc w:val="both"/>
        <w:outlineLvl w:val="0"/>
        <w:rPr>
          <w:rFonts w:eastAsia="Verdana"/>
          <w:b/>
          <w:bCs/>
          <w:lang w:eastAsia="en-US"/>
        </w:rPr>
      </w:pPr>
    </w:p>
    <w:p w14:paraId="4D011EF4" w14:textId="77777777" w:rsidR="002567AF" w:rsidRPr="00456B64" w:rsidRDefault="002567AF" w:rsidP="002567AF">
      <w:pPr>
        <w:widowControl w:val="0"/>
        <w:autoSpaceDE w:val="0"/>
        <w:autoSpaceDN w:val="0"/>
        <w:spacing w:before="90"/>
        <w:ind w:right="110"/>
        <w:jc w:val="both"/>
        <w:outlineLvl w:val="0"/>
        <w:rPr>
          <w:rFonts w:eastAsia="Verdana"/>
          <w:b/>
          <w:bCs/>
          <w:lang w:eastAsia="en-US"/>
        </w:rPr>
      </w:pPr>
    </w:p>
    <w:p w14:paraId="3F0D519B" w14:textId="77777777" w:rsidR="002567AF" w:rsidRPr="00456B64" w:rsidRDefault="002567AF" w:rsidP="002567AF">
      <w:pPr>
        <w:widowControl w:val="0"/>
        <w:autoSpaceDE w:val="0"/>
        <w:autoSpaceDN w:val="0"/>
        <w:jc w:val="center"/>
        <w:textAlignment w:val="baseline"/>
        <w:rPr>
          <w:b/>
          <w:bCs/>
        </w:rPr>
      </w:pPr>
    </w:p>
    <w:p w14:paraId="7D006E6A" w14:textId="77777777" w:rsidR="002567AF" w:rsidRPr="00456B64" w:rsidRDefault="002567AF" w:rsidP="002567AF">
      <w:pPr>
        <w:widowControl w:val="0"/>
        <w:autoSpaceDE w:val="0"/>
        <w:autoSpaceDN w:val="0"/>
        <w:jc w:val="center"/>
        <w:textAlignment w:val="baseline"/>
        <w:rPr>
          <w:b/>
          <w:bCs/>
        </w:rPr>
      </w:pPr>
    </w:p>
    <w:p w14:paraId="1498C0D0" w14:textId="77777777" w:rsidR="002567AF" w:rsidRPr="00456B64" w:rsidRDefault="002567AF" w:rsidP="002567AF">
      <w:pPr>
        <w:widowControl w:val="0"/>
        <w:autoSpaceDE w:val="0"/>
        <w:autoSpaceDN w:val="0"/>
        <w:jc w:val="center"/>
        <w:textAlignment w:val="baseline"/>
        <w:rPr>
          <w:b/>
          <w:bCs/>
        </w:rPr>
      </w:pPr>
      <w:r w:rsidRPr="00456B64">
        <w:rPr>
          <w:b/>
          <w:bCs/>
        </w:rPr>
        <w:t>OŚWIADCZENIE DLA CELÓW PODATKOWYCH</w:t>
      </w:r>
    </w:p>
    <w:p w14:paraId="4329990B" w14:textId="77777777" w:rsidR="002567AF" w:rsidRPr="00456B64" w:rsidRDefault="002567AF" w:rsidP="002567AF">
      <w:pPr>
        <w:widowControl w:val="0"/>
        <w:autoSpaceDE w:val="0"/>
        <w:autoSpaceDN w:val="0"/>
        <w:jc w:val="center"/>
        <w:textAlignment w:val="baseline"/>
        <w:rPr>
          <w:b/>
          <w:bCs/>
        </w:rPr>
      </w:pPr>
      <w:r w:rsidRPr="00456B64">
        <w:rPr>
          <w:b/>
          <w:bCs/>
        </w:rPr>
        <w:t xml:space="preserve">DOTYCZĄCE PODMIOTÓW POWIĄZANYCH </w:t>
      </w:r>
    </w:p>
    <w:p w14:paraId="2DE11EA7" w14:textId="77777777" w:rsidR="002567AF" w:rsidRPr="00456B64" w:rsidRDefault="002567AF" w:rsidP="002567AF">
      <w:pPr>
        <w:widowControl w:val="0"/>
        <w:autoSpaceDE w:val="0"/>
        <w:autoSpaceDN w:val="0"/>
        <w:jc w:val="center"/>
        <w:textAlignment w:val="baseline"/>
        <w:rPr>
          <w:b/>
          <w:bCs/>
        </w:rPr>
      </w:pPr>
    </w:p>
    <w:p w14:paraId="3061B679" w14:textId="77777777" w:rsidR="002567AF" w:rsidRPr="00456B64" w:rsidRDefault="002567AF" w:rsidP="002567AF">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2FA21693" w14:textId="77777777" w:rsidR="002567AF" w:rsidRPr="00456B64" w:rsidRDefault="002567AF" w:rsidP="002567AF">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7848DE57" w14:textId="77777777" w:rsidR="002567AF" w:rsidRPr="00456B64" w:rsidRDefault="002567AF" w:rsidP="002567AF">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1E86A0C0" w14:textId="77777777" w:rsidR="002567AF" w:rsidRPr="00456B64" w:rsidRDefault="002567AF" w:rsidP="002567AF">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2DD1A404" w14:textId="77777777" w:rsidR="002567AF" w:rsidRPr="00456B64" w:rsidRDefault="002567AF" w:rsidP="002567AF">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5E8E051E" w14:textId="77777777" w:rsidR="002567AF" w:rsidRPr="00456B64" w:rsidRDefault="002567AF" w:rsidP="002567AF">
      <w:pPr>
        <w:spacing w:after="200" w:line="276" w:lineRule="auto"/>
        <w:ind w:left="780"/>
        <w:contextualSpacing/>
        <w:textAlignment w:val="baseline"/>
      </w:pPr>
    </w:p>
    <w:p w14:paraId="09673DAC" w14:textId="77777777" w:rsidR="002567AF" w:rsidRPr="00456B64" w:rsidRDefault="002567AF" w:rsidP="002567AF">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58B5A6EE" w14:textId="77777777" w:rsidR="002567AF" w:rsidRPr="00456B64" w:rsidRDefault="002567AF" w:rsidP="002567AF">
      <w:pPr>
        <w:widowControl w:val="0"/>
        <w:autoSpaceDE w:val="0"/>
        <w:autoSpaceDN w:val="0"/>
        <w:spacing w:before="90"/>
        <w:ind w:right="110"/>
        <w:jc w:val="both"/>
        <w:outlineLvl w:val="0"/>
        <w:rPr>
          <w:rFonts w:eastAsia="Verdana"/>
          <w:b/>
          <w:bCs/>
          <w:lang w:eastAsia="en-US"/>
        </w:rPr>
      </w:pPr>
    </w:p>
    <w:p w14:paraId="4BD1E22F" w14:textId="77777777" w:rsidR="002567AF" w:rsidRPr="00456B64" w:rsidRDefault="002567AF" w:rsidP="002567AF">
      <w:pPr>
        <w:widowControl w:val="0"/>
        <w:autoSpaceDE w:val="0"/>
        <w:autoSpaceDN w:val="0"/>
        <w:spacing w:before="90"/>
        <w:ind w:right="110"/>
        <w:jc w:val="both"/>
        <w:outlineLvl w:val="0"/>
        <w:rPr>
          <w:rFonts w:eastAsia="Verdana"/>
          <w:b/>
          <w:bCs/>
          <w:lang w:eastAsia="en-US"/>
        </w:rPr>
      </w:pPr>
    </w:p>
    <w:p w14:paraId="4DDF0A3A" w14:textId="77777777" w:rsidR="002567AF" w:rsidRPr="00456B64" w:rsidRDefault="002567AF" w:rsidP="002567AF">
      <w:pPr>
        <w:widowControl w:val="0"/>
        <w:autoSpaceDE w:val="0"/>
        <w:autoSpaceDN w:val="0"/>
        <w:spacing w:before="90"/>
        <w:ind w:right="110"/>
        <w:jc w:val="both"/>
        <w:outlineLvl w:val="0"/>
        <w:rPr>
          <w:rFonts w:eastAsia="Verdana"/>
          <w:b/>
          <w:bCs/>
          <w:lang w:eastAsia="en-US"/>
        </w:rPr>
      </w:pPr>
    </w:p>
    <w:p w14:paraId="00983528" w14:textId="77777777" w:rsidR="002567AF" w:rsidRPr="00456B64" w:rsidRDefault="002567AF" w:rsidP="002567AF">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2567AF" w:rsidRPr="005B3AD3" w14:paraId="1711A5EC" w14:textId="77777777" w:rsidTr="00BC0729">
        <w:tc>
          <w:tcPr>
            <w:tcW w:w="4105" w:type="dxa"/>
          </w:tcPr>
          <w:p w14:paraId="6A3BEA17" w14:textId="77777777" w:rsidR="002567AF" w:rsidRPr="001A7899" w:rsidRDefault="002567AF" w:rsidP="00BC0729">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79054CB" w14:textId="77777777" w:rsidR="002567AF" w:rsidRPr="001A7899" w:rsidRDefault="002567AF" w:rsidP="00BC0729">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1B170EBA" w14:textId="77777777" w:rsidR="002567AF" w:rsidRPr="001A7899" w:rsidRDefault="002567AF" w:rsidP="002567AF">
      <w:pPr>
        <w:spacing w:line="360" w:lineRule="auto"/>
        <w:contextualSpacing/>
        <w:jc w:val="both"/>
        <w:rPr>
          <w:rFonts w:ascii="Verdana" w:eastAsia="Calibri" w:hAnsi="Verdana" w:cs="Arial"/>
          <w:color w:val="222A35"/>
          <w:lang w:eastAsia="x-none"/>
        </w:rPr>
      </w:pPr>
    </w:p>
    <w:p w14:paraId="5E9CADB1" w14:textId="77777777" w:rsidR="002567AF" w:rsidRPr="003A3E17" w:rsidRDefault="002567AF" w:rsidP="002567AF"/>
    <w:p w14:paraId="3BC03B03" w14:textId="77777777" w:rsidR="002567AF" w:rsidRPr="001333A4" w:rsidRDefault="002567AF" w:rsidP="002567AF"/>
    <w:p w14:paraId="58A4C884" w14:textId="77777777" w:rsidR="002567AF" w:rsidRPr="00E02C5A" w:rsidRDefault="002567AF" w:rsidP="002567AF"/>
    <w:p w14:paraId="44AD5568" w14:textId="77777777" w:rsidR="002567AF" w:rsidRPr="00403B7C" w:rsidRDefault="002567AF" w:rsidP="002567AF"/>
    <w:p w14:paraId="48B24E5F" w14:textId="77777777" w:rsidR="002567AF" w:rsidRPr="003558D3" w:rsidRDefault="002567AF" w:rsidP="002567AF"/>
    <w:p w14:paraId="7B75794F" w14:textId="77777777" w:rsidR="002567AF" w:rsidRPr="004A06AB" w:rsidRDefault="002567AF" w:rsidP="002567AF"/>
    <w:p w14:paraId="64BBD3FE" w14:textId="77777777" w:rsidR="002567AF" w:rsidRPr="005A1388" w:rsidRDefault="002567AF" w:rsidP="002567AF"/>
    <w:p w14:paraId="14C0A0B3" w14:textId="77777777" w:rsidR="002567AF" w:rsidRPr="007B6299" w:rsidRDefault="002567AF" w:rsidP="002567AF"/>
    <w:p w14:paraId="3CE1BC4F" w14:textId="77777777" w:rsidR="002567AF" w:rsidRPr="00856EBA" w:rsidRDefault="002567AF" w:rsidP="002567AF"/>
    <w:p w14:paraId="3B01EEE7" w14:textId="77777777" w:rsidR="002567AF" w:rsidRPr="000B1A2A" w:rsidRDefault="002567AF" w:rsidP="002567AF"/>
    <w:p w14:paraId="5436E357" w14:textId="77777777" w:rsidR="002567AF" w:rsidRPr="00F5082F" w:rsidRDefault="002567AF" w:rsidP="002567AF"/>
    <w:p w14:paraId="58BC6F20" w14:textId="77777777" w:rsidR="002567AF" w:rsidRPr="002A4C49" w:rsidRDefault="002567AF" w:rsidP="002567AF"/>
    <w:p w14:paraId="4FFFF564" w14:textId="77777777" w:rsidR="002567AF" w:rsidRPr="00C603E2" w:rsidRDefault="002567AF" w:rsidP="002567AF"/>
    <w:p w14:paraId="2A4C8E02" w14:textId="77777777" w:rsidR="00496551" w:rsidRPr="002567AF" w:rsidRDefault="00496551" w:rsidP="002567AF"/>
    <w:sectPr w:rsidR="00496551" w:rsidRPr="002567A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679CF" w14:textId="77777777" w:rsidR="00E44C22" w:rsidRDefault="00E44C22">
      <w:r>
        <w:separator/>
      </w:r>
    </w:p>
  </w:endnote>
  <w:endnote w:type="continuationSeparator" w:id="0">
    <w:p w14:paraId="4B2DD4C9" w14:textId="77777777" w:rsidR="00E44C22" w:rsidRDefault="00E44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65BEC" w14:textId="77777777" w:rsidR="000F5208" w:rsidRDefault="000F520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ECFA" w14:textId="77777777" w:rsidR="002567AF" w:rsidRDefault="002567AF">
    <w:pPr>
      <w:pStyle w:val="Stopka"/>
      <w:jc w:val="right"/>
    </w:pPr>
    <w:r>
      <w:fldChar w:fldCharType="begin"/>
    </w:r>
    <w:r>
      <w:instrText>PAGE   \* MERGEFORMAT</w:instrText>
    </w:r>
    <w:r>
      <w:fldChar w:fldCharType="separate"/>
    </w:r>
    <w:r>
      <w:t>2</w:t>
    </w:r>
    <w:r>
      <w:fldChar w:fldCharType="end"/>
    </w:r>
  </w:p>
  <w:p w14:paraId="03781678" w14:textId="77777777" w:rsidR="000F5208" w:rsidRDefault="000F520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0922B" w14:textId="77777777" w:rsidR="000F5208" w:rsidRDefault="000F52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E485E" w14:textId="77777777" w:rsidR="00E44C22" w:rsidRDefault="00E44C22">
      <w:r>
        <w:separator/>
      </w:r>
    </w:p>
  </w:footnote>
  <w:footnote w:type="continuationSeparator" w:id="0">
    <w:p w14:paraId="4FC02D66" w14:textId="77777777" w:rsidR="00E44C22" w:rsidRDefault="00E44C22">
      <w:r>
        <w:continuationSeparator/>
      </w:r>
    </w:p>
  </w:footnote>
  <w:footnote w:id="1">
    <w:p w14:paraId="2975E435" w14:textId="77777777" w:rsidR="002567AF" w:rsidRPr="00456B64" w:rsidRDefault="002567AF" w:rsidP="002567A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2AC087CB" w14:textId="77777777" w:rsidR="002567AF" w:rsidRPr="00456B64" w:rsidRDefault="002567AF" w:rsidP="002567A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726359D" w14:textId="77777777" w:rsidR="002567AF" w:rsidRPr="00456B64" w:rsidRDefault="002567AF" w:rsidP="002567AF">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FE38AB8" w14:textId="77777777" w:rsidR="002567AF" w:rsidRPr="00456B64" w:rsidRDefault="002567AF" w:rsidP="002567AF">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74DA802" w14:textId="77777777" w:rsidR="002567AF" w:rsidRPr="00456B64" w:rsidRDefault="002567AF" w:rsidP="002567AF">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9333589" w14:textId="77777777" w:rsidR="002567AF" w:rsidRPr="00456B64" w:rsidRDefault="002567AF" w:rsidP="002567AF">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C999652" w14:textId="77777777" w:rsidR="002567AF" w:rsidRPr="00456B64" w:rsidRDefault="002567AF" w:rsidP="002567A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B28A18E" w14:textId="77777777" w:rsidR="002567AF" w:rsidRPr="00456B64" w:rsidRDefault="002567AF" w:rsidP="002567AF">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0CA8F4B" w14:textId="77777777" w:rsidR="002567AF" w:rsidRPr="00456B64" w:rsidRDefault="002567AF" w:rsidP="002567A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5E7E764" w14:textId="77777777" w:rsidR="002567AF" w:rsidRPr="00456B64" w:rsidRDefault="002567AF" w:rsidP="002567A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CA4DB8B" w14:textId="77777777" w:rsidR="002567AF" w:rsidRPr="00456B64" w:rsidRDefault="002567AF" w:rsidP="002567A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B873E62" w14:textId="77777777" w:rsidR="002567AF" w:rsidRPr="00456B64" w:rsidRDefault="002567AF" w:rsidP="002567AF">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E711C1A" w14:textId="77777777" w:rsidR="002567AF" w:rsidRPr="00456B64" w:rsidRDefault="002567AF" w:rsidP="002567A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44FFDDD" w14:textId="77777777" w:rsidR="002567AF" w:rsidRPr="00456B64" w:rsidRDefault="002567AF" w:rsidP="002567A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6BCB011E" w14:textId="77777777" w:rsidR="002567AF" w:rsidRPr="00456B64" w:rsidRDefault="002567AF" w:rsidP="002567AF">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65F6C313" w14:textId="77777777" w:rsidR="002567AF" w:rsidRPr="00456B64" w:rsidRDefault="002567AF" w:rsidP="002567A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46A68E63" w14:textId="77777777" w:rsidR="002567AF" w:rsidRPr="00456B64" w:rsidRDefault="002567AF" w:rsidP="002567AF">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EB147AC" w14:textId="77777777" w:rsidR="002567AF" w:rsidRPr="00456B64" w:rsidRDefault="002567AF" w:rsidP="002567AF">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72179E46" w14:textId="77777777" w:rsidR="002567AF" w:rsidRPr="00456B64" w:rsidRDefault="002567AF" w:rsidP="002567AF">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F1FC8F6" w14:textId="77777777" w:rsidR="002567AF" w:rsidRPr="00456B64" w:rsidRDefault="002567AF" w:rsidP="002567A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516D3DA3" w14:textId="77777777" w:rsidR="002567AF" w:rsidRPr="00456B64" w:rsidRDefault="002567AF" w:rsidP="002567A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6E27FDD" w14:textId="77777777" w:rsidR="002567AF" w:rsidRPr="00456B64" w:rsidRDefault="002567AF" w:rsidP="002567AF">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A501F79" w14:textId="77777777" w:rsidR="002567AF" w:rsidRPr="00456B64" w:rsidRDefault="002567AF" w:rsidP="002567AF">
      <w:pPr>
        <w:pStyle w:val="Tekstprzypisudolnego"/>
        <w:ind w:firstLine="142"/>
        <w:jc w:val="both"/>
        <w:rPr>
          <w:sz w:val="16"/>
          <w:szCs w:val="16"/>
        </w:rPr>
      </w:pPr>
      <w:r w:rsidRPr="00456B64">
        <w:rPr>
          <w:sz w:val="16"/>
          <w:szCs w:val="16"/>
        </w:rPr>
        <w:t>a) osobę prawną,</w:t>
      </w:r>
    </w:p>
    <w:p w14:paraId="0ED424CD" w14:textId="77777777" w:rsidR="002567AF" w:rsidRPr="00456B64" w:rsidRDefault="002567AF" w:rsidP="002567AF">
      <w:pPr>
        <w:pStyle w:val="Tekstprzypisudolnego"/>
        <w:ind w:firstLine="142"/>
        <w:jc w:val="both"/>
        <w:rPr>
          <w:sz w:val="16"/>
          <w:szCs w:val="16"/>
        </w:rPr>
      </w:pPr>
      <w:r w:rsidRPr="00456B64">
        <w:rPr>
          <w:sz w:val="16"/>
          <w:szCs w:val="16"/>
        </w:rPr>
        <w:t>b) spółkę kapitałową w organizacji,</w:t>
      </w:r>
    </w:p>
    <w:p w14:paraId="7B9476A7" w14:textId="77777777" w:rsidR="002567AF" w:rsidRPr="00456B64" w:rsidRDefault="002567AF" w:rsidP="002567AF">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0998EEFD" w14:textId="77777777" w:rsidR="002567AF" w:rsidRPr="00456B64" w:rsidRDefault="002567AF" w:rsidP="002567AF">
      <w:pPr>
        <w:pStyle w:val="Tekstprzypisudolnego"/>
        <w:ind w:firstLine="142"/>
        <w:jc w:val="both"/>
        <w:rPr>
          <w:sz w:val="16"/>
          <w:szCs w:val="16"/>
        </w:rPr>
      </w:pPr>
      <w:r w:rsidRPr="00456B64">
        <w:rPr>
          <w:sz w:val="16"/>
          <w:szCs w:val="16"/>
        </w:rPr>
        <w:t>d) spółkę niemającą osobowości prawnej, o której mowa w art. 1 ust. 3 pkt 2,</w:t>
      </w:r>
    </w:p>
    <w:p w14:paraId="4B151F60" w14:textId="77777777" w:rsidR="002567AF" w:rsidRPr="00456B64" w:rsidRDefault="002567AF" w:rsidP="002567AF">
      <w:pPr>
        <w:pStyle w:val="Tekstprzypisudolnego"/>
        <w:ind w:firstLine="142"/>
        <w:jc w:val="both"/>
        <w:rPr>
          <w:sz w:val="16"/>
          <w:szCs w:val="16"/>
        </w:rPr>
      </w:pPr>
      <w:r w:rsidRPr="00456B64">
        <w:rPr>
          <w:sz w:val="16"/>
          <w:szCs w:val="16"/>
        </w:rPr>
        <w:t>e) fundację, trust lub inny podmiot albo stosunek prawny o charakterze powierniczym,</w:t>
      </w:r>
    </w:p>
    <w:p w14:paraId="046179F3" w14:textId="77777777" w:rsidR="002567AF" w:rsidRPr="00456B64" w:rsidRDefault="002567AF" w:rsidP="002567AF">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A900B1D" w14:textId="77777777" w:rsidR="002567AF" w:rsidRPr="00456B64" w:rsidRDefault="002567AF" w:rsidP="002567AF">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730714F9" w14:textId="77777777" w:rsidR="002567AF" w:rsidRPr="00456B64" w:rsidRDefault="002567AF" w:rsidP="002567AF">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F709B" w14:textId="77777777" w:rsidR="000F5208" w:rsidRDefault="000F52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BA5E3" w14:textId="77777777" w:rsidR="000F5208" w:rsidRDefault="000F520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7D880" w14:textId="77777777" w:rsidR="000F5208" w:rsidRDefault="000F52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71475476">
    <w:abstractNumId w:val="19"/>
  </w:num>
  <w:num w:numId="2" w16cid:durableId="11868613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9363970">
    <w:abstractNumId w:val="30"/>
  </w:num>
  <w:num w:numId="4" w16cid:durableId="722100856">
    <w:abstractNumId w:val="11"/>
  </w:num>
  <w:num w:numId="5" w16cid:durableId="1330250085">
    <w:abstractNumId w:val="32"/>
  </w:num>
  <w:num w:numId="6" w16cid:durableId="866336722">
    <w:abstractNumId w:val="34"/>
  </w:num>
  <w:num w:numId="7" w16cid:durableId="584533613">
    <w:abstractNumId w:val="37"/>
  </w:num>
  <w:num w:numId="8" w16cid:durableId="405691303">
    <w:abstractNumId w:val="26"/>
  </w:num>
  <w:num w:numId="9" w16cid:durableId="1485974943">
    <w:abstractNumId w:val="41"/>
  </w:num>
  <w:num w:numId="10" w16cid:durableId="1636132818">
    <w:abstractNumId w:val="28"/>
  </w:num>
  <w:num w:numId="11" w16cid:durableId="829709803">
    <w:abstractNumId w:val="6"/>
  </w:num>
  <w:num w:numId="12" w16cid:durableId="991954680">
    <w:abstractNumId w:val="10"/>
  </w:num>
  <w:num w:numId="13" w16cid:durableId="245841423">
    <w:abstractNumId w:val="14"/>
  </w:num>
  <w:num w:numId="14" w16cid:durableId="191379987">
    <w:abstractNumId w:val="42"/>
  </w:num>
  <w:num w:numId="15" w16cid:durableId="627207202">
    <w:abstractNumId w:val="13"/>
  </w:num>
  <w:num w:numId="16" w16cid:durableId="894925145">
    <w:abstractNumId w:val="9"/>
  </w:num>
  <w:num w:numId="17" w16cid:durableId="218319929">
    <w:abstractNumId w:val="39"/>
  </w:num>
  <w:num w:numId="18" w16cid:durableId="1516385693">
    <w:abstractNumId w:val="29"/>
  </w:num>
  <w:num w:numId="19" w16cid:durableId="1984504950">
    <w:abstractNumId w:val="24"/>
  </w:num>
  <w:num w:numId="20" w16cid:durableId="1943298417">
    <w:abstractNumId w:val="27"/>
  </w:num>
  <w:num w:numId="21" w16cid:durableId="2080126776">
    <w:abstractNumId w:val="20"/>
  </w:num>
  <w:num w:numId="22" w16cid:durableId="688291727">
    <w:abstractNumId w:val="0"/>
  </w:num>
  <w:num w:numId="23" w16cid:durableId="1875384806">
    <w:abstractNumId w:val="40"/>
  </w:num>
  <w:num w:numId="24" w16cid:durableId="1365404182">
    <w:abstractNumId w:val="18"/>
  </w:num>
  <w:num w:numId="25" w16cid:durableId="305934004">
    <w:abstractNumId w:val="3"/>
  </w:num>
  <w:num w:numId="26" w16cid:durableId="1544171256">
    <w:abstractNumId w:val="33"/>
  </w:num>
  <w:num w:numId="27" w16cid:durableId="5243721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87193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32619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08020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29464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177258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06286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06612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564887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243557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47557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285260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37088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51873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403165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067987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748330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57970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23141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996476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374210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293175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4C22"/>
    <w:rsid w:val="000033EA"/>
    <w:rsid w:val="0002467C"/>
    <w:rsid w:val="00040A7A"/>
    <w:rsid w:val="0007315E"/>
    <w:rsid w:val="000936CA"/>
    <w:rsid w:val="00097182"/>
    <w:rsid w:val="000B1A00"/>
    <w:rsid w:val="000C0F66"/>
    <w:rsid w:val="000F5208"/>
    <w:rsid w:val="001764D4"/>
    <w:rsid w:val="001F341B"/>
    <w:rsid w:val="002430FD"/>
    <w:rsid w:val="002567AF"/>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4C22"/>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AA894"/>
  <w15:chartTrackingRefBased/>
  <w15:docId w15:val="{09C6CF1E-6826-45A0-840C-C58DC919C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67AF"/>
    <w:rPr>
      <w:sz w:val="24"/>
      <w:szCs w:val="24"/>
    </w:rPr>
  </w:style>
  <w:style w:type="paragraph" w:styleId="Nagwek2">
    <w:name w:val="heading 2"/>
    <w:basedOn w:val="Normalny"/>
    <w:next w:val="Normalny"/>
    <w:link w:val="Nagwek2Znak"/>
    <w:uiPriority w:val="9"/>
    <w:semiHidden/>
    <w:unhideWhenUsed/>
    <w:qFormat/>
    <w:rsid w:val="002567AF"/>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2567AF"/>
    <w:rPr>
      <w:rFonts w:ascii="Cambria" w:hAnsi="Cambria"/>
      <w:b/>
      <w:bCs/>
      <w:i/>
      <w:iCs/>
      <w:sz w:val="28"/>
      <w:szCs w:val="28"/>
    </w:rPr>
  </w:style>
  <w:style w:type="character" w:customStyle="1" w:styleId="StopkaZnak">
    <w:name w:val="Stopka Znak"/>
    <w:link w:val="Stopka"/>
    <w:uiPriority w:val="99"/>
    <w:rsid w:val="002567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2324</Words>
  <Characters>13945</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2025-09-29T08:29:00Z</cp:lastPrinted>
  <dcterms:created xsi:type="dcterms:W3CDTF">2025-09-29T08:27:00Z</dcterms:created>
  <dcterms:modified xsi:type="dcterms:W3CDTF">2025-09-29T08:31:00Z</dcterms:modified>
</cp:coreProperties>
</file>