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57B81" w14:textId="77777777" w:rsidR="00BF5D96" w:rsidRDefault="00A85686" w:rsidP="00BF5D96">
      <w:pPr>
        <w:jc w:val="right"/>
        <w:rPr>
          <w:b/>
        </w:rPr>
      </w:pPr>
      <w:r>
        <w:rPr>
          <w:noProof/>
        </w:rPr>
        <w:pict w14:anchorId="66354FEB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BF5D96">
        <w:rPr>
          <w:b/>
        </w:rPr>
        <w:t>Załącznik nr 4</w:t>
      </w:r>
    </w:p>
    <w:p w14:paraId="533FEE1C" w14:textId="77777777" w:rsidR="00BF5D96" w:rsidRDefault="00BF5D96" w:rsidP="00BF5D96">
      <w:pPr>
        <w:jc w:val="right"/>
        <w:rPr>
          <w:rFonts w:eastAsia="MS Mincho"/>
          <w:b/>
        </w:rPr>
      </w:pPr>
    </w:p>
    <w:p w14:paraId="569E97BD" w14:textId="77777777" w:rsidR="00BF5D96" w:rsidRDefault="00A85686" w:rsidP="00BF5D96">
      <w:pPr>
        <w:jc w:val="right"/>
        <w:rPr>
          <w:rFonts w:eastAsia="MS Mincho"/>
          <w:b/>
        </w:rPr>
      </w:pPr>
      <w:r>
        <w:rPr>
          <w:noProof/>
        </w:rPr>
        <w:pict w14:anchorId="2647E0D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E892BE3" w14:textId="77777777" w:rsidR="00BF5D96" w:rsidRDefault="00BF5D96" w:rsidP="00BF5D96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D301942" w14:textId="77777777" w:rsidR="00BF5D96" w:rsidRDefault="00BF5D96" w:rsidP="00BF5D96">
      <w:pPr>
        <w:jc w:val="right"/>
        <w:rPr>
          <w:rFonts w:eastAsia="MS Mincho"/>
          <w:b/>
        </w:rPr>
      </w:pPr>
    </w:p>
    <w:p w14:paraId="5945CC85" w14:textId="77777777" w:rsidR="00BF5D96" w:rsidRDefault="00BF5D96" w:rsidP="00BF5D96">
      <w:pPr>
        <w:jc w:val="center"/>
        <w:rPr>
          <w:b/>
        </w:rPr>
      </w:pPr>
      <w:r>
        <w:rPr>
          <w:b/>
        </w:rPr>
        <w:t>Kalkulacja Cenowa</w:t>
      </w:r>
    </w:p>
    <w:p w14:paraId="65C3F876" w14:textId="77777777" w:rsidR="00BF5D96" w:rsidRDefault="00BF5D96" w:rsidP="00BF5D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A1FA128" w14:textId="77777777" w:rsidR="00BF5D96" w:rsidRDefault="00BF5D96" w:rsidP="00BF5D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1A7650A7" w14:textId="56B4BC2D" w:rsidR="00BF5D96" w:rsidRDefault="00BF5D96" w:rsidP="00BF5D9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KC-DE-zp.272-584/25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F5D96" w14:paraId="0A378371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00D755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51A85A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B461A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143A0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8024ADA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FE44D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7A4D0E9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8EF79C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206A6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49E4BA8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7C930E4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6571E6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ACF3A94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B07182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F5D96" w14:paraId="1A725D41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BA3ABB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6BBFA6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A4011F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CBD67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F00CD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28897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2F58E7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F5D96" w14:paraId="421DCCF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371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E5B3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47FD984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CDF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55B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2C0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5E5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055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0977A1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D66F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EAE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4A0732E0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7937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13A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CC9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E90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E81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03F1D4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30710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2DAB1" w14:textId="77777777" w:rsidR="00BF5D96" w:rsidRDefault="00BF5D96" w:rsidP="00BC07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C6A2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45C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FD8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F5A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671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A89E5C2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39479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3BD3F" w14:textId="77777777" w:rsidR="00BF5D96" w:rsidRDefault="00BF5D96" w:rsidP="00BC0729">
            <w:pPr>
              <w:rPr>
                <w:sz w:val="20"/>
                <w:szCs w:val="20"/>
              </w:rPr>
            </w:pPr>
          </w:p>
          <w:p w14:paraId="30300B2E" w14:textId="77777777" w:rsidR="00BF5D96" w:rsidRDefault="00BF5D96" w:rsidP="00BC072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9AFC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B3B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5DB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720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FDE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17A8342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FFE99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6F31F" w14:textId="77777777" w:rsidR="00BF5D96" w:rsidRDefault="00BF5D96" w:rsidP="00BC072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3479C74D" w14:textId="77777777" w:rsidR="00BF5D96" w:rsidRDefault="00BF5D96" w:rsidP="00BC072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FA30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E78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6D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F5D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A19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A21BBE1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A424F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EA78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398E46F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5C99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D82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689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BA8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C98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046701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16D40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8E0C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6B150D4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  <w:p w14:paraId="21AB8A2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0C67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FFE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02A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BFC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986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EAFF2F7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7506B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4CA7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8673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C7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EC4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EA3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D69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95A76F9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8D4D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9C6D2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D3F3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853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4D3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41A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8BD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DD8E41B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3188F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1E13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9EED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C11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37D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2A0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792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BACE1D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3A617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7A8B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0E8D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A6C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7FC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D56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D87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90599DD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0A6B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8512F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F535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ED3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7B8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990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50B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D17F5F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C6B1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D10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030A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C12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744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741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0A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C34BEB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2FD5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D9D89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1940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4CD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2AE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70C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571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2D8AA5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446F9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37A8C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140A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05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349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C3B4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018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EBA7B4F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BF52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94E7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4B90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DEA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3F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55E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C4E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B5ED549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95CEA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E675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EF80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F23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627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9A0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376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029492E" w14:textId="77777777" w:rsidR="00BF5D96" w:rsidRDefault="00BF5D96" w:rsidP="00BF5D96"/>
    <w:p w14:paraId="3AE946B3" w14:textId="77777777" w:rsidR="00BF5D96" w:rsidRDefault="00BF5D96" w:rsidP="00BF5D9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F5D96" w14:paraId="310B2BC4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24A0477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9A0EFE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3DDDE0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758550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C88049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25B781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6FD99B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9FFEB9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FE947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69370E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160150F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14959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6BAF9E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E12C48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F5D96" w14:paraId="0BB77533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9AD041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233FD1F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8247E1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0C76B9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339E4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4CDCFE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C6E120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F5D96" w14:paraId="419B2FA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7E0A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1FFD8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0DC8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354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AF2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3F6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991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84AEB4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FA59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01A6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189C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7A0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4E0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6DC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51D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C275E9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03A7D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09C62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C46A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240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F25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075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360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7C54BF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5B67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55EE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77B5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CEB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C2E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47F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D63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97A11C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F98E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A61F1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C039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663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3CA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4D6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0D0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DBF929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878B5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B5C78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7419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D0B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3C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DB2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120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E89DF4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71C6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9265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15EF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889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044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182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492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8110F1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710D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DD97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D013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E04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2E5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5C5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0BB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42CA75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C0A1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C0B6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ED36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CD7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1A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FD6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1EC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64954C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D959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0B6E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53E6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5BF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0FA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6BF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AFD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6684F39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5F3F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D21DF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94B7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096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04E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58B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C71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661AA56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3ED3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0109A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9B19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0EC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888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E77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FDA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C19137C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087B3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2AB6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766C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265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415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58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3C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F3E5C5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D7AC1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79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8F52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CEA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FBC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998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6A5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E858F2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9A1A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AEC3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4D97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876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AC4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C1B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743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E0042FD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12927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855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B97E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F9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CEC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DA3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8BF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F5A203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6C4B8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5946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AC07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133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B5D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CDE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C8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4E45B60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26CBD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2869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3544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414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A18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A1B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B24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5585F9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58794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F32D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D9E5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48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67D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9D1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240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AA1419C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79E7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6EBB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6C9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0E5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C50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5CB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6A6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967226A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F025F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AC45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BF30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670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7CF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E31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690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7D047F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01EAA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537A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4B79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F9D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BE5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042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97D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F6D59C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52E5D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06DA5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B0DD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9BB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891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F7C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E295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11AE810" w14:textId="77777777" w:rsidR="00BF5D96" w:rsidRDefault="00BF5D96" w:rsidP="00BF5D9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F5D96" w14:paraId="655A4DBB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457871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42A5D98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556231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A4C0B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1817722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C4209B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523983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192B7B8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9EC37F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9BE94B6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F5BDF17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8A2815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9308659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59EBA34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F5D96" w14:paraId="437EF385" w14:textId="77777777" w:rsidTr="00BC072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64EE0D" w14:textId="77777777" w:rsidR="00BF5D96" w:rsidRDefault="00BF5D96" w:rsidP="00BC0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F0D50E0" w14:textId="77777777" w:rsidR="00BF5D96" w:rsidRDefault="00BF5D96" w:rsidP="00BC07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E46748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5B210D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0FDF25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F045BC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B03F73" w14:textId="77777777" w:rsidR="00BF5D96" w:rsidRDefault="00BF5D96" w:rsidP="00BC072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F5D96" w14:paraId="6351A872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11FDC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0465D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838F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847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CB8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F56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3CF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79AA0CD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7F9A6" w14:textId="77777777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14627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CE86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DE5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54A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4D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68D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8788045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F3DB3" w14:textId="20A3D73C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ED0B3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9203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D3B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3AF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2E7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F2F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CBA7013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61943" w14:textId="2C46AC74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4120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5808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5B9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76B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DDF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146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79FCB84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C226C" w14:textId="33B42906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1473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551A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7E7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778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E0F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687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5611C916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E2081" w14:textId="2A906AA3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1D9F2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2CDA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C7C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E39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8C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FF6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6489C73B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1A9D3" w14:textId="1E619FED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CDC5E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EDE6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467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4C06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360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9F0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32BA7F08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7222E" w14:textId="343DFB08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711F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B64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86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0C4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E01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DC4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224A381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C5A4E" w14:textId="0E1531E1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1444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4CE0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B18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261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3A1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90F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7922787E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448F0" w14:textId="24FA213F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F1786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63EB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579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E70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761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920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B0AAF9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3B28F" w14:textId="0DBA58E6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5C85B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40B9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C8F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846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BF8F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9DC0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BEBB3E1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CAE97" w14:textId="7FF90322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2969F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91B57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C0A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B884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699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4E5A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BA7455B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D19AD" w14:textId="2D30613B" w:rsidR="00BF5D96" w:rsidRDefault="00BF5D9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EF250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2D9A1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C4FD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8ED08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44EB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AC42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8FE34F1" w14:textId="77777777" w:rsidR="00A85686" w:rsidRDefault="00A8568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85686" w14:paraId="1C780CBD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2DCF8" w14:textId="28F38FFA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40272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E758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8D8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055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25F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272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290BE5A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D7505" w14:textId="0FCBEDBB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F09CD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7ADC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716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9A5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B80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9AE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682D313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35724" w14:textId="14F30D46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2CEC1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915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83A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66F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6AA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366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764AACA7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3D59" w14:textId="056941C4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630B5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7847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AF9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EBB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584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116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664E33E4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E75C2" w14:textId="50D0C3EE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86D50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68E1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2EA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65E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F89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456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09F1AF64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9A9DD" w14:textId="125A0F8E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65CAD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E271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CFA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2C1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097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843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70E94E00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24ECC" w14:textId="7AD03CEC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595D0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1451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9A1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55E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E6C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714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64F621F0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237A2" w14:textId="1B60F090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D0F66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4BC2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21E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6C8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FC7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579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027B2D9A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0D059" w14:textId="1C1CDF55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5D034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14DF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700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67D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EF9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1BB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57276FC4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1128F" w14:textId="69744F7E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1D8D6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4EE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C07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940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1D8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5C8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6DF8090" w14:textId="77777777" w:rsidTr="00A5489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90F4AB" w14:textId="77777777" w:rsidR="00A85686" w:rsidRDefault="00A85686" w:rsidP="00A548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C073449" w14:textId="77777777" w:rsidR="00A85686" w:rsidRDefault="00A85686" w:rsidP="00A548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B6DD193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0DD462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099A7A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C20C89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C67AD34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06C632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253E73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4D9B176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E79B87C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A744DD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209A7A0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770A10F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85686" w14:paraId="23F74777" w14:textId="77777777" w:rsidTr="00A5489F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53CC0F" w14:textId="77777777" w:rsidR="00A85686" w:rsidRDefault="00A85686" w:rsidP="00A548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C83AB0" w14:textId="77777777" w:rsidR="00A85686" w:rsidRDefault="00A85686" w:rsidP="00A548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80203E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61CE1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2CA4A4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B528AE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E673DB" w14:textId="77777777" w:rsidR="00A85686" w:rsidRDefault="00A85686" w:rsidP="00A5489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85686" w14:paraId="2369DF3C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7A72B" w14:textId="76B1FFF6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4E4DB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5CE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F937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9C4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4B6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3D2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11C1B89F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5CC40" w14:textId="75751084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989B9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522D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B1DA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DBED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E3D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B48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3E060D26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5FD25" w14:textId="49AB1F08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D3EB2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B0CB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22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D8D5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32B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F11E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7141D3F1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8EDF" w14:textId="5563ABE0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1C1D2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59A11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2C8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2E23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B36F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5E13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2C750267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27129" w14:textId="13C19840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C34DE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515F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A576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5598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64C3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5DB0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85686" w14:paraId="1436F0DD" w14:textId="77777777" w:rsidTr="00A5489F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BA5D4" w14:textId="1C27CC35" w:rsidR="00A85686" w:rsidRDefault="00A85686" w:rsidP="00A548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58643" w14:textId="77777777" w:rsidR="00A85686" w:rsidRDefault="00A85686" w:rsidP="00A5489F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CA6C9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3CD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08EC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2E42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82BB" w14:textId="77777777" w:rsidR="00A85686" w:rsidRDefault="00A85686" w:rsidP="00A548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1734A610" w14:textId="77777777" w:rsidTr="00BC072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8990B" w14:textId="65924CBE" w:rsidR="00BF5D96" w:rsidRDefault="00A85686" w:rsidP="00BC07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417D4" w14:textId="77777777" w:rsidR="00BF5D96" w:rsidRDefault="00BF5D96" w:rsidP="00BC072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3223E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72AC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1BA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E5F3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7BC9" w14:textId="77777777" w:rsidR="00BF5D96" w:rsidRDefault="00BF5D96" w:rsidP="00BC072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F5D96" w14:paraId="0A11077A" w14:textId="77777777" w:rsidTr="00BC0729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17D35C" w14:textId="77777777" w:rsidR="00BF5D96" w:rsidRDefault="00BF5D96" w:rsidP="00BC0729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141FB3" w14:textId="77777777" w:rsidR="00BF5D96" w:rsidRDefault="00BF5D96" w:rsidP="00BC0729">
            <w:pPr>
              <w:rPr>
                <w:rFonts w:ascii="Calibri" w:hAnsi="Calibri"/>
              </w:rPr>
            </w:pPr>
          </w:p>
        </w:tc>
      </w:tr>
    </w:tbl>
    <w:p w14:paraId="4A587796" w14:textId="77777777" w:rsidR="00BF5D96" w:rsidRPr="00932BBB" w:rsidRDefault="00BF5D96" w:rsidP="00BF5D96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EF08C09" w14:textId="77777777" w:rsidR="00BF5D96" w:rsidRDefault="00BF5D96" w:rsidP="00BF5D96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D39073E" w14:textId="77777777" w:rsidR="00BF5D96" w:rsidRPr="00932BBB" w:rsidRDefault="00BF5D96" w:rsidP="00BF5D96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FD7A46B" w14:textId="77777777" w:rsidR="00BF5D96" w:rsidRPr="007108D6" w:rsidRDefault="00BF5D96" w:rsidP="00BF5D9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ECBA758" w14:textId="77777777" w:rsidR="00BF5D96" w:rsidRPr="00076D7F" w:rsidRDefault="00BF5D96" w:rsidP="00BF5D96"/>
    <w:p w14:paraId="35DF81DC" w14:textId="77777777" w:rsidR="00BF5D96" w:rsidRPr="00A43021" w:rsidRDefault="00BF5D96" w:rsidP="00BF5D96"/>
    <w:p w14:paraId="5A8592D0" w14:textId="77777777" w:rsidR="00BF5D96" w:rsidRPr="008D52EA" w:rsidRDefault="00BF5D96" w:rsidP="00BF5D96"/>
    <w:p w14:paraId="515E10C0" w14:textId="77777777" w:rsidR="00BF5D96" w:rsidRPr="001D1EC9" w:rsidRDefault="00BF5D96" w:rsidP="00BF5D96"/>
    <w:p w14:paraId="30036C92" w14:textId="089F56B8" w:rsidR="0014437C" w:rsidRPr="00BF5D96" w:rsidRDefault="0014437C" w:rsidP="00BF5D96"/>
    <w:sectPr w:rsidR="0014437C" w:rsidRPr="00BF5D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CAEA7" w14:textId="77777777" w:rsidR="00C71330" w:rsidRDefault="00C71330">
      <w:r>
        <w:separator/>
      </w:r>
    </w:p>
  </w:endnote>
  <w:endnote w:type="continuationSeparator" w:id="0">
    <w:p w14:paraId="04A0F9EC" w14:textId="77777777" w:rsidR="00C71330" w:rsidRDefault="00C7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3830F" w14:textId="77777777" w:rsidR="00006EE7" w:rsidRDefault="00006E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4B7C5" w14:textId="77777777" w:rsidR="00BF5D96" w:rsidRPr="00CC4E7C" w:rsidRDefault="00BF5D96" w:rsidP="00BF5D9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F25781D" w14:textId="77777777" w:rsidR="00006EE7" w:rsidRDefault="00006E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4BC58" w14:textId="77777777" w:rsidR="00006EE7" w:rsidRDefault="00006E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ACF27" w14:textId="77777777" w:rsidR="00C71330" w:rsidRDefault="00C71330">
      <w:r>
        <w:separator/>
      </w:r>
    </w:p>
  </w:footnote>
  <w:footnote w:type="continuationSeparator" w:id="0">
    <w:p w14:paraId="4A7D7073" w14:textId="77777777" w:rsidR="00C71330" w:rsidRDefault="00C71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ED03F" w14:textId="77777777" w:rsidR="00006EE7" w:rsidRDefault="00006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39385" w14:textId="77777777" w:rsidR="00006EE7" w:rsidRDefault="00006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F0B93" w14:textId="77777777" w:rsidR="00006EE7" w:rsidRDefault="00006E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24349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330"/>
    <w:rsid w:val="00006EE7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7054E7"/>
    <w:rsid w:val="007220EB"/>
    <w:rsid w:val="007D3652"/>
    <w:rsid w:val="007F25C7"/>
    <w:rsid w:val="0086523D"/>
    <w:rsid w:val="008909FE"/>
    <w:rsid w:val="008F4EAF"/>
    <w:rsid w:val="008F7315"/>
    <w:rsid w:val="0091125A"/>
    <w:rsid w:val="009508B9"/>
    <w:rsid w:val="00A85686"/>
    <w:rsid w:val="00BF5D96"/>
    <w:rsid w:val="00C71330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10E3F747"/>
  <w15:chartTrackingRefBased/>
  <w15:docId w15:val="{0CECA371-AB7B-4E8E-A605-C2EC361E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D9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5D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06E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6EE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06E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6EE7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5D9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288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2025-09-29T08:26:00Z</cp:lastPrinted>
  <dcterms:created xsi:type="dcterms:W3CDTF">2025-09-29T08:22:00Z</dcterms:created>
  <dcterms:modified xsi:type="dcterms:W3CDTF">2025-09-30T12:42:00Z</dcterms:modified>
</cp:coreProperties>
</file>