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8C9CA" w14:textId="77777777" w:rsidR="003571C7" w:rsidRPr="00240E71" w:rsidRDefault="003571C7" w:rsidP="003571C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BE23202" w14:textId="77777777" w:rsidR="003571C7" w:rsidRDefault="003571C7" w:rsidP="003571C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FA55896" w14:textId="77777777" w:rsidR="003571C7" w:rsidRPr="0022732C" w:rsidRDefault="003571C7" w:rsidP="003571C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5442E82" w14:textId="77777777" w:rsidR="003571C7" w:rsidRDefault="003571C7" w:rsidP="003571C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3B91E06" w14:textId="77777777" w:rsidR="003571C7" w:rsidRPr="0022732C" w:rsidRDefault="003571C7" w:rsidP="003571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FC19C20" w14:textId="77777777" w:rsidR="003571C7" w:rsidRPr="0022732C" w:rsidRDefault="003571C7" w:rsidP="003571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18F7090" w14:textId="77777777" w:rsidR="003571C7" w:rsidRPr="0022732C" w:rsidRDefault="003571C7" w:rsidP="003571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6DDFE3C" w14:textId="77777777" w:rsidR="003571C7" w:rsidRPr="0022732C" w:rsidRDefault="003571C7" w:rsidP="003571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D6F06EE" w14:textId="77777777" w:rsidR="003571C7" w:rsidRPr="0022732C" w:rsidRDefault="003571C7" w:rsidP="003571C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769CF14" w14:textId="77777777" w:rsidR="003571C7" w:rsidRPr="0022732C" w:rsidRDefault="003571C7" w:rsidP="003571C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0139D3FD" w14:textId="77777777" w:rsidR="003571C7" w:rsidRPr="0022732C" w:rsidRDefault="003571C7" w:rsidP="003571C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2863A59" w14:textId="77777777" w:rsidR="003571C7" w:rsidRPr="0022732C" w:rsidRDefault="003571C7" w:rsidP="003571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2792CF8" w14:textId="77777777" w:rsidR="003571C7" w:rsidRPr="0022732C" w:rsidRDefault="003571C7" w:rsidP="003571C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DBEF3C2" w14:textId="77777777" w:rsidR="003571C7" w:rsidRDefault="003571C7" w:rsidP="003571C7">
      <w:pPr>
        <w:spacing w:line="360" w:lineRule="auto"/>
      </w:pPr>
      <w:r>
        <w:t>Do: Nazwa i siedziba Zamawiającego:</w:t>
      </w:r>
    </w:p>
    <w:p w14:paraId="319A2A83" w14:textId="77777777" w:rsidR="003571C7" w:rsidRPr="00247153" w:rsidRDefault="003571C7" w:rsidP="003571C7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025DBB43" w14:textId="77777777" w:rsidR="003571C7" w:rsidRPr="00247153" w:rsidRDefault="003571C7" w:rsidP="003571C7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60E59A62" w14:textId="77777777" w:rsidR="003571C7" w:rsidRDefault="003571C7" w:rsidP="003571C7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63607F6A" w14:textId="77777777" w:rsidR="003571C7" w:rsidRDefault="003571C7" w:rsidP="003571C7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0804DFE0" w14:textId="77777777" w:rsidR="003571C7" w:rsidRDefault="003571C7" w:rsidP="003571C7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E0D4A19" w14:textId="77777777" w:rsidR="003571C7" w:rsidRDefault="003571C7" w:rsidP="003571C7">
      <w:pPr>
        <w:ind w:firstLine="3969"/>
        <w:rPr>
          <w:b/>
        </w:rPr>
      </w:pPr>
    </w:p>
    <w:p w14:paraId="1EE083FD" w14:textId="46C81B96" w:rsidR="003571C7" w:rsidRDefault="003571C7" w:rsidP="003571C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-zp.272-</w:t>
      </w:r>
      <w:r>
        <w:rPr>
          <w:b/>
        </w:rPr>
        <w:t>5</w:t>
      </w:r>
      <w:r>
        <w:rPr>
          <w:b/>
        </w:rPr>
        <w:t>84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263451C2" w14:textId="77777777" w:rsidR="003571C7" w:rsidRDefault="003571C7" w:rsidP="003571C7">
      <w:pPr>
        <w:tabs>
          <w:tab w:val="right" w:pos="9000"/>
        </w:tabs>
      </w:pPr>
    </w:p>
    <w:p w14:paraId="403158F1" w14:textId="77777777" w:rsidR="003571C7" w:rsidRPr="005F7BDF" w:rsidRDefault="003571C7" w:rsidP="003571C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402DEABF" w14:textId="77777777" w:rsidR="003571C7" w:rsidRPr="005F7BDF" w:rsidRDefault="003571C7" w:rsidP="003571C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C936905" w14:textId="77777777" w:rsidR="003571C7" w:rsidRPr="005F7BDF" w:rsidRDefault="003571C7" w:rsidP="003571C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E30B12A" w14:textId="77777777" w:rsidR="003571C7" w:rsidRPr="005F7BDF" w:rsidRDefault="003571C7" w:rsidP="003571C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D099BFC" w14:textId="77777777" w:rsidR="003571C7" w:rsidRPr="005F7BDF" w:rsidRDefault="003571C7" w:rsidP="003571C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4B1D29C" w14:textId="77777777" w:rsidR="003571C7" w:rsidRPr="002969BE" w:rsidRDefault="003571C7" w:rsidP="003571C7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14E99021" w14:textId="77777777" w:rsidR="003571C7" w:rsidRPr="002969BE" w:rsidRDefault="003571C7" w:rsidP="003571C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5F4AF337" w14:textId="77777777" w:rsidR="003571C7" w:rsidRPr="002969BE" w:rsidRDefault="003571C7" w:rsidP="003571C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9616BC8" w14:textId="77777777" w:rsidR="003571C7" w:rsidRPr="002969BE" w:rsidRDefault="003571C7" w:rsidP="003571C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0970B997" w14:textId="77777777" w:rsidR="003571C7" w:rsidRPr="002969BE" w:rsidRDefault="003571C7" w:rsidP="003571C7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448C98D7" w14:textId="77777777" w:rsidR="003571C7" w:rsidRPr="00FE545C" w:rsidRDefault="003571C7" w:rsidP="003571C7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0D058C7" w14:textId="77777777" w:rsidR="003571C7" w:rsidRPr="00FE545C" w:rsidRDefault="003571C7" w:rsidP="003571C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3EAC0FB" w14:textId="77777777" w:rsidR="003571C7" w:rsidRDefault="003571C7" w:rsidP="003571C7">
      <w:pPr>
        <w:jc w:val="both"/>
        <w:rPr>
          <w:sz w:val="18"/>
          <w:szCs w:val="18"/>
        </w:rPr>
      </w:pPr>
    </w:p>
    <w:p w14:paraId="4FFA2C3B" w14:textId="77777777" w:rsidR="003571C7" w:rsidRDefault="003571C7" w:rsidP="003571C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B7FC579" w14:textId="77777777" w:rsidR="003571C7" w:rsidRPr="00730EFE" w:rsidRDefault="003571C7" w:rsidP="003571C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FC79E53" w14:textId="77777777" w:rsidR="003571C7" w:rsidRPr="001D671E" w:rsidRDefault="003571C7" w:rsidP="003571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811E185" w14:textId="77777777" w:rsidR="003571C7" w:rsidRDefault="003571C7" w:rsidP="003571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057F76" w14:textId="77777777" w:rsidR="003571C7" w:rsidRDefault="003571C7" w:rsidP="003571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F7AB08" w14:textId="77777777" w:rsidR="003571C7" w:rsidRDefault="003571C7" w:rsidP="003571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693196" w14:textId="77777777" w:rsidR="003571C7" w:rsidRPr="001D671E" w:rsidRDefault="003571C7" w:rsidP="003571C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571C7" w:rsidRPr="00FE545C" w14:paraId="66D9DB45" w14:textId="77777777" w:rsidTr="00B3540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045F8" w14:textId="77777777" w:rsidR="003571C7" w:rsidRPr="00FE545C" w:rsidRDefault="003571C7" w:rsidP="00B3540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92C4F" w14:textId="77777777" w:rsidR="003571C7" w:rsidRPr="00FE545C" w:rsidRDefault="003571C7" w:rsidP="00B3540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815BE26" w14:textId="77777777" w:rsidR="003571C7" w:rsidRPr="00FE545C" w:rsidRDefault="003571C7" w:rsidP="00B3540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C7D91" w14:textId="77777777" w:rsidR="003571C7" w:rsidRPr="00FE545C" w:rsidRDefault="003571C7" w:rsidP="00B3540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571C7" w:rsidRPr="00FE545C" w14:paraId="4AABEBD5" w14:textId="77777777" w:rsidTr="00B354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DDDBA" w14:textId="77777777" w:rsidR="003571C7" w:rsidRPr="00FE545C" w:rsidRDefault="003571C7" w:rsidP="00B3540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0057B" w14:textId="77777777" w:rsidR="003571C7" w:rsidRPr="00FE545C" w:rsidRDefault="003571C7" w:rsidP="00B3540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F2283" w14:textId="77777777" w:rsidR="003571C7" w:rsidRPr="00FE545C" w:rsidRDefault="003571C7" w:rsidP="00B3540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571C7" w:rsidRPr="00FE545C" w14:paraId="2C185AD6" w14:textId="77777777" w:rsidTr="00B354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327F7" w14:textId="77777777" w:rsidR="003571C7" w:rsidRPr="00FE545C" w:rsidRDefault="003571C7" w:rsidP="00B3540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1038E" w14:textId="77777777" w:rsidR="003571C7" w:rsidRPr="00FE545C" w:rsidRDefault="003571C7" w:rsidP="00B3540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2035F" w14:textId="77777777" w:rsidR="003571C7" w:rsidRPr="00FE545C" w:rsidRDefault="003571C7" w:rsidP="00B3540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D618FF2" w14:textId="77777777" w:rsidR="003571C7" w:rsidRDefault="003571C7" w:rsidP="003571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2DC0656" w14:textId="77777777" w:rsidR="003571C7" w:rsidRPr="00D638CC" w:rsidRDefault="003571C7" w:rsidP="003571C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DEBFFC3" w14:textId="77777777" w:rsidR="003571C7" w:rsidRPr="002F276A" w:rsidRDefault="003571C7" w:rsidP="003571C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1BFB29B" w14:textId="77777777" w:rsidR="003571C7" w:rsidRPr="002F276A" w:rsidRDefault="003571C7" w:rsidP="003571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233CB2F" w14:textId="77777777" w:rsidR="003571C7" w:rsidRPr="002F276A" w:rsidRDefault="003571C7" w:rsidP="003571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806B2F9" w14:textId="77777777" w:rsidR="003571C7" w:rsidRPr="002F276A" w:rsidRDefault="003571C7" w:rsidP="003571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40CDFB0" w14:textId="77777777" w:rsidR="003571C7" w:rsidRPr="002F276A" w:rsidRDefault="003571C7" w:rsidP="003571C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CEE25A0" w14:textId="77777777" w:rsidR="003571C7" w:rsidRDefault="003571C7" w:rsidP="003571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72637ED" w14:textId="77777777" w:rsidR="003571C7" w:rsidRDefault="003571C7" w:rsidP="003571C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03C5FE8" w14:textId="77777777" w:rsidR="003571C7" w:rsidRDefault="003571C7" w:rsidP="003571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73814D4" w14:textId="77777777" w:rsidR="003571C7" w:rsidRDefault="003571C7" w:rsidP="003571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840924" w14:textId="77777777" w:rsidR="003571C7" w:rsidRDefault="003571C7" w:rsidP="003571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D5F9B24" w14:textId="77777777" w:rsidR="003571C7" w:rsidRDefault="003571C7" w:rsidP="003571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CFB807" w14:textId="77777777" w:rsidR="003571C7" w:rsidRDefault="003571C7" w:rsidP="003571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6D3B970" w14:textId="77777777" w:rsidR="003571C7" w:rsidRPr="000B45FE" w:rsidRDefault="003571C7" w:rsidP="003571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7DCFD0" w14:textId="77777777" w:rsidR="003571C7" w:rsidRDefault="003571C7" w:rsidP="003571C7">
      <w:pPr>
        <w:jc w:val="both"/>
        <w:rPr>
          <w:sz w:val="22"/>
          <w:szCs w:val="22"/>
        </w:rPr>
      </w:pPr>
    </w:p>
    <w:p w14:paraId="5C9A1509" w14:textId="77777777" w:rsidR="003571C7" w:rsidRDefault="003571C7" w:rsidP="003571C7">
      <w:pPr>
        <w:jc w:val="both"/>
        <w:rPr>
          <w:sz w:val="22"/>
          <w:szCs w:val="22"/>
        </w:rPr>
      </w:pPr>
    </w:p>
    <w:p w14:paraId="1E25D622" w14:textId="77777777" w:rsidR="003571C7" w:rsidRDefault="003571C7" w:rsidP="003571C7">
      <w:pPr>
        <w:jc w:val="right"/>
        <w:rPr>
          <w:sz w:val="20"/>
          <w:szCs w:val="20"/>
        </w:rPr>
      </w:pPr>
    </w:p>
    <w:p w14:paraId="2C94A45A" w14:textId="77777777" w:rsidR="003571C7" w:rsidRPr="00423B06" w:rsidRDefault="003571C7" w:rsidP="003571C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D71EDE8" w14:textId="77777777" w:rsidR="003571C7" w:rsidRPr="00012E38" w:rsidRDefault="003571C7" w:rsidP="003571C7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6C0B59E" w14:textId="77777777" w:rsidR="003571C7" w:rsidRPr="00E2419A" w:rsidRDefault="003571C7" w:rsidP="003571C7"/>
    <w:p w14:paraId="5A047485" w14:textId="77777777" w:rsidR="003571C7" w:rsidRPr="00E034B0" w:rsidRDefault="003571C7" w:rsidP="003571C7"/>
    <w:sectPr w:rsidR="003571C7" w:rsidRPr="00E034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935D8" w14:textId="77777777" w:rsidR="009D7123" w:rsidRDefault="009D7123">
      <w:r>
        <w:separator/>
      </w:r>
    </w:p>
  </w:endnote>
  <w:endnote w:type="continuationSeparator" w:id="0">
    <w:p w14:paraId="417E0B36" w14:textId="77777777" w:rsidR="009D7123" w:rsidRDefault="009D7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B3B1D" w14:textId="77777777" w:rsidR="00634245" w:rsidRDefault="006342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E016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8630" w14:textId="77777777" w:rsidR="00634245" w:rsidRDefault="0063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59295" w14:textId="77777777" w:rsidR="009D7123" w:rsidRDefault="009D7123">
      <w:r>
        <w:separator/>
      </w:r>
    </w:p>
  </w:footnote>
  <w:footnote w:type="continuationSeparator" w:id="0">
    <w:p w14:paraId="5E030363" w14:textId="77777777" w:rsidR="009D7123" w:rsidRDefault="009D7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CC73" w14:textId="77777777" w:rsidR="00634245" w:rsidRDefault="00634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502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8BD2" w14:textId="77777777" w:rsidR="00634245" w:rsidRDefault="00634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10295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13840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9708304">
    <w:abstractNumId w:val="0"/>
  </w:num>
  <w:num w:numId="4" w16cid:durableId="13896937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12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71C7"/>
    <w:rsid w:val="004B7300"/>
    <w:rsid w:val="004C6753"/>
    <w:rsid w:val="00595C87"/>
    <w:rsid w:val="005D2C65"/>
    <w:rsid w:val="005E6D94"/>
    <w:rsid w:val="0063384F"/>
    <w:rsid w:val="00634245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7123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364198F"/>
  <w15:chartTrackingRefBased/>
  <w15:docId w15:val="{90226454-77FA-43A8-A47D-4FEF6A3C2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1C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2025-09-29T08:04:00Z</cp:lastPrinted>
  <dcterms:created xsi:type="dcterms:W3CDTF">2025-09-29T08:03:00Z</dcterms:created>
  <dcterms:modified xsi:type="dcterms:W3CDTF">2025-09-29T08:04:00Z</dcterms:modified>
</cp:coreProperties>
</file>