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D2290" w14:textId="6A1D69D2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4648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1B3C229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82C5C2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8D9673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75A8C2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7BF1A0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955FC9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2C837B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60D97C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283BD2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2FB51A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E79975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9AFCC9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84934A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B756BC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2B51A05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8B41266" w14:textId="46031571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94E71" w:rsidRPr="00C94E71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046487">
        <w:rPr>
          <w:rFonts w:eastAsia="Times New Roman" w:cs="Calibri"/>
          <w:lang w:eastAsia="pl-PL"/>
        </w:rPr>
        <w:t xml:space="preserve"> znak sprawy: </w:t>
      </w:r>
      <w:r w:rsidR="00046487" w:rsidRPr="00046487">
        <w:rPr>
          <w:rFonts w:eastAsia="Times New Roman" w:cs="Calibri"/>
          <w:b/>
          <w:bCs/>
          <w:lang w:eastAsia="pl-PL"/>
        </w:rPr>
        <w:t>KC-DE-zp.272-584/25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F32B210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6E5F5F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F18E835" w14:textId="500E475C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046487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99101E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B040F0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5C089C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6719CA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F92E5C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18668A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C69823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B576FD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76E3AAC" w14:textId="4ED47F58" w:rsidR="005103B9" w:rsidRPr="009475A8" w:rsidRDefault="008F3D36" w:rsidP="00046487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2B81A" w14:textId="77777777" w:rsidR="004E3487" w:rsidRDefault="004E3487" w:rsidP="0038231F">
      <w:pPr>
        <w:spacing w:after="0" w:line="240" w:lineRule="auto"/>
      </w:pPr>
      <w:r>
        <w:separator/>
      </w:r>
    </w:p>
  </w:endnote>
  <w:endnote w:type="continuationSeparator" w:id="0">
    <w:p w14:paraId="5598A68F" w14:textId="77777777" w:rsidR="004E3487" w:rsidRDefault="004E34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732CF" w14:textId="77777777" w:rsidR="00C94E71" w:rsidRDefault="00C94E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4A2B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853523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FB8C" w14:textId="77777777" w:rsidR="00C94E71" w:rsidRDefault="00C94E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0E619" w14:textId="77777777" w:rsidR="004E3487" w:rsidRDefault="004E3487" w:rsidP="0038231F">
      <w:pPr>
        <w:spacing w:after="0" w:line="240" w:lineRule="auto"/>
      </w:pPr>
      <w:r>
        <w:separator/>
      </w:r>
    </w:p>
  </w:footnote>
  <w:footnote w:type="continuationSeparator" w:id="0">
    <w:p w14:paraId="74B05EF5" w14:textId="77777777" w:rsidR="004E3487" w:rsidRDefault="004E3487" w:rsidP="0038231F">
      <w:pPr>
        <w:spacing w:after="0" w:line="240" w:lineRule="auto"/>
      </w:pPr>
      <w:r>
        <w:continuationSeparator/>
      </w:r>
    </w:p>
  </w:footnote>
  <w:footnote w:id="1">
    <w:p w14:paraId="681BA153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708CC1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80B82" w14:textId="77777777" w:rsidR="00C94E71" w:rsidRDefault="00C94E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05C37" w14:textId="77777777" w:rsidR="00C94E71" w:rsidRDefault="00C94E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2F26F" w14:textId="77777777" w:rsidR="00C94E71" w:rsidRDefault="00C94E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715364">
    <w:abstractNumId w:val="7"/>
  </w:num>
  <w:num w:numId="2" w16cid:durableId="104808663">
    <w:abstractNumId w:val="0"/>
  </w:num>
  <w:num w:numId="3" w16cid:durableId="1049960045">
    <w:abstractNumId w:val="6"/>
  </w:num>
  <w:num w:numId="4" w16cid:durableId="1931310578">
    <w:abstractNumId w:val="9"/>
  </w:num>
  <w:num w:numId="5" w16cid:durableId="260072164">
    <w:abstractNumId w:val="8"/>
  </w:num>
  <w:num w:numId="6" w16cid:durableId="427123669">
    <w:abstractNumId w:val="5"/>
  </w:num>
  <w:num w:numId="7" w16cid:durableId="516651180">
    <w:abstractNumId w:val="1"/>
  </w:num>
  <w:num w:numId="8" w16cid:durableId="842360750">
    <w:abstractNumId w:val="3"/>
  </w:num>
  <w:num w:numId="9" w16cid:durableId="1406031491">
    <w:abstractNumId w:val="2"/>
  </w:num>
  <w:num w:numId="10" w16cid:durableId="768158211">
    <w:abstractNumId w:val="4"/>
  </w:num>
  <w:num w:numId="11" w16cid:durableId="16656257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487"/>
    <w:rsid w:val="00023477"/>
    <w:rsid w:val="000247FF"/>
    <w:rsid w:val="00025C8D"/>
    <w:rsid w:val="000303EE"/>
    <w:rsid w:val="00046487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3487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94E7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B2E5AF"/>
  <w15:chartTrackingRefBased/>
  <w15:docId w15:val="{F144A609-9286-4C8B-9BCC-1FC61F46B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2025-09-29T08:06:00Z</cp:lastPrinted>
  <dcterms:created xsi:type="dcterms:W3CDTF">2025-09-29T08:05:00Z</dcterms:created>
  <dcterms:modified xsi:type="dcterms:W3CDTF">2025-09-29T08:06:00Z</dcterms:modified>
</cp:coreProperties>
</file>