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2E5F9" w14:textId="73CC5214" w:rsidR="008D2AB8" w:rsidRPr="00977976" w:rsidRDefault="008D2AB8" w:rsidP="00977976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b w:val="0"/>
          <w:sz w:val="20"/>
          <w:szCs w:val="20"/>
        </w:rPr>
        <w:tab/>
      </w:r>
      <w:r w:rsidRPr="00977976">
        <w:rPr>
          <w:rFonts w:ascii="Verdana" w:hAnsi="Verdana"/>
          <w:b w:val="0"/>
          <w:sz w:val="20"/>
          <w:szCs w:val="20"/>
        </w:rPr>
        <w:tab/>
      </w:r>
      <w:r w:rsidRPr="00977976">
        <w:rPr>
          <w:rFonts w:ascii="Verdana" w:hAnsi="Verdana"/>
          <w:b w:val="0"/>
          <w:sz w:val="20"/>
          <w:szCs w:val="20"/>
        </w:rPr>
        <w:tab/>
      </w:r>
      <w:r w:rsidRPr="00977976">
        <w:rPr>
          <w:rFonts w:ascii="Verdana" w:hAnsi="Verdana"/>
          <w:b w:val="0"/>
          <w:sz w:val="20"/>
          <w:szCs w:val="20"/>
        </w:rPr>
        <w:tab/>
      </w:r>
      <w:r w:rsidRPr="00977976">
        <w:rPr>
          <w:rFonts w:ascii="Verdana" w:hAnsi="Verdana"/>
          <w:b w:val="0"/>
          <w:sz w:val="20"/>
          <w:szCs w:val="20"/>
        </w:rPr>
        <w:tab/>
      </w:r>
      <w:r w:rsidRPr="00977976">
        <w:rPr>
          <w:rFonts w:ascii="Verdana" w:hAnsi="Verdana"/>
          <w:b w:val="0"/>
          <w:sz w:val="20"/>
          <w:szCs w:val="20"/>
        </w:rPr>
        <w:tab/>
      </w:r>
      <w:r w:rsidRPr="00977976">
        <w:rPr>
          <w:rFonts w:ascii="Verdana" w:hAnsi="Verdana"/>
          <w:b w:val="0"/>
          <w:sz w:val="20"/>
          <w:szCs w:val="20"/>
        </w:rPr>
        <w:tab/>
      </w:r>
      <w:r w:rsidRPr="00977976">
        <w:rPr>
          <w:rFonts w:ascii="Verdana" w:hAnsi="Verdana"/>
          <w:sz w:val="20"/>
          <w:szCs w:val="20"/>
        </w:rPr>
        <w:t xml:space="preserve">Załącznik nr </w:t>
      </w:r>
      <w:r w:rsidR="00012286" w:rsidRPr="00977976">
        <w:rPr>
          <w:rFonts w:ascii="Verdana" w:hAnsi="Verdana"/>
          <w:sz w:val="20"/>
          <w:szCs w:val="20"/>
        </w:rPr>
        <w:t>1</w:t>
      </w:r>
    </w:p>
    <w:p w14:paraId="26CD432C" w14:textId="77777777" w:rsidR="008D2AB8" w:rsidRPr="00977976" w:rsidRDefault="008D2AB8" w:rsidP="0097797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B96ADED" w14:textId="77777777" w:rsidR="008D2AB8" w:rsidRPr="00977976" w:rsidRDefault="008D2AB8" w:rsidP="0097797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977976">
        <w:rPr>
          <w:rFonts w:ascii="Verdana" w:hAnsi="Verdana"/>
          <w:b/>
          <w:sz w:val="20"/>
          <w:szCs w:val="20"/>
        </w:rPr>
        <w:t>FORMULARZ OFERTY</w:t>
      </w:r>
    </w:p>
    <w:p w14:paraId="4E9B26C0" w14:textId="77777777" w:rsidR="008D2AB8" w:rsidRPr="00977976" w:rsidRDefault="008D2AB8" w:rsidP="0097797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12A82CC" w14:textId="77777777" w:rsidR="008D2AB8" w:rsidRPr="00977976" w:rsidRDefault="008D2AB8" w:rsidP="0097797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6E886EE" w14:textId="494562A3" w:rsidR="008D2AB8" w:rsidRPr="00977976" w:rsidRDefault="008D2AB8" w:rsidP="0097797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FORMA PROWADZONEJ DZIAŁALNOŚCI: ..........................................................</w:t>
      </w:r>
    </w:p>
    <w:p w14:paraId="618D227D" w14:textId="77777777" w:rsidR="008D2AB8" w:rsidRPr="00977976" w:rsidRDefault="008D2AB8" w:rsidP="0097797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E7100EE" w14:textId="77777777" w:rsidR="008D2AB8" w:rsidRPr="00977976" w:rsidRDefault="008D2AB8" w:rsidP="0097797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03D9D66" w14:textId="77777777" w:rsidR="008D2AB8" w:rsidRPr="00977976" w:rsidRDefault="008D2AB8" w:rsidP="0097797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77976">
        <w:rPr>
          <w:rFonts w:ascii="Verdana" w:hAnsi="Verdana"/>
          <w:sz w:val="20"/>
          <w:szCs w:val="20"/>
          <w:lang w:val="de-DE"/>
        </w:rPr>
        <w:t>TEL.</w:t>
      </w:r>
      <w:r w:rsidRPr="0097797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6CC4478" w14:textId="77777777" w:rsidR="008D2AB8" w:rsidRPr="00977976" w:rsidRDefault="008D2AB8" w:rsidP="0097797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77976">
        <w:rPr>
          <w:rFonts w:ascii="Verdana" w:hAnsi="Verdana"/>
          <w:sz w:val="20"/>
          <w:szCs w:val="20"/>
          <w:lang w:val="de-DE"/>
        </w:rPr>
        <w:t xml:space="preserve">FAX </w:t>
      </w:r>
      <w:r w:rsidRPr="0097797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56B9772" w14:textId="77777777" w:rsidR="008D2AB8" w:rsidRPr="00977976" w:rsidRDefault="008D2AB8" w:rsidP="0097797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77976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B9DC0D0" w14:textId="77777777" w:rsidR="008D2AB8" w:rsidRPr="00977976" w:rsidRDefault="008D2AB8" w:rsidP="0097797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977976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DFAC194" w14:textId="77777777" w:rsidR="008D2AB8" w:rsidRPr="00977976" w:rsidRDefault="008D2AB8" w:rsidP="0097797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7E138B0" w14:textId="77777777" w:rsidR="008D2AB8" w:rsidRPr="00977976" w:rsidRDefault="008D2AB8" w:rsidP="00977976">
      <w:pPr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Do: Nazwa i siedziba Zamawiającego:</w:t>
      </w:r>
    </w:p>
    <w:p w14:paraId="5E902C69" w14:textId="77777777" w:rsidR="00977976" w:rsidRDefault="00977976" w:rsidP="00977976">
      <w:pPr>
        <w:ind w:right="-110"/>
        <w:rPr>
          <w:rFonts w:ascii="Verdana" w:hAnsi="Verdana"/>
          <w:b/>
          <w:sz w:val="20"/>
          <w:szCs w:val="20"/>
        </w:rPr>
      </w:pPr>
    </w:p>
    <w:p w14:paraId="15FF7425" w14:textId="05E5DE5C" w:rsidR="005E3115" w:rsidRPr="00977976" w:rsidRDefault="005E3115" w:rsidP="00977976">
      <w:pPr>
        <w:ind w:right="-110"/>
        <w:rPr>
          <w:rFonts w:ascii="Verdana" w:hAnsi="Verdana"/>
          <w:b/>
          <w:sz w:val="20"/>
          <w:szCs w:val="20"/>
        </w:rPr>
      </w:pPr>
      <w:r w:rsidRPr="00977976">
        <w:rPr>
          <w:rFonts w:ascii="Verdana" w:hAnsi="Verdana"/>
          <w:b/>
          <w:sz w:val="20"/>
          <w:szCs w:val="20"/>
        </w:rPr>
        <w:t xml:space="preserve">Akademia Górniczo </w:t>
      </w:r>
      <w:r w:rsidR="00977976" w:rsidRPr="00977976">
        <w:rPr>
          <w:rFonts w:ascii="Verdana" w:hAnsi="Verdana"/>
          <w:b/>
          <w:sz w:val="20"/>
          <w:szCs w:val="20"/>
        </w:rPr>
        <w:t>–</w:t>
      </w:r>
      <w:r w:rsidRPr="00977976">
        <w:rPr>
          <w:rFonts w:ascii="Verdana" w:hAnsi="Verdana"/>
          <w:b/>
          <w:sz w:val="20"/>
          <w:szCs w:val="20"/>
        </w:rPr>
        <w:t xml:space="preserve"> Hutnicza</w:t>
      </w:r>
      <w:r w:rsidR="00977976" w:rsidRPr="00977976">
        <w:rPr>
          <w:rFonts w:ascii="Verdana" w:hAnsi="Verdana"/>
          <w:b/>
          <w:sz w:val="20"/>
          <w:szCs w:val="20"/>
        </w:rPr>
        <w:t xml:space="preserve"> </w:t>
      </w:r>
      <w:r w:rsidRPr="00977976">
        <w:rPr>
          <w:rFonts w:ascii="Verdana" w:hAnsi="Verdana"/>
          <w:b/>
          <w:sz w:val="20"/>
          <w:szCs w:val="20"/>
        </w:rPr>
        <w:t>im. Stanisława Staszica w Krakowie</w:t>
      </w:r>
    </w:p>
    <w:p w14:paraId="04176ADD" w14:textId="77777777" w:rsidR="008D2AB8" w:rsidRPr="00977976" w:rsidRDefault="005E3115" w:rsidP="00977976">
      <w:pPr>
        <w:ind w:right="-110"/>
        <w:rPr>
          <w:rFonts w:ascii="Verdana" w:hAnsi="Verdana"/>
          <w:b/>
          <w:sz w:val="20"/>
          <w:szCs w:val="20"/>
        </w:rPr>
      </w:pPr>
      <w:r w:rsidRPr="00977976">
        <w:rPr>
          <w:rFonts w:ascii="Verdana" w:hAnsi="Verdana"/>
          <w:b/>
          <w:sz w:val="20"/>
          <w:szCs w:val="20"/>
        </w:rPr>
        <w:t>Dział Zamówień Publicznych</w:t>
      </w:r>
      <w:r w:rsidR="008D2AB8" w:rsidRPr="00977976">
        <w:rPr>
          <w:rFonts w:ascii="Verdana" w:hAnsi="Verdana"/>
          <w:b/>
          <w:sz w:val="20"/>
          <w:szCs w:val="20"/>
        </w:rPr>
        <w:t xml:space="preserve">  </w:t>
      </w:r>
    </w:p>
    <w:p w14:paraId="5DB58ECB" w14:textId="438EDBE5" w:rsidR="008D2AB8" w:rsidRPr="00977976" w:rsidRDefault="005E3115" w:rsidP="00977976">
      <w:pPr>
        <w:ind w:right="-110"/>
        <w:rPr>
          <w:rFonts w:ascii="Verdana" w:hAnsi="Verdana"/>
          <w:b/>
          <w:sz w:val="20"/>
          <w:szCs w:val="20"/>
        </w:rPr>
      </w:pPr>
      <w:r w:rsidRPr="00977976">
        <w:rPr>
          <w:rFonts w:ascii="Verdana" w:hAnsi="Verdana"/>
          <w:b/>
          <w:sz w:val="20"/>
          <w:szCs w:val="20"/>
        </w:rPr>
        <w:t>Al. Mickiewicza</w:t>
      </w:r>
      <w:r w:rsidR="008D2AB8" w:rsidRPr="00977976">
        <w:rPr>
          <w:rFonts w:ascii="Verdana" w:hAnsi="Verdana"/>
          <w:b/>
          <w:sz w:val="20"/>
          <w:szCs w:val="20"/>
        </w:rPr>
        <w:t xml:space="preserve"> </w:t>
      </w:r>
      <w:r w:rsidRPr="00977976">
        <w:rPr>
          <w:rFonts w:ascii="Verdana" w:hAnsi="Verdana"/>
          <w:b/>
          <w:sz w:val="20"/>
          <w:szCs w:val="20"/>
        </w:rPr>
        <w:t>30</w:t>
      </w:r>
      <w:r w:rsidR="00977976" w:rsidRPr="00977976">
        <w:rPr>
          <w:rFonts w:ascii="Verdana" w:hAnsi="Verdana"/>
          <w:b/>
          <w:sz w:val="20"/>
          <w:szCs w:val="20"/>
        </w:rPr>
        <w:t xml:space="preserve">, </w:t>
      </w:r>
      <w:r w:rsidRPr="00977976">
        <w:rPr>
          <w:rFonts w:ascii="Verdana" w:hAnsi="Verdana"/>
          <w:b/>
          <w:sz w:val="20"/>
          <w:szCs w:val="20"/>
        </w:rPr>
        <w:t>30-059</w:t>
      </w:r>
      <w:r w:rsidR="008D2AB8" w:rsidRPr="00977976">
        <w:rPr>
          <w:rFonts w:ascii="Verdana" w:hAnsi="Verdana"/>
          <w:b/>
          <w:sz w:val="20"/>
          <w:szCs w:val="20"/>
        </w:rPr>
        <w:t xml:space="preserve"> </w:t>
      </w:r>
      <w:r w:rsidRPr="00977976">
        <w:rPr>
          <w:rFonts w:ascii="Verdana" w:hAnsi="Verdana"/>
          <w:b/>
          <w:sz w:val="20"/>
          <w:szCs w:val="20"/>
        </w:rPr>
        <w:t>Kraków</w:t>
      </w:r>
      <w:r w:rsidR="008D2AB8" w:rsidRPr="00977976">
        <w:rPr>
          <w:rFonts w:ascii="Verdana" w:hAnsi="Verdana"/>
          <w:b/>
          <w:sz w:val="20"/>
          <w:szCs w:val="20"/>
        </w:rPr>
        <w:t xml:space="preserve">  </w:t>
      </w:r>
    </w:p>
    <w:p w14:paraId="1933F7B0" w14:textId="77777777" w:rsidR="008D2AB8" w:rsidRPr="00977976" w:rsidRDefault="008D2AB8" w:rsidP="00977976">
      <w:pPr>
        <w:ind w:firstLine="3969"/>
        <w:rPr>
          <w:rFonts w:ascii="Verdana" w:hAnsi="Verdana"/>
          <w:b/>
          <w:sz w:val="20"/>
          <w:szCs w:val="20"/>
        </w:rPr>
      </w:pPr>
    </w:p>
    <w:p w14:paraId="79B1CAAA" w14:textId="5C04B2CD" w:rsidR="008D2AB8" w:rsidRPr="00977976" w:rsidRDefault="008D2AB8" w:rsidP="00977976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5E3115" w:rsidRPr="00977976">
        <w:rPr>
          <w:rFonts w:ascii="Verdana" w:hAnsi="Verdana"/>
          <w:b/>
          <w:sz w:val="20"/>
          <w:szCs w:val="20"/>
        </w:rPr>
        <w:t>dostawa oraz montaż kompletu mebli biurowych do pomieszczenia D1.309 w AGH w Krakowie - KC-DE-zp.272-582/25</w:t>
      </w:r>
      <w:r w:rsidRPr="00977976">
        <w:rPr>
          <w:rFonts w:ascii="Verdana" w:hAnsi="Verdana"/>
          <w:b/>
          <w:sz w:val="20"/>
          <w:szCs w:val="20"/>
        </w:rPr>
        <w:t xml:space="preserve">, </w:t>
      </w:r>
      <w:r w:rsidRPr="00977976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51DDA05C" w14:textId="77777777" w:rsidR="00977976" w:rsidRPr="00977976" w:rsidRDefault="00977976" w:rsidP="00977976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2"/>
        <w:gridCol w:w="2268"/>
        <w:gridCol w:w="2126"/>
        <w:gridCol w:w="709"/>
        <w:gridCol w:w="1134"/>
        <w:gridCol w:w="1133"/>
        <w:gridCol w:w="851"/>
        <w:gridCol w:w="1133"/>
      </w:tblGrid>
      <w:tr w:rsidR="00977976" w:rsidRPr="00977976" w14:paraId="0F31CD20" w14:textId="77777777" w:rsidTr="00C76D85">
        <w:trPr>
          <w:trHeight w:val="1457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5DD851" w14:textId="77777777" w:rsidR="00977976" w:rsidRPr="00977976" w:rsidRDefault="00977976" w:rsidP="0097797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77976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406EAC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FE28EC2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 </w:t>
            </w:r>
          </w:p>
          <w:p w14:paraId="018B6CE4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 xml:space="preserve">i model/ wyrób własny </w:t>
            </w:r>
          </w:p>
          <w:p w14:paraId="5CDD1415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8585EBF" w14:textId="77777777" w:rsidR="00977976" w:rsidRPr="00977976" w:rsidRDefault="00977976" w:rsidP="0097797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3780A7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94F7A82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1BA005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D6D501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43B66480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3A53DF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23B075E5" w14:textId="77777777" w:rsidR="00977976" w:rsidRPr="00977976" w:rsidRDefault="00977976" w:rsidP="0097797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77976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3A78A8A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0D7A9A64" w14:textId="77777777" w:rsidR="00977976" w:rsidRPr="00977976" w:rsidRDefault="00977976" w:rsidP="0097797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77976">
              <w:rPr>
                <w:rFonts w:ascii="Verdana" w:hAnsi="Verdana"/>
                <w:sz w:val="18"/>
                <w:szCs w:val="18"/>
              </w:rPr>
              <w:t>[PLN]</w:t>
            </w:r>
          </w:p>
          <w:p w14:paraId="3381A208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977976" w:rsidRPr="00977976" w14:paraId="534F3D59" w14:textId="77777777" w:rsidTr="00C76D85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96EB4B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CD453C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E5CFFC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68D16F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3775D4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B00C13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CC0860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46A0BB0" w14:textId="77777777" w:rsidR="00977976" w:rsidRPr="00977976" w:rsidRDefault="00977976" w:rsidP="0097797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7976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4016A3" w:rsidRPr="00977976" w14:paraId="096AAED6" w14:textId="77777777" w:rsidTr="00E12C18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15414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34773" w14:textId="15B8DC76" w:rsidR="004016A3" w:rsidRPr="00977976" w:rsidRDefault="004016A3" w:rsidP="004016A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Biurko proste I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EBDB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059A88" w14:textId="3B063853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0D1B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730A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17233E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AFEED8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52EDEAFD" w14:textId="77777777" w:rsidTr="00E12C18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FD77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A38C90" w14:textId="12C82D71" w:rsidR="004016A3" w:rsidRPr="00977976" w:rsidRDefault="004016A3" w:rsidP="004016A3">
            <w:pPr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Narożnik biurka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49C7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7A7F0B" w14:textId="6C72336F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9559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54B2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5BF093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293549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310814EB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CD1F7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FFCCE" w14:textId="2483F396" w:rsidR="004016A3" w:rsidRPr="00977976" w:rsidRDefault="004016A3" w:rsidP="004016A3">
            <w:pPr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biurowa zamykana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2967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B2198" w14:textId="59FA978D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A181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B12C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8DC09F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237338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470B4992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1752AA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CB0EAF" w14:textId="2811ABAC" w:rsidR="004016A3" w:rsidRPr="00977976" w:rsidRDefault="004016A3" w:rsidP="004016A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Biurko proste II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41FE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936ED5" w14:textId="54FE51CA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DF1D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0738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F4C537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3E889A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0F52AE9C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1246C6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1E083" w14:textId="48F3AAF1" w:rsidR="004016A3" w:rsidRPr="00977976" w:rsidRDefault="004016A3" w:rsidP="004016A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Kontenerek biurowy na kółkach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DF7A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015A6" w14:textId="4ECE219E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6256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5FC6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DF034C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8E68AE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37D211E7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015084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ABA7C" w14:textId="46F1C800" w:rsidR="004016A3" w:rsidRPr="00977976" w:rsidRDefault="004016A3" w:rsidP="004016A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szatniowa z wysuwanym wieszakiem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FB7D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CDF74" w14:textId="1112A46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0E20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C92C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019E3C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204A5F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135524D9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059A45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23A80" w14:textId="449289C8" w:rsidR="004016A3" w:rsidRPr="00977976" w:rsidRDefault="004016A3" w:rsidP="004016A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Szafka na kółkach z drzwiami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B2701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84176C" w14:textId="2AE7A14F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5DB4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A991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ABFE15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3F66BC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2C284E90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73578C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4D580" w14:textId="44BC9912" w:rsidR="004016A3" w:rsidRPr="00977976" w:rsidRDefault="004016A3" w:rsidP="004016A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dwudrzwiowa z półkami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6F8F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C7958B" w14:textId="6CAC278C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D21C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4321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A1235A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D60FC9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46CC6AAB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5ABB2A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0B79D" w14:textId="12491219" w:rsidR="004016A3" w:rsidRPr="00977976" w:rsidRDefault="004016A3" w:rsidP="004016A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Nadstawka dwudrzwiowa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F007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52F43" w14:textId="02383842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D457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CD84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13ED5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A45135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5A005CDA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250B3F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960B8" w14:textId="1847F24C" w:rsidR="004016A3" w:rsidRPr="00977976" w:rsidRDefault="004016A3" w:rsidP="004016A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Drewniany panel akustyczny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40C4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19BD0" w14:textId="55D41452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30A9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A2C7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378EE5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71E8E5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6DD6D2DC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F6F1DB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95685" w14:textId="2F51D2DB" w:rsidR="004016A3" w:rsidRPr="00977976" w:rsidRDefault="004016A3" w:rsidP="004016A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Uchwyt biurkowy do dwóch monitorów 17″–27″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FEBD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016B02" w14:textId="120DCE29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F71C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964F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5923D2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C0284D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46F440A4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64274C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lastRenderedPageBreak/>
              <w:t>12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8E303" w14:textId="7BF3430A" w:rsidR="004016A3" w:rsidRPr="00977976" w:rsidRDefault="004016A3" w:rsidP="004016A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Sofa (sweet spot)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C786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84CED" w14:textId="4FF86144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F3A5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8BA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473B7F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C24C41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2FD3925E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60A40E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38008E" w14:textId="7BBC38C4" w:rsidR="004016A3" w:rsidRPr="00977976" w:rsidRDefault="004016A3" w:rsidP="004016A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Podstawka ergonomiczna pod laptopa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0D58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EC6EF" w14:textId="66867233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69C2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1463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3AFCCC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00E811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977976" w14:paraId="685B80A1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A2F0D8" w14:textId="77777777" w:rsidR="004016A3" w:rsidRPr="004016A3" w:rsidRDefault="004016A3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E805D" w14:textId="074623FF" w:rsidR="004016A3" w:rsidRPr="00977976" w:rsidRDefault="004016A3" w:rsidP="004016A3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Bateria zlewozmywakowa ścienna chrom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26DD" w14:textId="77777777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D28CCD" w14:textId="50D9B7B1" w:rsidR="004016A3" w:rsidRPr="00977976" w:rsidRDefault="004016A3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8E3C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5942" w14:textId="77777777" w:rsidR="004016A3" w:rsidRPr="00977976" w:rsidRDefault="004016A3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25FB11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1D7698" w14:textId="77777777" w:rsidR="004016A3" w:rsidRPr="00977976" w:rsidRDefault="004016A3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1C4C99" w:rsidRPr="00977976" w14:paraId="55AC74DB" w14:textId="77777777" w:rsidTr="00E12C18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B42D75" w14:textId="64540B66" w:rsidR="001C4C99" w:rsidRPr="004016A3" w:rsidRDefault="001C4C99" w:rsidP="004016A3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>
              <w:rPr>
                <w:rFonts w:ascii="Verdana" w:hAnsi="Verdana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0BC18" w14:textId="2A0059FC" w:rsidR="001C4C99" w:rsidRDefault="001C4C99" w:rsidP="004016A3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Suszarka do naczyń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AF59" w14:textId="77777777" w:rsidR="001C4C99" w:rsidRPr="00977976" w:rsidRDefault="001C4C99" w:rsidP="004016A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FBFE0" w14:textId="6A88E259" w:rsidR="001C4C99" w:rsidRDefault="001C4C99" w:rsidP="004016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C659" w14:textId="77777777" w:rsidR="001C4C99" w:rsidRPr="00977976" w:rsidRDefault="001C4C99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133B" w14:textId="77777777" w:rsidR="001C4C99" w:rsidRPr="00977976" w:rsidRDefault="001C4C99" w:rsidP="004016A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ACA28A" w14:textId="77777777" w:rsidR="001C4C99" w:rsidRPr="00977976" w:rsidRDefault="001C4C99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E45562" w14:textId="77777777" w:rsidR="001C4C99" w:rsidRPr="00977976" w:rsidRDefault="001C4C99" w:rsidP="004016A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4016A3" w:rsidRPr="004016A3" w14:paraId="74E53B53" w14:textId="77777777" w:rsidTr="00C76D85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D36F4D" w14:textId="77777777" w:rsidR="00977976" w:rsidRPr="004016A3" w:rsidRDefault="00977976" w:rsidP="00977976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1A86C" w14:textId="77777777" w:rsidR="00977976" w:rsidRPr="004016A3" w:rsidRDefault="00977976" w:rsidP="00977976">
            <w:pPr>
              <w:ind w:right="425"/>
              <w:jc w:val="right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 w:cs="Calibri"/>
                <w:b/>
                <w:bCs/>
                <w:color w:val="000000" w:themeColor="text1"/>
                <w:sz w:val="18"/>
                <w:szCs w:val="18"/>
              </w:rPr>
              <w:t>RAZEM (netto)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873412" w14:textId="77777777" w:rsidR="00977976" w:rsidRPr="004016A3" w:rsidRDefault="00977976" w:rsidP="00977976">
            <w:pPr>
              <w:ind w:right="425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</w:tr>
      <w:tr w:rsidR="004016A3" w:rsidRPr="004016A3" w14:paraId="3C35476C" w14:textId="77777777" w:rsidTr="00C76D85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21E67A" w14:textId="77777777" w:rsidR="00977976" w:rsidRPr="004016A3" w:rsidRDefault="00977976" w:rsidP="00977976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38B98" w14:textId="77777777" w:rsidR="00977976" w:rsidRPr="004016A3" w:rsidRDefault="00977976" w:rsidP="00977976">
            <w:pPr>
              <w:ind w:right="425"/>
              <w:jc w:val="right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 w:cs="Calibri"/>
                <w:b/>
                <w:bCs/>
                <w:color w:val="000000" w:themeColor="text1"/>
                <w:sz w:val="18"/>
                <w:szCs w:val="18"/>
              </w:rPr>
              <w:t>VAT (23%)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5F25AD" w14:textId="77777777" w:rsidR="00977976" w:rsidRPr="004016A3" w:rsidRDefault="00977976" w:rsidP="00977976">
            <w:pPr>
              <w:ind w:right="425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</w:tr>
      <w:tr w:rsidR="004016A3" w:rsidRPr="004016A3" w14:paraId="1439E279" w14:textId="77777777" w:rsidTr="00C76D85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01D186" w14:textId="77777777" w:rsidR="00977976" w:rsidRPr="004016A3" w:rsidRDefault="00977976" w:rsidP="00977976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F2F8" w14:textId="77777777" w:rsidR="00977976" w:rsidRPr="004016A3" w:rsidRDefault="00977976" w:rsidP="00977976">
            <w:pPr>
              <w:rPr>
                <w:rFonts w:ascii="Verdana" w:hAnsi="Verdana" w:cs="Calibri"/>
                <w:b/>
                <w:bCs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 w:cs="Calibri"/>
                <w:b/>
                <w:bCs/>
                <w:color w:val="000000" w:themeColor="text1"/>
                <w:sz w:val="18"/>
                <w:szCs w:val="18"/>
              </w:rPr>
              <w:t>RAZEM (brutto)</w:t>
            </w:r>
          </w:p>
          <w:p w14:paraId="5FA90682" w14:textId="77777777" w:rsidR="00977976" w:rsidRPr="004016A3" w:rsidRDefault="00977976" w:rsidP="00977976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</w:t>
            </w:r>
          </w:p>
          <w:p w14:paraId="726B9113" w14:textId="77777777" w:rsidR="00977976" w:rsidRPr="004016A3" w:rsidRDefault="00977976" w:rsidP="00977976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Słownie brutto: ……………………………………………………/</w:t>
            </w:r>
          </w:p>
          <w:p w14:paraId="23A97CAA" w14:textId="77777777" w:rsidR="00977976" w:rsidRPr="004016A3" w:rsidRDefault="00977976" w:rsidP="00977976">
            <w:pPr>
              <w:ind w:right="425"/>
              <w:rPr>
                <w:rFonts w:ascii="Verdana" w:hAnsi="Verdan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205BDA" w14:textId="77777777" w:rsidR="00977976" w:rsidRPr="004016A3" w:rsidRDefault="00977976" w:rsidP="00977976">
            <w:pPr>
              <w:ind w:right="425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4C7088B8" w14:textId="77777777" w:rsidR="00977976" w:rsidRPr="004016A3" w:rsidRDefault="00977976" w:rsidP="00977976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016A3">
              <w:rPr>
                <w:rFonts w:ascii="Verdana" w:hAnsi="Verdana"/>
                <w:color w:val="000000" w:themeColor="text1"/>
                <w:sz w:val="18"/>
                <w:szCs w:val="18"/>
              </w:rPr>
              <w:t>…………….</w:t>
            </w:r>
          </w:p>
        </w:tc>
      </w:tr>
    </w:tbl>
    <w:p w14:paraId="456ED928" w14:textId="77777777" w:rsidR="00977976" w:rsidRPr="00977976" w:rsidRDefault="00977976" w:rsidP="00977976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88DC054" w14:textId="77777777" w:rsidR="00977976" w:rsidRPr="00977976" w:rsidRDefault="00977976" w:rsidP="00977976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20"/>
          <w:szCs w:val="20"/>
        </w:rPr>
      </w:pPr>
      <w:r w:rsidRPr="00977976">
        <w:rPr>
          <w:rFonts w:ascii="Verdana" w:hAnsi="Verdana"/>
          <w:b/>
          <w:sz w:val="20"/>
          <w:szCs w:val="20"/>
        </w:rPr>
        <w:t xml:space="preserve">Termin realizacji umowy: do </w:t>
      </w:r>
      <w:r w:rsidRPr="00977976">
        <w:rPr>
          <w:rFonts w:ascii="Verdana" w:hAnsi="Verdana"/>
          <w:b/>
          <w:bCs/>
          <w:sz w:val="20"/>
          <w:szCs w:val="20"/>
        </w:rPr>
        <w:t>……. dni od daty podpisania umowy*</w:t>
      </w:r>
      <w:r w:rsidRPr="00977976">
        <w:rPr>
          <w:rFonts w:ascii="Verdana" w:hAnsi="Verdana"/>
          <w:color w:val="FF0000"/>
          <w:sz w:val="20"/>
          <w:szCs w:val="20"/>
        </w:rPr>
        <w:t xml:space="preserve"> </w:t>
      </w:r>
      <w:r w:rsidRPr="00977976">
        <w:rPr>
          <w:rFonts w:ascii="Verdana" w:hAnsi="Verdana"/>
          <w:b/>
          <w:bCs/>
          <w:color w:val="FF0000"/>
          <w:sz w:val="20"/>
          <w:szCs w:val="20"/>
        </w:rPr>
        <w:t>/kryterium oceny ofert/</w:t>
      </w:r>
    </w:p>
    <w:p w14:paraId="01182678" w14:textId="77777777" w:rsidR="00977976" w:rsidRPr="00977976" w:rsidRDefault="00977976" w:rsidP="00977976">
      <w:pPr>
        <w:widowControl w:val="0"/>
        <w:ind w:right="1"/>
        <w:jc w:val="both"/>
        <w:rPr>
          <w:rFonts w:ascii="Verdana" w:hAnsi="Verdana"/>
          <w:color w:val="FF0000"/>
          <w:sz w:val="16"/>
          <w:szCs w:val="16"/>
        </w:rPr>
      </w:pPr>
      <w:r w:rsidRPr="00977976">
        <w:rPr>
          <w:rFonts w:ascii="Verdana" w:hAnsi="Verdana"/>
          <w:bCs/>
          <w:i/>
          <w:iCs/>
          <w:sz w:val="16"/>
          <w:szCs w:val="16"/>
          <w:lang w:eastAsia="zh-CN"/>
        </w:rPr>
        <w:t>*W przypadku nie podania terminu realizacji, Zamawiający przyjmie maksymalny termin realizacji wskazany w SWZ</w:t>
      </w:r>
    </w:p>
    <w:p w14:paraId="168875CE" w14:textId="2018D5BC" w:rsidR="00977976" w:rsidRPr="00977976" w:rsidRDefault="00977976" w:rsidP="00977976">
      <w:pPr>
        <w:widowControl w:val="0"/>
        <w:jc w:val="both"/>
        <w:rPr>
          <w:rFonts w:ascii="Verdana" w:hAnsi="Verdana"/>
          <w:b/>
          <w:color w:val="FF0000"/>
          <w:sz w:val="20"/>
          <w:szCs w:val="20"/>
        </w:rPr>
      </w:pPr>
      <w:r w:rsidRPr="00977976">
        <w:rPr>
          <w:rFonts w:ascii="Verdana" w:hAnsi="Verdana" w:cs="Aptos"/>
          <w:b/>
          <w:bCs/>
          <w:sz w:val="20"/>
          <w:szCs w:val="20"/>
        </w:rPr>
        <w:t>Okres udzielonej gwarancji</w:t>
      </w:r>
      <w:r w:rsidRPr="00977976">
        <w:rPr>
          <w:rFonts w:ascii="Verdana" w:hAnsi="Verdana"/>
          <w:b/>
          <w:bCs/>
          <w:sz w:val="20"/>
          <w:szCs w:val="20"/>
        </w:rPr>
        <w:t>:</w:t>
      </w:r>
      <w:r w:rsidRPr="00977976">
        <w:rPr>
          <w:rFonts w:ascii="Verdana" w:hAnsi="Verdana"/>
          <w:b/>
          <w:sz w:val="20"/>
          <w:szCs w:val="20"/>
        </w:rPr>
        <w:t xml:space="preserve"> </w:t>
      </w:r>
      <w:r w:rsidRPr="00977976">
        <w:rPr>
          <w:rFonts w:ascii="Verdana" w:hAnsi="Verdana"/>
          <w:b/>
          <w:bCs/>
          <w:sz w:val="20"/>
          <w:szCs w:val="20"/>
        </w:rPr>
        <w:t>……. miesięcy*</w:t>
      </w:r>
      <w:r w:rsidRPr="00977976">
        <w:rPr>
          <w:rFonts w:ascii="Verdana" w:hAnsi="Verdana"/>
          <w:b/>
          <w:bCs/>
          <w:color w:val="FF0000"/>
          <w:sz w:val="20"/>
          <w:szCs w:val="20"/>
        </w:rPr>
        <w:t>/kryterium oceny ofert/</w:t>
      </w:r>
    </w:p>
    <w:p w14:paraId="0C1C19C3" w14:textId="77777777" w:rsidR="00977976" w:rsidRPr="00977976" w:rsidRDefault="00977976" w:rsidP="00977976">
      <w:pPr>
        <w:widowControl w:val="0"/>
        <w:ind w:right="1"/>
        <w:jc w:val="both"/>
        <w:rPr>
          <w:rFonts w:ascii="Verdana" w:hAnsi="Verdana"/>
          <w:color w:val="FF0000"/>
          <w:sz w:val="16"/>
          <w:szCs w:val="16"/>
        </w:rPr>
      </w:pPr>
      <w:r w:rsidRPr="00977976">
        <w:rPr>
          <w:rFonts w:ascii="Verdana" w:hAnsi="Verdana"/>
          <w:bCs/>
          <w:i/>
          <w:iCs/>
          <w:sz w:val="16"/>
          <w:szCs w:val="16"/>
          <w:lang w:eastAsia="zh-CN"/>
        </w:rPr>
        <w:t>*W przypadku nie podania okresu gwarancji, Zamawiający przyjmie minimalny wymagany okres gwarancji wskazany w SWZ</w:t>
      </w:r>
    </w:p>
    <w:p w14:paraId="2D14F61E" w14:textId="77777777" w:rsidR="00977976" w:rsidRPr="00977976" w:rsidRDefault="00977976" w:rsidP="00977976">
      <w:pPr>
        <w:widowControl w:val="0"/>
        <w:jc w:val="both"/>
        <w:rPr>
          <w:rFonts w:ascii="Verdana" w:hAnsi="Verdana" w:cs="Aptos"/>
          <w:b/>
          <w:sz w:val="20"/>
          <w:szCs w:val="20"/>
        </w:rPr>
      </w:pPr>
    </w:p>
    <w:p w14:paraId="1832956F" w14:textId="77777777" w:rsidR="00977976" w:rsidRPr="00977976" w:rsidRDefault="00977976" w:rsidP="0097797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977976">
        <w:rPr>
          <w:rFonts w:ascii="Verdana" w:hAnsi="Verdana"/>
          <w:b/>
          <w:sz w:val="20"/>
          <w:szCs w:val="20"/>
        </w:rPr>
        <w:t xml:space="preserve"> TAK/NIE</w:t>
      </w:r>
    </w:p>
    <w:p w14:paraId="679B8BD1" w14:textId="77777777" w:rsidR="00977976" w:rsidRPr="00977976" w:rsidRDefault="00977976" w:rsidP="00977976">
      <w:pPr>
        <w:ind w:right="-47"/>
        <w:jc w:val="both"/>
        <w:rPr>
          <w:rFonts w:ascii="Verdana" w:hAnsi="Verdana"/>
          <w:bCs/>
          <w:sz w:val="20"/>
          <w:szCs w:val="20"/>
        </w:rPr>
      </w:pPr>
      <w:r w:rsidRPr="00977976">
        <w:rPr>
          <w:rFonts w:ascii="Verdana" w:hAnsi="Verdana"/>
          <w:b/>
          <w:sz w:val="20"/>
          <w:szCs w:val="20"/>
        </w:rPr>
        <w:t xml:space="preserve">Termin płatności: </w:t>
      </w:r>
      <w:r w:rsidRPr="00977976">
        <w:rPr>
          <w:rFonts w:ascii="Verdana" w:hAnsi="Verdana"/>
          <w:bCs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54FB3DE" w14:textId="77777777" w:rsidR="00977976" w:rsidRPr="00977976" w:rsidRDefault="00977976" w:rsidP="0097797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DB43332" w14:textId="77777777" w:rsidR="00977976" w:rsidRPr="00977976" w:rsidRDefault="00977976" w:rsidP="00977976">
      <w:pPr>
        <w:rPr>
          <w:rFonts w:ascii="Verdana" w:hAnsi="Verdana"/>
          <w:b/>
          <w:sz w:val="20"/>
          <w:szCs w:val="20"/>
          <w:u w:val="single"/>
        </w:rPr>
      </w:pPr>
      <w:r w:rsidRPr="00977976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51D066B" w14:textId="77777777" w:rsidR="00977976" w:rsidRPr="00977976" w:rsidRDefault="00977976" w:rsidP="0097797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977976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358BF716" w14:textId="77777777" w:rsidR="00977976" w:rsidRPr="00977976" w:rsidRDefault="00977976" w:rsidP="0097797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977976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77976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592D404" w14:textId="77777777" w:rsidR="00977976" w:rsidRPr="00977976" w:rsidRDefault="00977976" w:rsidP="0097797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CDC9329" w14:textId="77777777" w:rsidR="00977976" w:rsidRPr="00977976" w:rsidRDefault="00977976" w:rsidP="00977976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977976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50699CF" w14:textId="77777777" w:rsidR="00977976" w:rsidRPr="00977976" w:rsidRDefault="00977976" w:rsidP="00977976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977976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47753C" w14:textId="77777777" w:rsidR="00977976" w:rsidRPr="00977976" w:rsidRDefault="00977976" w:rsidP="0097797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77976" w:rsidRPr="00977976" w14:paraId="6CE9E8C3" w14:textId="77777777" w:rsidTr="00C76D8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9733D" w14:textId="77777777" w:rsidR="00977976" w:rsidRPr="00977976" w:rsidRDefault="00977976" w:rsidP="0097797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7797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6A8FA" w14:textId="77777777" w:rsidR="00977976" w:rsidRPr="00977976" w:rsidRDefault="00977976" w:rsidP="0097797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77976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83D530A" w14:textId="77777777" w:rsidR="00977976" w:rsidRPr="00977976" w:rsidRDefault="00977976" w:rsidP="0097797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77976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786C5" w14:textId="77777777" w:rsidR="00977976" w:rsidRPr="00977976" w:rsidRDefault="00977976" w:rsidP="0097797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77976">
              <w:rPr>
                <w:rFonts w:ascii="Verdana" w:hAnsi="Verdana"/>
                <w:sz w:val="20"/>
                <w:szCs w:val="20"/>
              </w:rPr>
              <w:t>Nazwa podwykonawcy</w:t>
            </w:r>
            <w:r w:rsidRPr="00977976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977976" w:rsidRPr="00977976" w14:paraId="1CD91F0F" w14:textId="77777777" w:rsidTr="00C76D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37FB1" w14:textId="77777777" w:rsidR="00977976" w:rsidRPr="00977976" w:rsidRDefault="00977976" w:rsidP="0097797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69713" w14:textId="77777777" w:rsidR="00977976" w:rsidRPr="00977976" w:rsidRDefault="00977976" w:rsidP="0097797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E6B59" w14:textId="77777777" w:rsidR="00977976" w:rsidRPr="00977976" w:rsidRDefault="00977976" w:rsidP="0097797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977976" w:rsidRPr="00977976" w14:paraId="1EA3100D" w14:textId="77777777" w:rsidTr="00C76D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94150" w14:textId="77777777" w:rsidR="00977976" w:rsidRPr="00977976" w:rsidRDefault="00977976" w:rsidP="0097797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B831D" w14:textId="77777777" w:rsidR="00977976" w:rsidRPr="00977976" w:rsidRDefault="00977976" w:rsidP="0097797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1BC56" w14:textId="77777777" w:rsidR="00977976" w:rsidRPr="00977976" w:rsidRDefault="00977976" w:rsidP="0097797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0AB9045" w14:textId="77777777" w:rsidR="00977976" w:rsidRPr="00977976" w:rsidRDefault="00977976" w:rsidP="00977976">
      <w:pPr>
        <w:jc w:val="both"/>
        <w:rPr>
          <w:rFonts w:ascii="Verdana" w:hAnsi="Verdana"/>
          <w:sz w:val="20"/>
          <w:szCs w:val="20"/>
        </w:rPr>
      </w:pPr>
    </w:p>
    <w:p w14:paraId="00CAA733" w14:textId="77777777" w:rsidR="00977976" w:rsidRPr="00977976" w:rsidRDefault="00977976" w:rsidP="0097797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lastRenderedPageBreak/>
        <w:t>Upoważnionymi do reprezentowania naszej firmy są następujące osoby:</w:t>
      </w:r>
    </w:p>
    <w:p w14:paraId="797CF404" w14:textId="77777777" w:rsidR="00977976" w:rsidRPr="00977976" w:rsidRDefault="00977976" w:rsidP="00977976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977976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977976">
        <w:rPr>
          <w:rFonts w:ascii="Verdana" w:hAnsi="Verdana"/>
          <w:b/>
          <w:bCs/>
          <w:kern w:val="32"/>
          <w:sz w:val="20"/>
          <w:szCs w:val="20"/>
        </w:rPr>
        <w:tab/>
      </w:r>
      <w:r w:rsidRPr="00977976">
        <w:rPr>
          <w:rFonts w:ascii="Verdana" w:hAnsi="Verdana"/>
          <w:b/>
          <w:bCs/>
          <w:kern w:val="32"/>
          <w:sz w:val="20"/>
          <w:szCs w:val="20"/>
        </w:rPr>
        <w:tab/>
      </w:r>
      <w:r w:rsidRPr="00977976">
        <w:rPr>
          <w:rFonts w:ascii="Verdana" w:hAnsi="Verdana"/>
          <w:b/>
          <w:bCs/>
          <w:kern w:val="32"/>
          <w:sz w:val="20"/>
          <w:szCs w:val="20"/>
        </w:rPr>
        <w:tab/>
      </w:r>
      <w:r w:rsidRPr="00977976">
        <w:rPr>
          <w:rFonts w:ascii="Verdana" w:hAnsi="Verdana"/>
          <w:b/>
          <w:bCs/>
          <w:kern w:val="32"/>
          <w:sz w:val="20"/>
          <w:szCs w:val="20"/>
        </w:rPr>
        <w:tab/>
      </w:r>
      <w:r w:rsidRPr="00977976">
        <w:rPr>
          <w:rFonts w:ascii="Verdana" w:hAnsi="Verdana"/>
          <w:b/>
          <w:bCs/>
          <w:kern w:val="32"/>
          <w:sz w:val="20"/>
          <w:szCs w:val="20"/>
        </w:rPr>
        <w:tab/>
      </w:r>
      <w:r w:rsidRPr="00977976">
        <w:rPr>
          <w:rFonts w:ascii="Verdana" w:hAnsi="Verdana"/>
          <w:b/>
          <w:bCs/>
          <w:kern w:val="32"/>
          <w:sz w:val="20"/>
          <w:szCs w:val="20"/>
        </w:rPr>
        <w:tab/>
      </w:r>
      <w:r w:rsidRPr="00977976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49AA28E7" w14:textId="77777777" w:rsidR="00977976" w:rsidRPr="00977976" w:rsidRDefault="00977976" w:rsidP="0097797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977976">
        <w:rPr>
          <w:rFonts w:ascii="Verdana" w:hAnsi="Verdana"/>
          <w:sz w:val="20"/>
          <w:szCs w:val="20"/>
        </w:rPr>
        <w:tab/>
      </w:r>
      <w:r w:rsidRPr="00977976">
        <w:rPr>
          <w:rFonts w:ascii="Verdana" w:hAnsi="Verdana"/>
          <w:sz w:val="20"/>
          <w:szCs w:val="20"/>
        </w:rPr>
        <w:tab/>
        <w:t xml:space="preserve"> </w:t>
      </w:r>
      <w:r w:rsidRPr="00977976">
        <w:rPr>
          <w:rFonts w:ascii="Verdana" w:hAnsi="Verdana"/>
          <w:sz w:val="20"/>
          <w:szCs w:val="20"/>
        </w:rPr>
        <w:tab/>
        <w:t xml:space="preserve"> </w:t>
      </w:r>
    </w:p>
    <w:p w14:paraId="1FEFF711" w14:textId="77777777" w:rsidR="00977976" w:rsidRPr="00977976" w:rsidRDefault="00977976" w:rsidP="0097797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upoważnienie dla powyżej wskazanych osób wynika z następującego (ych) dokumentu(ów)   …………………………………………………, które dołączamy do oferty.</w:t>
      </w:r>
    </w:p>
    <w:p w14:paraId="53E61626" w14:textId="77777777" w:rsidR="00977976" w:rsidRPr="00977976" w:rsidRDefault="00977976" w:rsidP="0097797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załącznikami do niniejszej oferty są:</w:t>
      </w:r>
    </w:p>
    <w:p w14:paraId="3CEC9AE1" w14:textId="77777777" w:rsidR="00977976" w:rsidRPr="00977976" w:rsidRDefault="00977976" w:rsidP="0097797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BFE72DE" w14:textId="77777777" w:rsidR="00977976" w:rsidRPr="00977976" w:rsidRDefault="00977976" w:rsidP="0097797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B899347" w14:textId="77777777" w:rsidR="00977976" w:rsidRPr="00977976" w:rsidRDefault="00977976" w:rsidP="0097797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77976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77E3E275" w14:textId="77777777" w:rsidR="00977976" w:rsidRPr="00977976" w:rsidRDefault="00977976" w:rsidP="00977976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7C739045" w14:textId="77777777" w:rsidR="00977976" w:rsidRPr="00977976" w:rsidRDefault="00977976" w:rsidP="00977976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color w:val="FF0000"/>
          <w:sz w:val="20"/>
          <w:szCs w:val="20"/>
          <w:lang w:eastAsia="zh-CN"/>
        </w:rPr>
      </w:pPr>
      <w:r w:rsidRPr="00977976">
        <w:rPr>
          <w:rFonts w:ascii="Verdana" w:hAnsi="Verdana"/>
          <w:i/>
          <w:color w:val="FF0000"/>
          <w:sz w:val="20"/>
          <w:szCs w:val="20"/>
          <w:lang w:eastAsia="zh-CN"/>
        </w:rPr>
        <w:t>Formularz Oferty należy złożyć, z zachowaniem postaci elektronicznej i podpisać kwalifikowanym podpisem elektronicznym.</w:t>
      </w:r>
    </w:p>
    <w:p w14:paraId="1B0A5A65" w14:textId="77777777" w:rsidR="00FE545C" w:rsidRDefault="00FE545C" w:rsidP="00977976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D4283" w14:textId="77777777" w:rsidR="009D77C4" w:rsidRDefault="009D77C4">
      <w:r>
        <w:separator/>
      </w:r>
    </w:p>
  </w:endnote>
  <w:endnote w:type="continuationSeparator" w:id="0">
    <w:p w14:paraId="6FCC3FA1" w14:textId="77777777" w:rsidR="009D77C4" w:rsidRDefault="009D7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2F3E1" w14:textId="77777777" w:rsidR="005E3115" w:rsidRDefault="005E31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162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26928" w14:textId="77777777" w:rsidR="005E3115" w:rsidRDefault="005E31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36C63" w14:textId="77777777" w:rsidR="009D77C4" w:rsidRDefault="009D77C4">
      <w:r>
        <w:separator/>
      </w:r>
    </w:p>
  </w:footnote>
  <w:footnote w:type="continuationSeparator" w:id="0">
    <w:p w14:paraId="29FD50BF" w14:textId="77777777" w:rsidR="009D77C4" w:rsidRDefault="009D7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CCE59" w14:textId="77777777" w:rsidR="005E3115" w:rsidRDefault="005E31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F2EE1" w14:textId="0075BFBB" w:rsidR="00F53146" w:rsidRPr="00977976" w:rsidRDefault="00F53146" w:rsidP="009779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BD4DA" w14:textId="77777777" w:rsidR="005E3115" w:rsidRDefault="005E31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54733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14862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955329">
    <w:abstractNumId w:val="0"/>
  </w:num>
  <w:num w:numId="4" w16cid:durableId="2854774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7C4"/>
    <w:rsid w:val="00012286"/>
    <w:rsid w:val="00022441"/>
    <w:rsid w:val="000704FC"/>
    <w:rsid w:val="00071CCC"/>
    <w:rsid w:val="000B731D"/>
    <w:rsid w:val="000D2C37"/>
    <w:rsid w:val="000D6134"/>
    <w:rsid w:val="000E09C7"/>
    <w:rsid w:val="000F6589"/>
    <w:rsid w:val="00106636"/>
    <w:rsid w:val="00116EC6"/>
    <w:rsid w:val="001801DD"/>
    <w:rsid w:val="001C4C99"/>
    <w:rsid w:val="001D4612"/>
    <w:rsid w:val="00207E98"/>
    <w:rsid w:val="002723B0"/>
    <w:rsid w:val="00315A4A"/>
    <w:rsid w:val="004016A3"/>
    <w:rsid w:val="004B7300"/>
    <w:rsid w:val="004C6753"/>
    <w:rsid w:val="00595C87"/>
    <w:rsid w:val="005D2C65"/>
    <w:rsid w:val="005E311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7976"/>
    <w:rsid w:val="009A1023"/>
    <w:rsid w:val="009D77C4"/>
    <w:rsid w:val="00A0022B"/>
    <w:rsid w:val="00A346FE"/>
    <w:rsid w:val="00A47B4D"/>
    <w:rsid w:val="00A83018"/>
    <w:rsid w:val="00B6706C"/>
    <w:rsid w:val="00B774DC"/>
    <w:rsid w:val="00C969A6"/>
    <w:rsid w:val="00CA7D36"/>
    <w:rsid w:val="00D24208"/>
    <w:rsid w:val="00D60C38"/>
    <w:rsid w:val="00D66893"/>
    <w:rsid w:val="00D67D7D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CAA7E4"/>
  <w15:chartTrackingRefBased/>
  <w15:docId w15:val="{12C570CA-D442-4C58-BAEF-D711965D9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599</Words>
  <Characters>4289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2025-09-25T06:14:00Z</dcterms:created>
  <dcterms:modified xsi:type="dcterms:W3CDTF">2025-09-30T09:49:00Z</dcterms:modified>
</cp:coreProperties>
</file>