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21CD66" w14:textId="77777777" w:rsidR="00FB7F50" w:rsidRPr="002245BE" w:rsidRDefault="00291ED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91ED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91EDA">
        <w:rPr>
          <w:sz w:val="22"/>
          <w:szCs w:val="22"/>
        </w:rPr>
        <w:t>2025-10-01</w:t>
      </w:r>
    </w:p>
    <w:p w14:paraId="35D16FC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EB95E09" w14:textId="77777777" w:rsidR="00291EDA" w:rsidRPr="00291EDA" w:rsidRDefault="00291EDA" w:rsidP="00FB7F50">
      <w:pPr>
        <w:spacing w:after="40"/>
        <w:rPr>
          <w:b/>
          <w:bCs/>
          <w:sz w:val="22"/>
          <w:szCs w:val="22"/>
        </w:rPr>
      </w:pPr>
      <w:r w:rsidRPr="00291EDA">
        <w:rPr>
          <w:b/>
          <w:bCs/>
          <w:sz w:val="22"/>
          <w:szCs w:val="22"/>
        </w:rPr>
        <w:t>Akademia Górniczo - Hutnicza</w:t>
      </w:r>
    </w:p>
    <w:p w14:paraId="68596312" w14:textId="77777777" w:rsidR="00291EDA" w:rsidRPr="00291EDA" w:rsidRDefault="00291EDA" w:rsidP="00FB7F50">
      <w:pPr>
        <w:spacing w:after="40"/>
        <w:rPr>
          <w:b/>
          <w:bCs/>
          <w:sz w:val="22"/>
          <w:szCs w:val="22"/>
        </w:rPr>
      </w:pPr>
      <w:r w:rsidRPr="00291EDA">
        <w:rPr>
          <w:b/>
          <w:bCs/>
          <w:sz w:val="22"/>
          <w:szCs w:val="22"/>
        </w:rPr>
        <w:t>im. Stanisława Staszica w Krakowie</w:t>
      </w:r>
    </w:p>
    <w:p w14:paraId="483AA7A5" w14:textId="77777777" w:rsidR="00FB7F50" w:rsidRPr="002245BE" w:rsidRDefault="00291EDA" w:rsidP="00FB7F50">
      <w:pPr>
        <w:spacing w:after="40"/>
        <w:rPr>
          <w:b/>
          <w:bCs/>
          <w:sz w:val="22"/>
          <w:szCs w:val="22"/>
        </w:rPr>
      </w:pPr>
      <w:r w:rsidRPr="00291EDA">
        <w:rPr>
          <w:b/>
          <w:bCs/>
          <w:sz w:val="22"/>
          <w:szCs w:val="22"/>
        </w:rPr>
        <w:t>Dział Zamówień Publicznych</w:t>
      </w:r>
    </w:p>
    <w:p w14:paraId="0D3E3352" w14:textId="77777777" w:rsidR="00FB7F50" w:rsidRPr="002245BE" w:rsidRDefault="00291EDA" w:rsidP="00FB7F50">
      <w:pPr>
        <w:rPr>
          <w:sz w:val="22"/>
          <w:szCs w:val="22"/>
        </w:rPr>
      </w:pPr>
      <w:r w:rsidRPr="00291ED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91EDA">
        <w:rPr>
          <w:sz w:val="22"/>
          <w:szCs w:val="22"/>
        </w:rPr>
        <w:t>30</w:t>
      </w:r>
    </w:p>
    <w:p w14:paraId="2643841E" w14:textId="77777777" w:rsidR="00FB7F50" w:rsidRPr="002245BE" w:rsidRDefault="00291EDA" w:rsidP="00FB7F50">
      <w:pPr>
        <w:rPr>
          <w:sz w:val="22"/>
          <w:szCs w:val="22"/>
        </w:rPr>
      </w:pPr>
      <w:r w:rsidRPr="00291ED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91EDA">
        <w:rPr>
          <w:sz w:val="22"/>
          <w:szCs w:val="22"/>
        </w:rPr>
        <w:t>Kraków</w:t>
      </w:r>
    </w:p>
    <w:p w14:paraId="073036A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FACC67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91EDA" w:rsidRPr="00607F9B" w14:paraId="786AD225" w14:textId="77777777" w:rsidTr="00F23933">
        <w:trPr>
          <w:trHeight w:val="638"/>
        </w:trPr>
        <w:tc>
          <w:tcPr>
            <w:tcW w:w="959" w:type="dxa"/>
          </w:tcPr>
          <w:p w14:paraId="02475087" w14:textId="77777777" w:rsidR="00291EDA" w:rsidRPr="00607F9B" w:rsidRDefault="00291EDA" w:rsidP="00F2393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4E8F77B" w14:textId="77777777" w:rsidR="00291EDA" w:rsidRPr="00607F9B" w:rsidRDefault="00291EDA" w:rsidP="00F2393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91ED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91ED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91EDA">
              <w:rPr>
                <w:b/>
                <w:bCs/>
                <w:sz w:val="22"/>
                <w:szCs w:val="22"/>
              </w:rPr>
              <w:t>Dostawa miernika fluorescencji chlorofilu-</w:t>
            </w:r>
            <w:proofErr w:type="spellStart"/>
            <w:r w:rsidRPr="00291EDA">
              <w:rPr>
                <w:b/>
                <w:bCs/>
                <w:sz w:val="22"/>
                <w:szCs w:val="22"/>
              </w:rPr>
              <w:t>fluorymetru</w:t>
            </w:r>
            <w:proofErr w:type="spellEnd"/>
            <w:r w:rsidRPr="00291EDA">
              <w:rPr>
                <w:b/>
                <w:bCs/>
                <w:sz w:val="22"/>
                <w:szCs w:val="22"/>
              </w:rPr>
              <w:t xml:space="preserve"> - KC-DE-zp.272-570/25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91EDA">
              <w:rPr>
                <w:b/>
                <w:sz w:val="22"/>
                <w:szCs w:val="22"/>
              </w:rPr>
              <w:t>KC-DE-zp.272-570/25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50CC99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91EDA" w14:paraId="153EB006" w14:textId="77777777" w:rsidTr="00F239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69DC593" w14:textId="77777777" w:rsidR="00291EDA" w:rsidRPr="00D26ED6" w:rsidRDefault="00291EDA" w:rsidP="00F2393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91EDA">
              <w:rPr>
                <w:b/>
                <w:sz w:val="22"/>
                <w:szCs w:val="22"/>
              </w:rPr>
              <w:t xml:space="preserve">Przedsiębiorstwo Doradztwa Technicznego </w:t>
            </w:r>
            <w:proofErr w:type="spellStart"/>
            <w:r w:rsidRPr="00291EDA">
              <w:rPr>
                <w:b/>
                <w:sz w:val="22"/>
                <w:szCs w:val="22"/>
              </w:rPr>
              <w:t>Geomor</w:t>
            </w:r>
            <w:proofErr w:type="spellEnd"/>
            <w:r w:rsidRPr="00291EDA">
              <w:rPr>
                <w:b/>
                <w:sz w:val="22"/>
                <w:szCs w:val="22"/>
              </w:rPr>
              <w:t>-Technik Sp. z o. o.</w:t>
            </w:r>
          </w:p>
          <w:p w14:paraId="2DB16295" w14:textId="77777777" w:rsidR="00291EDA" w:rsidRPr="009F0E5C" w:rsidRDefault="00291EDA" w:rsidP="00F23933">
            <w:pPr>
              <w:jc w:val="both"/>
              <w:rPr>
                <w:bCs/>
                <w:sz w:val="22"/>
                <w:szCs w:val="22"/>
              </w:rPr>
            </w:pPr>
            <w:r w:rsidRPr="00291EDA">
              <w:rPr>
                <w:bCs/>
                <w:sz w:val="22"/>
                <w:szCs w:val="22"/>
              </w:rPr>
              <w:t>Modra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91EDA">
              <w:rPr>
                <w:bCs/>
                <w:sz w:val="22"/>
                <w:szCs w:val="22"/>
              </w:rPr>
              <w:t>30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91FC13A" w14:textId="77777777" w:rsidR="00291EDA" w:rsidRPr="009F0E5C" w:rsidRDefault="00291EDA" w:rsidP="00F23933">
            <w:pPr>
              <w:jc w:val="both"/>
              <w:rPr>
                <w:bCs/>
                <w:sz w:val="22"/>
                <w:szCs w:val="22"/>
              </w:rPr>
            </w:pPr>
            <w:r w:rsidRPr="00291EDA">
              <w:rPr>
                <w:bCs/>
                <w:sz w:val="22"/>
                <w:szCs w:val="22"/>
              </w:rPr>
              <w:t>71-220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91EDA">
              <w:rPr>
                <w:bCs/>
                <w:sz w:val="22"/>
                <w:szCs w:val="22"/>
              </w:rPr>
              <w:t>Szczecin</w:t>
            </w:r>
          </w:p>
          <w:p w14:paraId="22449268" w14:textId="77777777" w:rsidR="00291EDA" w:rsidRPr="00D26ED6" w:rsidRDefault="00291EDA" w:rsidP="00F2393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BB16C6F" w14:textId="77777777" w:rsidR="00291EDA" w:rsidRDefault="00291EDA" w:rsidP="00F2393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291EDA">
              <w:rPr>
                <w:sz w:val="22"/>
                <w:szCs w:val="22"/>
              </w:rPr>
              <w:t>Dostawa miernika fluorescencji chlorofilu-</w:t>
            </w:r>
            <w:proofErr w:type="spellStart"/>
            <w:r w:rsidRPr="00291EDA">
              <w:rPr>
                <w:sz w:val="22"/>
                <w:szCs w:val="22"/>
              </w:rPr>
              <w:t>fluorymetru</w:t>
            </w:r>
            <w:proofErr w:type="spellEnd"/>
            <w:r w:rsidRPr="00291EDA">
              <w:rPr>
                <w:sz w:val="22"/>
                <w:szCs w:val="22"/>
              </w:rPr>
              <w:t xml:space="preserve"> - KC-DE-zp.272-570/25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2099B132" w14:textId="77777777" w:rsidR="00291EDA" w:rsidRPr="00D26ED6" w:rsidRDefault="00291EDA" w:rsidP="00F2393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91EDA">
              <w:rPr>
                <w:b/>
                <w:sz w:val="22"/>
                <w:szCs w:val="22"/>
              </w:rPr>
              <w:t>37 290.00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32FA0F5" w14:textId="77777777" w:rsidR="00291EDA" w:rsidRDefault="00291EDA" w:rsidP="00F2393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0F3819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843"/>
        <w:gridCol w:w="1984"/>
        <w:gridCol w:w="2127"/>
      </w:tblGrid>
      <w:tr w:rsidR="00AA0C5A" w:rsidRPr="008567C7" w14:paraId="4EE39B1A" w14:textId="77777777" w:rsidTr="00AA0C5A">
        <w:trPr>
          <w:trHeight w:val="510"/>
        </w:trPr>
        <w:tc>
          <w:tcPr>
            <w:tcW w:w="709" w:type="dxa"/>
            <w:vAlign w:val="center"/>
          </w:tcPr>
          <w:p w14:paraId="38BE51AC" w14:textId="77777777" w:rsidR="00AA0C5A" w:rsidRPr="008567C7" w:rsidRDefault="00AA0C5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14:paraId="784FFD96" w14:textId="77777777" w:rsidR="00AA0C5A" w:rsidRPr="008567C7" w:rsidRDefault="00AA0C5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14:paraId="2FC055FC" w14:textId="77777777" w:rsidR="00AA0C5A" w:rsidRPr="008567C7" w:rsidRDefault="00AA0C5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1ED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14:paraId="00AF6D02" w14:textId="77777777" w:rsidR="00AA0C5A" w:rsidRPr="008567C7" w:rsidRDefault="00AA0C5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1EDA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127" w:type="dxa"/>
            <w:vAlign w:val="center"/>
          </w:tcPr>
          <w:p w14:paraId="365751A3" w14:textId="77777777" w:rsidR="00AA0C5A" w:rsidRPr="008567C7" w:rsidRDefault="00AA0C5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A0C5A" w:rsidRPr="008567C7" w14:paraId="065E0122" w14:textId="77777777" w:rsidTr="00AA0C5A">
        <w:tc>
          <w:tcPr>
            <w:tcW w:w="709" w:type="dxa"/>
            <w:vAlign w:val="center"/>
          </w:tcPr>
          <w:p w14:paraId="0CC219D4" w14:textId="77777777" w:rsidR="00AA0C5A" w:rsidRPr="008567C7" w:rsidRDefault="00AA0C5A" w:rsidP="00F2393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1ED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14:paraId="0D658447" w14:textId="77777777" w:rsidR="00AA0C5A" w:rsidRPr="002B6761" w:rsidRDefault="00AA0C5A" w:rsidP="00F2393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1ED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Przedsiębiorstwo Doradztwa Technicznego </w:t>
            </w:r>
            <w:proofErr w:type="spellStart"/>
            <w:r w:rsidRPr="00291EDA">
              <w:rPr>
                <w:rFonts w:ascii="Times New Roman" w:hAnsi="Times New Roman" w:cs="Times New Roman"/>
                <w:b/>
                <w:sz w:val="18"/>
                <w:szCs w:val="18"/>
              </w:rPr>
              <w:t>Geomor</w:t>
            </w:r>
            <w:proofErr w:type="spellEnd"/>
            <w:r w:rsidRPr="00291EDA">
              <w:rPr>
                <w:rFonts w:ascii="Times New Roman" w:hAnsi="Times New Roman" w:cs="Times New Roman"/>
                <w:b/>
                <w:sz w:val="18"/>
                <w:szCs w:val="18"/>
              </w:rPr>
              <w:t>-Technik Sp. z o. o.</w:t>
            </w:r>
          </w:p>
          <w:p w14:paraId="0A905C5B" w14:textId="77777777" w:rsidR="00AA0C5A" w:rsidRPr="008567C7" w:rsidRDefault="00AA0C5A" w:rsidP="00F2393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1EDA">
              <w:rPr>
                <w:rFonts w:ascii="Times New Roman" w:hAnsi="Times New Roman" w:cs="Times New Roman"/>
                <w:bCs/>
                <w:sz w:val="18"/>
                <w:szCs w:val="18"/>
              </w:rPr>
              <w:t>Modra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1EDA">
              <w:rPr>
                <w:rFonts w:ascii="Times New Roman" w:hAnsi="Times New Roman" w:cs="Times New Roman"/>
                <w:bCs/>
                <w:sz w:val="18"/>
                <w:szCs w:val="18"/>
              </w:rPr>
              <w:t>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F33CA40" w14:textId="77777777" w:rsidR="00AA0C5A" w:rsidRPr="001B7815" w:rsidRDefault="00AA0C5A" w:rsidP="00F2393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91EDA">
              <w:rPr>
                <w:rFonts w:ascii="Times New Roman" w:hAnsi="Times New Roman" w:cs="Times New Roman"/>
                <w:bCs/>
                <w:sz w:val="18"/>
                <w:szCs w:val="18"/>
              </w:rPr>
              <w:t>71-220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91EDA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</w:tc>
        <w:tc>
          <w:tcPr>
            <w:tcW w:w="1843" w:type="dxa"/>
            <w:vAlign w:val="center"/>
          </w:tcPr>
          <w:p w14:paraId="60E2E61E" w14:textId="77777777" w:rsidR="00AA0C5A" w:rsidRPr="008567C7" w:rsidRDefault="00AA0C5A" w:rsidP="00F2393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1ED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14:paraId="7BA30A2D" w14:textId="77777777" w:rsidR="00AA0C5A" w:rsidRPr="008567C7" w:rsidRDefault="00AA0C5A" w:rsidP="00F2393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1ED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127" w:type="dxa"/>
            <w:vAlign w:val="center"/>
          </w:tcPr>
          <w:p w14:paraId="0E524CEE" w14:textId="77777777" w:rsidR="00AA0C5A" w:rsidRPr="008567C7" w:rsidRDefault="00AA0C5A" w:rsidP="00F2393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1EDA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</w:tbl>
    <w:p w14:paraId="5F5E3171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B9BAFD1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EB4B0C0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C13DC3" w14:textId="77777777" w:rsidR="00657026" w:rsidRDefault="00657026">
      <w:r>
        <w:separator/>
      </w:r>
    </w:p>
  </w:endnote>
  <w:endnote w:type="continuationSeparator" w:id="0">
    <w:p w14:paraId="4CBB8379" w14:textId="77777777" w:rsidR="00657026" w:rsidRDefault="00657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120A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0EAC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52B755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F41420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4C72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DFC19" w14:textId="77777777" w:rsidR="00657026" w:rsidRDefault="00657026">
      <w:r>
        <w:separator/>
      </w:r>
    </w:p>
  </w:footnote>
  <w:footnote w:type="continuationSeparator" w:id="0">
    <w:p w14:paraId="19C69E75" w14:textId="77777777" w:rsidR="00657026" w:rsidRDefault="00657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1CB1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2700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2B89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7026"/>
    <w:rsid w:val="00005838"/>
    <w:rsid w:val="00022322"/>
    <w:rsid w:val="00042497"/>
    <w:rsid w:val="000C1E6F"/>
    <w:rsid w:val="000E4E56"/>
    <w:rsid w:val="001A1468"/>
    <w:rsid w:val="001B7815"/>
    <w:rsid w:val="001C31ED"/>
    <w:rsid w:val="00291EDA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026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A0C5A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8C77B2"/>
  <w15:chartTrackingRefBased/>
  <w15:docId w15:val="{72AB96C0-1E5B-4193-9DC3-9ED69E60E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182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2025-10-01T05:05:00Z</dcterms:created>
  <dcterms:modified xsi:type="dcterms:W3CDTF">2025-10-01T05:06:00Z</dcterms:modified>
</cp:coreProperties>
</file>