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4094" w14:textId="56CFCBA0" w:rsidR="00D62E6E" w:rsidRPr="008C26A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Załącznik nr </w:t>
      </w:r>
      <w:r w:rsidR="00035FDF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7</w:t>
      </w: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870D8A" w14:textId="77777777" w:rsidTr="00D62E6E">
        <w:tc>
          <w:tcPr>
            <w:tcW w:w="2800" w:type="dxa"/>
            <w:shd w:val="clear" w:color="auto" w:fill="auto"/>
          </w:tcPr>
          <w:p w14:paraId="2AC4537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C2028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E88F4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CE39A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70A91F1" w14:textId="77777777" w:rsidTr="00D62E6E">
        <w:tc>
          <w:tcPr>
            <w:tcW w:w="2800" w:type="dxa"/>
            <w:shd w:val="clear" w:color="auto" w:fill="auto"/>
          </w:tcPr>
          <w:p w14:paraId="4F1F5EB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818EC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4F9B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1F68F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8D859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B1142" w:rsidRPr="00C14101" w14:paraId="68012B09" w14:textId="77777777" w:rsidTr="00BF29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4AF727" w14:textId="77777777" w:rsidR="00CB1142" w:rsidRPr="00C14101" w:rsidRDefault="00CB1142" w:rsidP="00BF29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F87254" w14:textId="4883C534" w:rsidR="00CB1142" w:rsidRPr="00C14101" w:rsidRDefault="00CB1142" w:rsidP="00BF29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B1142">
              <w:rPr>
                <w:rFonts w:ascii="Arial" w:eastAsia="Times New Roman" w:hAnsi="Arial" w:cs="Arial"/>
                <w:lang w:eastAsia="pl-PL"/>
              </w:rPr>
              <w:t>(t.j. Dz. U. z 2024 poz. 1320</w:t>
            </w:r>
            <w:r w:rsidR="00A67DC6">
              <w:rPr>
                <w:rFonts w:ascii="Arial" w:eastAsia="Times New Roman" w:hAnsi="Arial" w:cs="Arial"/>
                <w:lang w:eastAsia="pl-PL"/>
              </w:rPr>
              <w:t xml:space="preserve"> z późn. zm.</w:t>
            </w:r>
            <w:r w:rsidRPr="00CB1142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B46CE38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661FBAF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FDCD688" w14:textId="77777777" w:rsidR="00BC121E" w:rsidRPr="00C14101" w:rsidRDefault="00CB114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94DB21C" w14:textId="77777777" w:rsidTr="00D62E6E">
        <w:tc>
          <w:tcPr>
            <w:tcW w:w="2269" w:type="dxa"/>
            <w:shd w:val="clear" w:color="auto" w:fill="auto"/>
          </w:tcPr>
          <w:p w14:paraId="261EE6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29869" w14:textId="2BB3F38F" w:rsidR="00D62E6E" w:rsidRPr="00D62E6E" w:rsidRDefault="00BE5FD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sprzętu medycznego na potrzeby Oddziałów Szpitalnych </w:t>
            </w:r>
            <w:r w:rsidR="006F50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-  aparat do znieczulenia</w:t>
            </w:r>
          </w:p>
        </w:tc>
      </w:tr>
      <w:tr w:rsidR="00CB1142" w:rsidRPr="00D62E6E" w14:paraId="796E9617" w14:textId="77777777" w:rsidTr="00BF2923">
        <w:tc>
          <w:tcPr>
            <w:tcW w:w="2269" w:type="dxa"/>
            <w:shd w:val="clear" w:color="auto" w:fill="auto"/>
          </w:tcPr>
          <w:p w14:paraId="64B6BE53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B07468" w14:textId="20223D3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6F50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49</w:t>
            </w: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2280E82B" w14:textId="77777777" w:rsidR="00BC121E" w:rsidRDefault="00CB114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B114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6577E2E" w14:textId="6BC9F41B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6D413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908C45" w14:textId="3343C79D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FA59C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61F99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B7922E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35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3F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E7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2A115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D9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23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8E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FB87C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8B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E8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AA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38B787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899062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8EFF3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E16EB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030172" w14:textId="77777777" w:rsidTr="00620E37">
        <w:tc>
          <w:tcPr>
            <w:tcW w:w="2660" w:type="dxa"/>
            <w:shd w:val="clear" w:color="auto" w:fill="auto"/>
          </w:tcPr>
          <w:p w14:paraId="14605F5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37104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796FE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C6DC8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6877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89014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1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5B478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46FF" w14:textId="77777777" w:rsidR="00AC65B0" w:rsidRDefault="00AC65B0">
      <w:r>
        <w:separator/>
      </w:r>
    </w:p>
  </w:endnote>
  <w:endnote w:type="continuationSeparator" w:id="0">
    <w:p w14:paraId="33EF15E8" w14:textId="77777777" w:rsidR="00AC65B0" w:rsidRDefault="00A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5ED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83021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A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1F6C40" w14:textId="4AEA4D06" w:rsidR="009A4CD3" w:rsidRDefault="003210A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522617" wp14:editId="3DB7B0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9A6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D88B11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7608" w14:textId="77777777" w:rsidR="00CB1142" w:rsidRDefault="00CB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14518" w14:textId="77777777" w:rsidR="00AC65B0" w:rsidRDefault="00AC65B0">
      <w:r>
        <w:separator/>
      </w:r>
    </w:p>
  </w:footnote>
  <w:footnote w:type="continuationSeparator" w:id="0">
    <w:p w14:paraId="505BBFCD" w14:textId="77777777" w:rsidR="00AC65B0" w:rsidRDefault="00A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73CC" w14:textId="77777777" w:rsidR="00CB1142" w:rsidRDefault="00CB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C677" w14:textId="77777777" w:rsidR="00CB1142" w:rsidRDefault="00CB1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5B23" w14:textId="77777777" w:rsidR="00CB1142" w:rsidRDefault="00CB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8562127">
    <w:abstractNumId w:val="13"/>
  </w:num>
  <w:num w:numId="2" w16cid:durableId="1374578570">
    <w:abstractNumId w:val="0"/>
  </w:num>
  <w:num w:numId="3" w16cid:durableId="126508951">
    <w:abstractNumId w:val="11"/>
  </w:num>
  <w:num w:numId="4" w16cid:durableId="369839938">
    <w:abstractNumId w:val="8"/>
  </w:num>
  <w:num w:numId="5" w16cid:durableId="1818183653">
    <w:abstractNumId w:val="7"/>
  </w:num>
  <w:num w:numId="6" w16cid:durableId="628704479">
    <w:abstractNumId w:val="1"/>
  </w:num>
  <w:num w:numId="7" w16cid:durableId="252593699">
    <w:abstractNumId w:val="6"/>
  </w:num>
  <w:num w:numId="8" w16cid:durableId="1040283190">
    <w:abstractNumId w:val="3"/>
  </w:num>
  <w:num w:numId="9" w16cid:durableId="25759679">
    <w:abstractNumId w:val="2"/>
  </w:num>
  <w:num w:numId="10" w16cid:durableId="258294870">
    <w:abstractNumId w:val="5"/>
  </w:num>
  <w:num w:numId="11" w16cid:durableId="1244879359">
    <w:abstractNumId w:val="10"/>
  </w:num>
  <w:num w:numId="12" w16cid:durableId="1289818647">
    <w:abstractNumId w:val="4"/>
  </w:num>
  <w:num w:numId="13" w16cid:durableId="1377118092">
    <w:abstractNumId w:val="9"/>
  </w:num>
  <w:num w:numId="14" w16cid:durableId="6061612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B0"/>
    <w:rsid w:val="0000184A"/>
    <w:rsid w:val="00007C1C"/>
    <w:rsid w:val="00012997"/>
    <w:rsid w:val="00035FD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0A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663"/>
    <w:rsid w:val="00641063"/>
    <w:rsid w:val="00664D2F"/>
    <w:rsid w:val="00686C95"/>
    <w:rsid w:val="00697D36"/>
    <w:rsid w:val="006B51E7"/>
    <w:rsid w:val="006D68D8"/>
    <w:rsid w:val="006E0FAA"/>
    <w:rsid w:val="006F504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2BC"/>
    <w:rsid w:val="008A0D67"/>
    <w:rsid w:val="008B3C7B"/>
    <w:rsid w:val="008C26A7"/>
    <w:rsid w:val="008C2CBF"/>
    <w:rsid w:val="008D4CAF"/>
    <w:rsid w:val="008E296F"/>
    <w:rsid w:val="008E370F"/>
    <w:rsid w:val="0091776F"/>
    <w:rsid w:val="00952336"/>
    <w:rsid w:val="009A21D7"/>
    <w:rsid w:val="009A4A2C"/>
    <w:rsid w:val="009A4CD3"/>
    <w:rsid w:val="009D2F7B"/>
    <w:rsid w:val="00A24942"/>
    <w:rsid w:val="00A311C9"/>
    <w:rsid w:val="00A46EFE"/>
    <w:rsid w:val="00A67DC6"/>
    <w:rsid w:val="00A73C79"/>
    <w:rsid w:val="00A807A7"/>
    <w:rsid w:val="00AB6C06"/>
    <w:rsid w:val="00AB7377"/>
    <w:rsid w:val="00AC65B0"/>
    <w:rsid w:val="00AD329C"/>
    <w:rsid w:val="00B04D14"/>
    <w:rsid w:val="00B26102"/>
    <w:rsid w:val="00B45ED4"/>
    <w:rsid w:val="00B54FB4"/>
    <w:rsid w:val="00BC121E"/>
    <w:rsid w:val="00BE5FDE"/>
    <w:rsid w:val="00BE6092"/>
    <w:rsid w:val="00BF69A4"/>
    <w:rsid w:val="00C33407"/>
    <w:rsid w:val="00C37CD2"/>
    <w:rsid w:val="00C527C7"/>
    <w:rsid w:val="00C606B9"/>
    <w:rsid w:val="00C65401"/>
    <w:rsid w:val="00C93F0A"/>
    <w:rsid w:val="00CB1142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443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0AB264F"/>
  <w15:chartTrackingRefBased/>
  <w15:docId w15:val="{3530FC74-AC5D-4264-B2E6-D3E48A67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2025-09-30T09:05:00Z</cp:lastPrinted>
  <dcterms:created xsi:type="dcterms:W3CDTF">2025-09-25T09:51:00Z</dcterms:created>
  <dcterms:modified xsi:type="dcterms:W3CDTF">2025-09-30T09:05:00Z</dcterms:modified>
</cp:coreProperties>
</file>