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011EFB37" w:rsidR="007E331F" w:rsidRPr="00814735" w:rsidRDefault="007E331F" w:rsidP="00193F60">
      <w:pPr>
        <w:pStyle w:val="Nagwek4"/>
        <w:spacing w:before="0" w:after="480"/>
        <w:jc w:val="right"/>
        <w:rPr>
          <w:rFonts w:ascii="Arial" w:hAnsi="Arial" w:cs="Arial"/>
          <w:i/>
          <w:iCs/>
          <w:sz w:val="18"/>
          <w:szCs w:val="18"/>
        </w:rPr>
      </w:pPr>
      <w:r w:rsidRPr="00814735">
        <w:rPr>
          <w:rFonts w:ascii="Arial" w:hAnsi="Arial" w:cs="Arial"/>
          <w:b w:val="0"/>
          <w:i/>
          <w:iCs/>
          <w:sz w:val="18"/>
          <w:szCs w:val="18"/>
        </w:rPr>
        <w:t xml:space="preserve">Załącznik nr </w:t>
      </w:r>
      <w:r w:rsidR="00FA7B3C" w:rsidRPr="00814735">
        <w:rPr>
          <w:rFonts w:ascii="Arial" w:hAnsi="Arial" w:cs="Arial"/>
          <w:b w:val="0"/>
          <w:i/>
          <w:iCs/>
          <w:sz w:val="18"/>
          <w:szCs w:val="18"/>
        </w:rPr>
        <w:t>3</w:t>
      </w:r>
      <w:r w:rsidRPr="00814735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4735">
        <w:rPr>
          <w:rFonts w:ascii="Arial" w:hAnsi="Arial" w:cs="Arial"/>
          <w:b w:val="0"/>
          <w:i/>
          <w:iCs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2"/>
        <w:gridCol w:w="6695"/>
      </w:tblGrid>
      <w:tr w:rsidR="00140C27" w:rsidRPr="00140C27" w14:paraId="3919CFA9" w14:textId="77777777" w:rsidTr="007878FB">
        <w:trPr>
          <w:trHeight w:val="1671"/>
        </w:trPr>
        <w:tc>
          <w:tcPr>
            <w:tcW w:w="2242" w:type="dxa"/>
            <w:shd w:val="clear" w:color="auto" w:fill="auto"/>
          </w:tcPr>
          <w:p w14:paraId="417EBDD0" w14:textId="77777777" w:rsid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  <w:p w14:paraId="03E37718" w14:textId="77777777" w:rsidR="003722C6" w:rsidRDefault="003722C6" w:rsidP="003722C6">
            <w:pPr>
              <w:rPr>
                <w:rFonts w:ascii="Arial" w:hAnsi="Arial" w:cs="Arial"/>
              </w:rPr>
            </w:pPr>
          </w:p>
          <w:p w14:paraId="3A628C3C" w14:textId="3644AE67" w:rsidR="003722C6" w:rsidRPr="003722C6" w:rsidRDefault="003722C6" w:rsidP="003722C6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95" w:type="dxa"/>
            <w:shd w:val="clear" w:color="auto" w:fill="auto"/>
          </w:tcPr>
          <w:p w14:paraId="71AA9B6E" w14:textId="7E7748E1" w:rsidR="00140C27" w:rsidRPr="00140C27" w:rsidRDefault="00D42CF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2CFD">
              <w:rPr>
                <w:rFonts w:ascii="Arial" w:hAnsi="Arial" w:cs="Arial"/>
                <w:bCs/>
              </w:rPr>
              <w:t xml:space="preserve">Zakup sprzętu medycznego na potrzeby Oddziałów Szpitalnych </w:t>
            </w:r>
            <w:r w:rsidR="003722C6">
              <w:rPr>
                <w:rFonts w:ascii="Arial" w:hAnsi="Arial" w:cs="Arial"/>
                <w:bCs/>
              </w:rPr>
              <w:t xml:space="preserve"> - aparat do znieczulania</w:t>
            </w:r>
          </w:p>
        </w:tc>
      </w:tr>
      <w:tr w:rsidR="00481976" w:rsidRPr="00140C27" w14:paraId="3A2E397A" w14:textId="77777777" w:rsidTr="007878FB">
        <w:trPr>
          <w:trHeight w:val="417"/>
        </w:trPr>
        <w:tc>
          <w:tcPr>
            <w:tcW w:w="2242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695" w:type="dxa"/>
            <w:shd w:val="clear" w:color="auto" w:fill="auto"/>
          </w:tcPr>
          <w:p w14:paraId="74ECC428" w14:textId="7E4F0416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3722C6">
              <w:rPr>
                <w:rFonts w:ascii="Arial" w:hAnsi="Arial" w:cs="Arial"/>
                <w:bCs/>
              </w:rPr>
              <w:t>49</w:t>
            </w:r>
            <w:r w:rsidRPr="00481976">
              <w:rPr>
                <w:rFonts w:ascii="Arial" w:hAnsi="Arial" w:cs="Arial"/>
                <w:bCs/>
              </w:rPr>
              <w:t>/2</w:t>
            </w:r>
            <w:r w:rsidR="00443C5E">
              <w:rPr>
                <w:rFonts w:ascii="Arial" w:hAnsi="Arial" w:cs="Arial"/>
                <w:bCs/>
              </w:rPr>
              <w:t>5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4A8CC381" w:rsid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p w14:paraId="15350807" w14:textId="77777777" w:rsidR="003722C6" w:rsidRPr="00ED4154" w:rsidRDefault="003722C6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3722C6" w:rsidRPr="007677F8" w14:paraId="6701D693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6772B61" w14:textId="50BA4754" w:rsidR="003722C6" w:rsidRPr="00B42ED4" w:rsidRDefault="003722C6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KRS/CEIDG</w:t>
            </w:r>
          </w:p>
        </w:tc>
        <w:tc>
          <w:tcPr>
            <w:tcW w:w="6520" w:type="dxa"/>
            <w:shd w:val="clear" w:color="auto" w:fill="auto"/>
          </w:tcPr>
          <w:p w14:paraId="64C7FB55" w14:textId="77777777" w:rsidR="003722C6" w:rsidRPr="00B42ED4" w:rsidRDefault="003722C6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10ABBAAE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035E4EC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4EBC8F1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08BBB12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7910A8D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6CD24B6D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154F4BEB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37ADADB3" w14:textId="71D5DA84" w:rsidR="00B336C4" w:rsidRDefault="00A8509D" w:rsidP="003722C6">
      <w:pPr>
        <w:pStyle w:val="Akapitzlist"/>
        <w:spacing w:after="120" w:line="276" w:lineRule="auto"/>
        <w:ind w:left="284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wypełnić)</w:t>
      </w:r>
    </w:p>
    <w:p w14:paraId="47CC91B5" w14:textId="5EC941F9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10103" w:type="dxa"/>
        <w:tblInd w:w="-4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567"/>
        <w:gridCol w:w="1134"/>
        <w:gridCol w:w="992"/>
        <w:gridCol w:w="709"/>
        <w:gridCol w:w="1276"/>
        <w:gridCol w:w="1275"/>
        <w:gridCol w:w="1739"/>
      </w:tblGrid>
      <w:tr w:rsidR="00814735" w:rsidRPr="009E385A" w14:paraId="0A28392A" w14:textId="77777777" w:rsidTr="00814735">
        <w:trPr>
          <w:trHeight w:val="596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FEB19C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F073E0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A6025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674A60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9D2409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3A7C3AF9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F23CB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D0B92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67F1BE4C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E56C8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66F40315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720F5" w14:textId="77777777" w:rsidR="00C638F3" w:rsidRPr="0021715E" w:rsidRDefault="00C638F3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814735" w:rsidRPr="009E385A" w14:paraId="1014B36B" w14:textId="77777777" w:rsidTr="00814735">
        <w:trPr>
          <w:trHeight w:val="32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5B1C9" w14:textId="77777777" w:rsidR="00C638F3" w:rsidRPr="009E385A" w:rsidRDefault="00C638F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24854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3DB654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87913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9AF76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ED0861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721CB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883731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BA59D3" w14:textId="77777777" w:rsidR="00C638F3" w:rsidRPr="009E385A" w:rsidRDefault="00C638F3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814735" w:rsidRPr="009E385A" w14:paraId="5795E00B" w14:textId="77777777" w:rsidTr="00814735">
        <w:trPr>
          <w:trHeight w:val="293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33D974" w14:textId="77777777" w:rsidR="00C638F3" w:rsidRPr="009E385A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29F8DB" w14:textId="06223BED" w:rsidR="00C638F3" w:rsidRPr="00C2689C" w:rsidRDefault="00DB4A7F">
            <w:pPr>
              <w:pStyle w:val="Normalny1"/>
              <w:snapToGrid w:val="0"/>
              <w:rPr>
                <w:sz w:val="18"/>
                <w:szCs w:val="18"/>
              </w:rPr>
            </w:pPr>
            <w:r w:rsidRPr="00C2689C">
              <w:rPr>
                <w:rFonts w:ascii="Arial" w:hAnsi="Arial" w:cs="Arial"/>
                <w:sz w:val="18"/>
                <w:szCs w:val="18"/>
              </w:rPr>
              <w:t>Aparat do znieczulenia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3CA880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90027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7C736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1243CC" w14:textId="77777777" w:rsidR="00C638F3" w:rsidRPr="00C2689C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FD980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7EF06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985D5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2BC0DF16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7231824F" w14:textId="1A2A9FD3" w:rsidR="009E385A" w:rsidRPr="00C2689C" w:rsidRDefault="009E385A" w:rsidP="00C2689C">
      <w:pPr>
        <w:spacing w:line="276" w:lineRule="auto"/>
        <w:contextualSpacing/>
        <w:jc w:val="both"/>
        <w:rPr>
          <w:b/>
          <w:bCs/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072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660"/>
        <w:gridCol w:w="5436"/>
        <w:gridCol w:w="2976"/>
      </w:tblGrid>
      <w:tr w:rsidR="008071E5" w14:paraId="75394BE5" w14:textId="77777777" w:rsidTr="008071E5">
        <w:trPr>
          <w:trHeight w:val="1182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4AF51399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8071E5" w14:paraId="27B90324" w14:textId="77777777" w:rsidTr="008071E5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8071E5" w:rsidRDefault="008071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071E5" w14:paraId="5FBD1CA1" w14:textId="77777777" w:rsidTr="008071E5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8071E5" w:rsidRDefault="008071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1F1F6AAB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wykonamy zamówienie w terminie</w:t>
      </w:r>
      <w:r w:rsidR="006522FA" w:rsidRPr="00BE474D">
        <w:rPr>
          <w:rFonts w:ascii="Arial" w:hAnsi="Arial" w:cs="Arial"/>
        </w:rPr>
        <w:t xml:space="preserve"> .......... </w:t>
      </w:r>
      <w:r>
        <w:rPr>
          <w:rFonts w:ascii="Arial" w:hAnsi="Arial" w:cs="Arial"/>
        </w:rPr>
        <w:t>tygodni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(vide kryteria oceny ofert)</w:t>
      </w:r>
      <w:r w:rsidR="006522FA">
        <w:rPr>
          <w:rFonts w:ascii="Arial" w:hAnsi="Arial" w:cs="Arial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71EEAA53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2299F8DC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79F125C0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3722C6">
      <w:rPr>
        <w:sz w:val="20"/>
        <w:szCs w:val="20"/>
      </w:rPr>
      <w:t>49</w:t>
    </w:r>
    <w:r w:rsidR="00481976">
      <w:rPr>
        <w:sz w:val="20"/>
        <w:szCs w:val="20"/>
      </w:rPr>
      <w:t>/2</w:t>
    </w:r>
    <w:r w:rsidR="00FA7B3C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02160813">
    <w:abstractNumId w:val="2"/>
  </w:num>
  <w:num w:numId="2" w16cid:durableId="675228276">
    <w:abstractNumId w:val="0"/>
  </w:num>
  <w:num w:numId="3" w16cid:durableId="956332742">
    <w:abstractNumId w:val="1"/>
  </w:num>
  <w:num w:numId="4" w16cid:durableId="1702172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0B5252"/>
    <w:rsid w:val="001063D3"/>
    <w:rsid w:val="001129C0"/>
    <w:rsid w:val="00140C27"/>
    <w:rsid w:val="00193F60"/>
    <w:rsid w:val="001C7D84"/>
    <w:rsid w:val="001F1C13"/>
    <w:rsid w:val="00216425"/>
    <w:rsid w:val="0021715E"/>
    <w:rsid w:val="002214DB"/>
    <w:rsid w:val="00253194"/>
    <w:rsid w:val="00267D1F"/>
    <w:rsid w:val="0028279E"/>
    <w:rsid w:val="002A516E"/>
    <w:rsid w:val="002C23F2"/>
    <w:rsid w:val="002E612D"/>
    <w:rsid w:val="002F479F"/>
    <w:rsid w:val="00367F75"/>
    <w:rsid w:val="003722C6"/>
    <w:rsid w:val="003A37A9"/>
    <w:rsid w:val="003B769C"/>
    <w:rsid w:val="003E0201"/>
    <w:rsid w:val="00443C5E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6581C"/>
    <w:rsid w:val="00565AED"/>
    <w:rsid w:val="00571A2E"/>
    <w:rsid w:val="00574A9C"/>
    <w:rsid w:val="005844F6"/>
    <w:rsid w:val="005E5768"/>
    <w:rsid w:val="005E6C8A"/>
    <w:rsid w:val="005F6F5F"/>
    <w:rsid w:val="00640768"/>
    <w:rsid w:val="00642586"/>
    <w:rsid w:val="006522FA"/>
    <w:rsid w:val="006B63D6"/>
    <w:rsid w:val="006C641D"/>
    <w:rsid w:val="006D052F"/>
    <w:rsid w:val="006D09E0"/>
    <w:rsid w:val="007878FB"/>
    <w:rsid w:val="007D3D72"/>
    <w:rsid w:val="007D475B"/>
    <w:rsid w:val="007E331F"/>
    <w:rsid w:val="007F3E87"/>
    <w:rsid w:val="008071E5"/>
    <w:rsid w:val="00814735"/>
    <w:rsid w:val="00814ACA"/>
    <w:rsid w:val="00826C1C"/>
    <w:rsid w:val="008C5531"/>
    <w:rsid w:val="009312B4"/>
    <w:rsid w:val="00932E17"/>
    <w:rsid w:val="00947FC6"/>
    <w:rsid w:val="009569B2"/>
    <w:rsid w:val="0097776D"/>
    <w:rsid w:val="00983D1D"/>
    <w:rsid w:val="009B316D"/>
    <w:rsid w:val="009D75A8"/>
    <w:rsid w:val="009E385A"/>
    <w:rsid w:val="00A0306B"/>
    <w:rsid w:val="00A23973"/>
    <w:rsid w:val="00A30343"/>
    <w:rsid w:val="00A50E18"/>
    <w:rsid w:val="00A616BC"/>
    <w:rsid w:val="00A8509D"/>
    <w:rsid w:val="00AA39D6"/>
    <w:rsid w:val="00AA745C"/>
    <w:rsid w:val="00AC076C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2689C"/>
    <w:rsid w:val="00C638F3"/>
    <w:rsid w:val="00C72AFA"/>
    <w:rsid w:val="00C749A9"/>
    <w:rsid w:val="00C754AE"/>
    <w:rsid w:val="00C85374"/>
    <w:rsid w:val="00C97415"/>
    <w:rsid w:val="00CA5B07"/>
    <w:rsid w:val="00CE1552"/>
    <w:rsid w:val="00CE3AE6"/>
    <w:rsid w:val="00D42CFD"/>
    <w:rsid w:val="00D554C7"/>
    <w:rsid w:val="00D5631A"/>
    <w:rsid w:val="00D613AB"/>
    <w:rsid w:val="00D94D38"/>
    <w:rsid w:val="00DB4A7F"/>
    <w:rsid w:val="00DC336F"/>
    <w:rsid w:val="00E1698B"/>
    <w:rsid w:val="00E1735C"/>
    <w:rsid w:val="00EA28A0"/>
    <w:rsid w:val="00EB7584"/>
    <w:rsid w:val="00ED4154"/>
    <w:rsid w:val="00EF1FDB"/>
    <w:rsid w:val="00F01354"/>
    <w:rsid w:val="00F134D5"/>
    <w:rsid w:val="00F31EAC"/>
    <w:rsid w:val="00F7377B"/>
    <w:rsid w:val="00FA723B"/>
    <w:rsid w:val="00FA7B3C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2024-06-03T10:45:00Z</cp:lastPrinted>
  <dcterms:created xsi:type="dcterms:W3CDTF">2025-09-26T10:09:00Z</dcterms:created>
  <dcterms:modified xsi:type="dcterms:W3CDTF">2025-09-30T07:55:00Z</dcterms:modified>
</cp:coreProperties>
</file>