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02653" w14:textId="77777777" w:rsidR="00FB7F50" w:rsidRPr="002245BE" w:rsidRDefault="008F3AB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3AB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F3AB2">
        <w:rPr>
          <w:sz w:val="22"/>
          <w:szCs w:val="22"/>
        </w:rPr>
        <w:t>2025-09-30</w:t>
      </w:r>
    </w:p>
    <w:p w14:paraId="53EB088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B41795" w14:textId="77777777" w:rsidR="008F3AB2" w:rsidRPr="008F3AB2" w:rsidRDefault="008F3AB2" w:rsidP="00FB7F50">
      <w:pPr>
        <w:spacing w:after="40"/>
        <w:rPr>
          <w:b/>
          <w:bCs/>
          <w:sz w:val="22"/>
          <w:szCs w:val="22"/>
        </w:rPr>
      </w:pPr>
      <w:r w:rsidRPr="008F3AB2">
        <w:rPr>
          <w:b/>
          <w:bCs/>
          <w:sz w:val="22"/>
          <w:szCs w:val="22"/>
        </w:rPr>
        <w:t>Akademia Górniczo - Hutnicza</w:t>
      </w:r>
    </w:p>
    <w:p w14:paraId="69F9B3D3" w14:textId="77777777" w:rsidR="008F3AB2" w:rsidRPr="008F3AB2" w:rsidRDefault="008F3AB2" w:rsidP="00FB7F50">
      <w:pPr>
        <w:spacing w:after="40"/>
        <w:rPr>
          <w:b/>
          <w:bCs/>
          <w:sz w:val="22"/>
          <w:szCs w:val="22"/>
        </w:rPr>
      </w:pPr>
      <w:r w:rsidRPr="008F3AB2">
        <w:rPr>
          <w:b/>
          <w:bCs/>
          <w:sz w:val="22"/>
          <w:szCs w:val="22"/>
        </w:rPr>
        <w:t>im. Stanisława Staszica w Krakowie</w:t>
      </w:r>
    </w:p>
    <w:p w14:paraId="2B7499DE" w14:textId="77777777" w:rsidR="00FB7F50" w:rsidRPr="002245BE" w:rsidRDefault="008F3AB2" w:rsidP="00FB7F50">
      <w:pPr>
        <w:spacing w:after="40"/>
        <w:rPr>
          <w:b/>
          <w:bCs/>
          <w:sz w:val="22"/>
          <w:szCs w:val="22"/>
        </w:rPr>
      </w:pPr>
      <w:r w:rsidRPr="008F3AB2">
        <w:rPr>
          <w:b/>
          <w:bCs/>
          <w:sz w:val="22"/>
          <w:szCs w:val="22"/>
        </w:rPr>
        <w:t>Dział Zamówień Publicznych</w:t>
      </w:r>
    </w:p>
    <w:p w14:paraId="333FA8EC" w14:textId="77777777" w:rsidR="00FB7F50" w:rsidRPr="002245BE" w:rsidRDefault="008F3AB2" w:rsidP="00FB7F50">
      <w:pPr>
        <w:rPr>
          <w:sz w:val="22"/>
          <w:szCs w:val="22"/>
        </w:rPr>
      </w:pPr>
      <w:r w:rsidRPr="008F3AB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F3AB2">
        <w:rPr>
          <w:sz w:val="22"/>
          <w:szCs w:val="22"/>
        </w:rPr>
        <w:t>30</w:t>
      </w:r>
    </w:p>
    <w:p w14:paraId="2C404652" w14:textId="77777777" w:rsidR="00FB7F50" w:rsidRPr="002245BE" w:rsidRDefault="008F3AB2" w:rsidP="00FB7F50">
      <w:pPr>
        <w:rPr>
          <w:sz w:val="22"/>
          <w:szCs w:val="22"/>
        </w:rPr>
      </w:pPr>
      <w:r w:rsidRPr="008F3AB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F3AB2">
        <w:rPr>
          <w:sz w:val="22"/>
          <w:szCs w:val="22"/>
        </w:rPr>
        <w:t>Kraków</w:t>
      </w:r>
    </w:p>
    <w:p w14:paraId="38D6707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A4387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F3AB2" w:rsidRPr="00607F9B" w14:paraId="006449AE" w14:textId="77777777" w:rsidTr="000E000F">
        <w:trPr>
          <w:trHeight w:val="638"/>
        </w:trPr>
        <w:tc>
          <w:tcPr>
            <w:tcW w:w="959" w:type="dxa"/>
          </w:tcPr>
          <w:p w14:paraId="581683B8" w14:textId="77777777" w:rsidR="008F3AB2" w:rsidRPr="00607F9B" w:rsidRDefault="008F3AB2" w:rsidP="000E00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2C811EB" w14:textId="5B475C64" w:rsidR="008F3AB2" w:rsidRPr="00607F9B" w:rsidRDefault="008F3AB2" w:rsidP="000E00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F3AB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3AB2">
              <w:rPr>
                <w:b/>
                <w:bCs/>
                <w:sz w:val="22"/>
                <w:szCs w:val="22"/>
              </w:rPr>
              <w:t>dostawa pieca muflowego z przyłączem i systemem do podawania gazu - KC-DE-dzp.272-544/25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26B3B81" w14:textId="5BB05DE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3AB2" w14:paraId="7CC0176F" w14:textId="77777777" w:rsidTr="000E00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6D68C8D" w14:textId="77777777" w:rsidR="008F3AB2" w:rsidRPr="00D26ED6" w:rsidRDefault="008F3AB2" w:rsidP="000E00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3AB2">
              <w:rPr>
                <w:b/>
                <w:sz w:val="22"/>
                <w:szCs w:val="22"/>
              </w:rPr>
              <w:t>MERAZET Spółka Akcyjna</w:t>
            </w:r>
          </w:p>
          <w:p w14:paraId="6FDAA010" w14:textId="77777777" w:rsidR="008F3AB2" w:rsidRPr="009F0E5C" w:rsidRDefault="008F3AB2" w:rsidP="000E000F">
            <w:pPr>
              <w:jc w:val="both"/>
              <w:rPr>
                <w:bCs/>
                <w:sz w:val="22"/>
                <w:szCs w:val="22"/>
              </w:rPr>
            </w:pPr>
            <w:r w:rsidRPr="008F3AB2">
              <w:rPr>
                <w:bCs/>
                <w:sz w:val="22"/>
                <w:szCs w:val="22"/>
              </w:rPr>
              <w:t>J.Krauthofera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3AB2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3B7169" w14:textId="77777777" w:rsidR="008F3AB2" w:rsidRPr="009F0E5C" w:rsidRDefault="008F3AB2" w:rsidP="000E000F">
            <w:pPr>
              <w:jc w:val="both"/>
              <w:rPr>
                <w:bCs/>
                <w:sz w:val="22"/>
                <w:szCs w:val="22"/>
              </w:rPr>
            </w:pPr>
            <w:r w:rsidRPr="008F3AB2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3AB2">
              <w:rPr>
                <w:bCs/>
                <w:sz w:val="22"/>
                <w:szCs w:val="22"/>
              </w:rPr>
              <w:t>Poznań</w:t>
            </w:r>
          </w:p>
          <w:p w14:paraId="507A9CB0" w14:textId="77777777" w:rsidR="008F3AB2" w:rsidRPr="00D26ED6" w:rsidRDefault="008F3AB2" w:rsidP="000E00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D9FA16" w14:textId="77777777" w:rsidR="008F3AB2" w:rsidRDefault="008F3AB2" w:rsidP="000E000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F3AB2">
              <w:rPr>
                <w:sz w:val="22"/>
                <w:szCs w:val="22"/>
              </w:rPr>
              <w:t>dostawa pieca muflowego z przyłączem i systemem do podawania gazu - KC-DE-dzp.272-544/25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75BD1EA" w14:textId="77777777" w:rsidR="008F3AB2" w:rsidRPr="00D26ED6" w:rsidRDefault="008F3AB2" w:rsidP="000E00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F3AB2">
              <w:rPr>
                <w:b/>
                <w:sz w:val="22"/>
                <w:szCs w:val="22"/>
              </w:rPr>
              <w:t>29 545.83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890F97D" w14:textId="77777777" w:rsidR="008F3AB2" w:rsidRDefault="008F3AB2" w:rsidP="000E000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04FF42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CD048F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656A60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52C525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060318C" w14:textId="77777777" w:rsidR="002B6761" w:rsidRPr="008567C7" w:rsidRDefault="008F3A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5597C15" w14:textId="77777777" w:rsidR="002B6761" w:rsidRPr="008567C7" w:rsidRDefault="008F3A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64FA229E" w14:textId="77777777" w:rsidR="002B6761" w:rsidRPr="008567C7" w:rsidRDefault="008F3A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Pojemność komory pieca</w:t>
            </w:r>
          </w:p>
        </w:tc>
        <w:tc>
          <w:tcPr>
            <w:tcW w:w="1134" w:type="dxa"/>
            <w:vAlign w:val="center"/>
          </w:tcPr>
          <w:p w14:paraId="6B0F044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24F64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70A03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63EA86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F3AB2" w:rsidRPr="008567C7" w14:paraId="2E92775D" w14:textId="77777777" w:rsidTr="000E000F">
        <w:tc>
          <w:tcPr>
            <w:tcW w:w="709" w:type="dxa"/>
            <w:vAlign w:val="center"/>
          </w:tcPr>
          <w:p w14:paraId="5D8C3718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72A8E39" w14:textId="77777777" w:rsidR="008F3AB2" w:rsidRPr="002B6761" w:rsidRDefault="008F3AB2" w:rsidP="000E00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669F203C" w14:textId="77777777" w:rsidR="008F3AB2" w:rsidRPr="008567C7" w:rsidRDefault="008F3AB2" w:rsidP="000E00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A47D7C" w14:textId="77777777" w:rsidR="008F3AB2" w:rsidRPr="001B7815" w:rsidRDefault="008F3AB2" w:rsidP="000E00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1E6EAFCD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75B1654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C74651A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8576AB4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A54BD4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C5ACA4D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20FADFD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8F3AB2" w:rsidRPr="008567C7" w14:paraId="074D1D58" w14:textId="77777777" w:rsidTr="000E000F">
        <w:tc>
          <w:tcPr>
            <w:tcW w:w="709" w:type="dxa"/>
            <w:vAlign w:val="center"/>
          </w:tcPr>
          <w:p w14:paraId="43F9E3F5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4AB0F2F" w14:textId="77777777" w:rsidR="008F3AB2" w:rsidRPr="002B6761" w:rsidRDefault="008F3AB2" w:rsidP="000E00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Robót Instalacyjnych   Energo-Term sp. z o.o.</w:t>
            </w:r>
          </w:p>
          <w:p w14:paraId="11726E78" w14:textId="77777777" w:rsidR="008F3AB2" w:rsidRPr="008567C7" w:rsidRDefault="008F3AB2" w:rsidP="000E00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ul. Kornela Makuszyńskiego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/1A</w:t>
            </w:r>
          </w:p>
          <w:p w14:paraId="6E04B6C0" w14:textId="77777777" w:rsidR="008F3AB2" w:rsidRPr="001B7815" w:rsidRDefault="008F3AB2" w:rsidP="000E00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3AB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5E3D6B1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40,21</w:t>
            </w:r>
          </w:p>
        </w:tc>
        <w:tc>
          <w:tcPr>
            <w:tcW w:w="1134" w:type="dxa"/>
            <w:vAlign w:val="center"/>
          </w:tcPr>
          <w:p w14:paraId="50B0105A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D70348D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49CAF42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FC4CFF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229A31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D82358B" w14:textId="77777777" w:rsidR="008F3AB2" w:rsidRPr="008567C7" w:rsidRDefault="008F3AB2" w:rsidP="000E00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AB2">
              <w:rPr>
                <w:rFonts w:ascii="Times New Roman" w:hAnsi="Times New Roman" w:cs="Times New Roman"/>
                <w:sz w:val="18"/>
                <w:szCs w:val="18"/>
              </w:rPr>
              <w:t xml:space="preserve">  40,21</w:t>
            </w:r>
          </w:p>
        </w:tc>
      </w:tr>
    </w:tbl>
    <w:p w14:paraId="346B789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9FDCE2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8D9DEA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9EFBA" w14:textId="77777777" w:rsidR="00433365" w:rsidRDefault="00433365">
      <w:r>
        <w:separator/>
      </w:r>
    </w:p>
  </w:endnote>
  <w:endnote w:type="continuationSeparator" w:id="0">
    <w:p w14:paraId="48D3D172" w14:textId="77777777" w:rsidR="00433365" w:rsidRDefault="0043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E87E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93D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DF61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BB570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07C7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DB96F" w14:textId="77777777" w:rsidR="00433365" w:rsidRDefault="00433365">
      <w:r>
        <w:separator/>
      </w:r>
    </w:p>
  </w:footnote>
  <w:footnote w:type="continuationSeparator" w:id="0">
    <w:p w14:paraId="6D8BCC71" w14:textId="77777777" w:rsidR="00433365" w:rsidRDefault="00433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C85B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DAE3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F3D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36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3365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A16"/>
    <w:rsid w:val="008A6C10"/>
    <w:rsid w:val="008E5102"/>
    <w:rsid w:val="008F3AB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97918"/>
  <w15:chartTrackingRefBased/>
  <w15:docId w15:val="{A74237AF-47AB-470F-A7A0-AC7822C7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2025-09-30T07:01:00Z</dcterms:created>
  <dcterms:modified xsi:type="dcterms:W3CDTF">2025-09-30T07:02:00Z</dcterms:modified>
</cp:coreProperties>
</file>