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E6056" w14:textId="77777777" w:rsidR="00035DEC" w:rsidRPr="006170C5" w:rsidRDefault="0047265C" w:rsidP="00035DEC">
      <w:pPr>
        <w:spacing w:after="480"/>
        <w:jc w:val="right"/>
      </w:pPr>
      <w:r w:rsidRPr="006170C5">
        <w:t>Niepołomice</w:t>
      </w:r>
      <w:r w:rsidR="00035DEC" w:rsidRPr="006170C5">
        <w:t xml:space="preserve"> dnia: </w:t>
      </w:r>
      <w:r w:rsidRPr="006170C5">
        <w:t>2025-09-29</w:t>
      </w:r>
    </w:p>
    <w:p w14:paraId="5FD28B2C" w14:textId="77777777" w:rsidR="00035DEC" w:rsidRPr="006170C5" w:rsidRDefault="0047265C" w:rsidP="00035DEC">
      <w:pPr>
        <w:spacing w:line="360" w:lineRule="auto"/>
        <w:rPr>
          <w:b/>
          <w:bCs/>
        </w:rPr>
      </w:pPr>
      <w:r w:rsidRPr="006170C5">
        <w:rPr>
          <w:b/>
          <w:bCs/>
        </w:rPr>
        <w:t>GMINA NIEPOŁOMICE</w:t>
      </w:r>
    </w:p>
    <w:p w14:paraId="2B31FF36" w14:textId="77777777" w:rsidR="00035DEC" w:rsidRPr="006170C5" w:rsidRDefault="0047265C" w:rsidP="00035DEC">
      <w:pPr>
        <w:spacing w:line="360" w:lineRule="auto"/>
      </w:pPr>
      <w:r w:rsidRPr="006170C5">
        <w:t>Pl. Zwycięstwa</w:t>
      </w:r>
      <w:r w:rsidR="00035DEC" w:rsidRPr="006170C5">
        <w:t xml:space="preserve"> </w:t>
      </w:r>
      <w:r w:rsidRPr="006170C5">
        <w:t>13</w:t>
      </w:r>
    </w:p>
    <w:p w14:paraId="3818877F" w14:textId="77777777" w:rsidR="00035DEC" w:rsidRPr="006170C5" w:rsidRDefault="0047265C" w:rsidP="00035DEC">
      <w:r w:rsidRPr="006170C5">
        <w:t>32-005</w:t>
      </w:r>
      <w:r w:rsidR="00035DEC" w:rsidRPr="006170C5">
        <w:t xml:space="preserve"> </w:t>
      </w:r>
      <w:r w:rsidRPr="006170C5">
        <w:t>Niepołomice</w:t>
      </w:r>
    </w:p>
    <w:p w14:paraId="0D70EEA8" w14:textId="503C3AB5" w:rsidR="00035DEC" w:rsidRPr="006170C5" w:rsidRDefault="006170C5" w:rsidP="00035DEC">
      <w:pPr>
        <w:spacing w:after="480"/>
        <w:jc w:val="both"/>
        <w:rPr>
          <w:bCs/>
        </w:rPr>
      </w:pPr>
      <w:r>
        <w:rPr>
          <w:bCs/>
        </w:rPr>
        <w:t>Pismo: ZP.271.31.2025.3</w:t>
      </w:r>
    </w:p>
    <w:p w14:paraId="408056CF" w14:textId="77777777" w:rsidR="00035DEC" w:rsidRPr="006170C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6170C5">
        <w:rPr>
          <w:b/>
        </w:rPr>
        <w:t>WYKONAWCY</w:t>
      </w:r>
    </w:p>
    <w:p w14:paraId="168F0A62" w14:textId="77777777" w:rsidR="00035DEC" w:rsidRPr="006170C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6170C5">
        <w:t>ubiegający się o zamówienie</w:t>
      </w:r>
    </w:p>
    <w:p w14:paraId="088E1A83" w14:textId="77777777" w:rsidR="00035DEC" w:rsidRPr="006170C5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6170C5">
        <w:rPr>
          <w:rFonts w:eastAsia="Calibri"/>
          <w:lang w:eastAsia="en-US"/>
        </w:rPr>
        <w:t xml:space="preserve">Dotyczy: </w:t>
      </w:r>
      <w:r w:rsidRPr="006170C5">
        <w:t>postępowania o udzielenie zamówienia publicznego</w:t>
      </w:r>
      <w:r w:rsidRPr="006170C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6170C5" w14:paraId="43A88EFB" w14:textId="77777777" w:rsidTr="00B32FF9">
        <w:tc>
          <w:tcPr>
            <w:tcW w:w="2269" w:type="dxa"/>
          </w:tcPr>
          <w:p w14:paraId="4E9BBCF3" w14:textId="77777777" w:rsidR="00035DEC" w:rsidRPr="006170C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170C5">
              <w:t>Nazwa zamówienia:</w:t>
            </w:r>
          </w:p>
        </w:tc>
        <w:tc>
          <w:tcPr>
            <w:tcW w:w="6803" w:type="dxa"/>
          </w:tcPr>
          <w:p w14:paraId="47AC9A4E" w14:textId="77777777" w:rsidR="00035DEC" w:rsidRPr="006170C5" w:rsidRDefault="0047265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170C5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035DEC" w:rsidRPr="006170C5">
              <w:rPr>
                <w:bCs/>
              </w:rPr>
              <w:t>.</w:t>
            </w:r>
          </w:p>
        </w:tc>
      </w:tr>
      <w:tr w:rsidR="0047265C" w:rsidRPr="006170C5" w14:paraId="7A64735F" w14:textId="77777777" w:rsidTr="00D56F0E">
        <w:tc>
          <w:tcPr>
            <w:tcW w:w="2269" w:type="dxa"/>
          </w:tcPr>
          <w:p w14:paraId="34821B8F" w14:textId="77777777" w:rsidR="0047265C" w:rsidRPr="006170C5" w:rsidRDefault="0047265C" w:rsidP="00D56F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170C5">
              <w:t>Numer referencyjny:</w:t>
            </w:r>
          </w:p>
        </w:tc>
        <w:tc>
          <w:tcPr>
            <w:tcW w:w="6803" w:type="dxa"/>
          </w:tcPr>
          <w:p w14:paraId="7E6817C2" w14:textId="77777777" w:rsidR="0047265C" w:rsidRPr="006170C5" w:rsidRDefault="0047265C" w:rsidP="00D56F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170C5">
              <w:rPr>
                <w:bCs/>
              </w:rPr>
              <w:t>ZP.271.31.2025</w:t>
            </w:r>
          </w:p>
        </w:tc>
      </w:tr>
    </w:tbl>
    <w:p w14:paraId="7AAAF420" w14:textId="77777777" w:rsidR="00035DEC" w:rsidRPr="006170C5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6170C5" w14:paraId="272E693F" w14:textId="77777777" w:rsidTr="00B32FF9">
        <w:tc>
          <w:tcPr>
            <w:tcW w:w="9330" w:type="dxa"/>
            <w:shd w:val="clear" w:color="auto" w:fill="F2F2F2"/>
            <w:hideMark/>
          </w:tcPr>
          <w:p w14:paraId="0B647021" w14:textId="77777777" w:rsidR="00035DEC" w:rsidRPr="006170C5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170C5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A8865C3" w14:textId="77777777" w:rsidR="0012774F" w:rsidRPr="006170C5" w:rsidRDefault="00520165" w:rsidP="00035DEC">
      <w:pPr>
        <w:spacing w:before="600" w:after="240" w:line="360" w:lineRule="auto"/>
        <w:jc w:val="both"/>
      </w:pPr>
      <w:r w:rsidRPr="006170C5">
        <w:t xml:space="preserve">Zamawiający, </w:t>
      </w:r>
      <w:r w:rsidR="0047265C" w:rsidRPr="006170C5">
        <w:rPr>
          <w:b/>
        </w:rPr>
        <w:t>GMINA NIEPOŁOMICE</w:t>
      </w:r>
      <w:r w:rsidRPr="006170C5">
        <w:t xml:space="preserve">, działając na podstawie art. </w:t>
      </w:r>
      <w:r w:rsidR="0029606A" w:rsidRPr="006170C5">
        <w:t>1</w:t>
      </w:r>
      <w:r w:rsidRPr="006170C5">
        <w:t>3</w:t>
      </w:r>
      <w:r w:rsidR="0029606A" w:rsidRPr="006170C5">
        <w:t>5</w:t>
      </w:r>
      <w:r w:rsidRPr="006170C5">
        <w:t xml:space="preserve"> ust</w:t>
      </w:r>
      <w:r w:rsidR="00D9049C" w:rsidRPr="006170C5">
        <w:t xml:space="preserve">. </w:t>
      </w:r>
      <w:r w:rsidR="0029606A" w:rsidRPr="006170C5">
        <w:t>6</w:t>
      </w:r>
      <w:r w:rsidRPr="006170C5">
        <w:t xml:space="preserve"> ustawy z dnia </w:t>
      </w:r>
      <w:r w:rsidR="0029606A" w:rsidRPr="006170C5">
        <w:t>11</w:t>
      </w:r>
      <w:r w:rsidRPr="006170C5">
        <w:t xml:space="preserve"> </w:t>
      </w:r>
      <w:r w:rsidR="0029606A" w:rsidRPr="006170C5">
        <w:t xml:space="preserve">września </w:t>
      </w:r>
      <w:r w:rsidRPr="006170C5">
        <w:t>20</w:t>
      </w:r>
      <w:r w:rsidR="0029606A" w:rsidRPr="006170C5">
        <w:t>19</w:t>
      </w:r>
      <w:r w:rsidRPr="006170C5">
        <w:t xml:space="preserve"> r</w:t>
      </w:r>
      <w:r w:rsidR="0029606A" w:rsidRPr="006170C5">
        <w:t>.</w:t>
      </w:r>
      <w:r w:rsidRPr="006170C5">
        <w:t xml:space="preserve"> Prawo </w:t>
      </w:r>
      <w:r w:rsidR="0029606A" w:rsidRPr="006170C5">
        <w:t>z</w:t>
      </w:r>
      <w:r w:rsidRPr="006170C5">
        <w:t xml:space="preserve">amówień </w:t>
      </w:r>
      <w:r w:rsidR="0029606A" w:rsidRPr="006170C5">
        <w:t>p</w:t>
      </w:r>
      <w:r w:rsidRPr="006170C5">
        <w:t xml:space="preserve">ublicznych </w:t>
      </w:r>
      <w:r w:rsidR="0047265C" w:rsidRPr="006170C5">
        <w:t>(</w:t>
      </w:r>
      <w:proofErr w:type="spellStart"/>
      <w:r w:rsidR="0047265C" w:rsidRPr="006170C5">
        <w:t>t.j</w:t>
      </w:r>
      <w:proofErr w:type="spellEnd"/>
      <w:r w:rsidR="0047265C" w:rsidRPr="006170C5">
        <w:t>. Dz. U. z 2024 poz. 1320)</w:t>
      </w:r>
      <w:r w:rsidR="00BE7BFD" w:rsidRPr="006170C5">
        <w:t xml:space="preserve">, </w:t>
      </w:r>
      <w:r w:rsidR="00D9049C" w:rsidRPr="006170C5">
        <w:t>udostępnia</w:t>
      </w:r>
      <w:r w:rsidR="00BE7BFD" w:rsidRPr="006170C5">
        <w:t xml:space="preserve"> poniżej treść zapytań do S</w:t>
      </w:r>
      <w:r w:rsidR="0012774F" w:rsidRPr="006170C5">
        <w:t>pecyfikacji Warunków Zamówienia (</w:t>
      </w:r>
      <w:r w:rsidR="0012774F" w:rsidRPr="006170C5">
        <w:rPr>
          <w:lang w:eastAsia="ar-SA"/>
        </w:rPr>
        <w:t>zwanej dalej</w:t>
      </w:r>
      <w:r w:rsidR="0012774F" w:rsidRPr="006170C5">
        <w:rPr>
          <w:b/>
          <w:lang w:eastAsia="ar-SA"/>
        </w:rPr>
        <w:t xml:space="preserve"> </w:t>
      </w:r>
      <w:r w:rsidR="0012774F" w:rsidRPr="006170C5">
        <w:rPr>
          <w:bCs/>
          <w:lang w:eastAsia="ar-SA"/>
        </w:rPr>
        <w:t>”SWZ”)</w:t>
      </w:r>
      <w:r w:rsidR="00D9049C" w:rsidRPr="006170C5">
        <w:rPr>
          <w:bCs/>
          <w:lang w:eastAsia="ar-SA"/>
        </w:rPr>
        <w:t xml:space="preserve"> </w:t>
      </w:r>
      <w:r w:rsidR="00D9049C" w:rsidRPr="006170C5">
        <w:t>wraz z wyjaśnieniami</w:t>
      </w:r>
      <w:r w:rsidR="0012774F" w:rsidRPr="006170C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7265C" w:rsidRPr="006170C5" w14:paraId="4F696E4F" w14:textId="77777777" w:rsidTr="00D56F0E">
        <w:tc>
          <w:tcPr>
            <w:tcW w:w="9356" w:type="dxa"/>
          </w:tcPr>
          <w:p w14:paraId="38A19475" w14:textId="10F97EDF" w:rsidR="0047265C" w:rsidRDefault="0047265C" w:rsidP="006170C5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6170C5">
              <w:rPr>
                <w:b/>
                <w:bCs/>
              </w:rPr>
              <w:t>Pytanie</w:t>
            </w:r>
            <w:r w:rsidR="006170C5">
              <w:rPr>
                <w:b/>
                <w:bCs/>
              </w:rPr>
              <w:t>:</w:t>
            </w:r>
          </w:p>
          <w:p w14:paraId="3D22B432" w14:textId="3B10DCF5" w:rsidR="006170C5" w:rsidRPr="006170C5" w:rsidRDefault="006170C5" w:rsidP="006170C5">
            <w:pPr>
              <w:spacing w:before="60" w:after="60" w:line="276" w:lineRule="auto"/>
              <w:ind w:left="30" w:right="-72"/>
            </w:pPr>
            <w:r w:rsidRPr="006170C5">
              <w:t>Dotyczy zadania nr 3</w:t>
            </w:r>
          </w:p>
          <w:p w14:paraId="29C90F44" w14:textId="77777777" w:rsidR="0047265C" w:rsidRPr="006170C5" w:rsidRDefault="0047265C" w:rsidP="00D56F0E">
            <w:pPr>
              <w:spacing w:after="120" w:line="360" w:lineRule="auto"/>
              <w:ind w:left="30" w:right="-72"/>
              <w:jc w:val="both"/>
            </w:pPr>
            <w:r w:rsidRPr="006170C5">
              <w:t>Czy Zamawiający dopuści hak na końcu wysięgnika o udźwigu min 1,6 t?</w:t>
            </w:r>
          </w:p>
          <w:p w14:paraId="215B777A" w14:textId="77777777" w:rsidR="0047265C" w:rsidRPr="006170C5" w:rsidRDefault="0047265C" w:rsidP="00D56F0E">
            <w:pPr>
              <w:spacing w:after="120" w:line="360" w:lineRule="auto"/>
              <w:ind w:left="30" w:right="-72"/>
              <w:jc w:val="both"/>
            </w:pPr>
            <w:r w:rsidRPr="006170C5">
              <w:t>Ze względu na budowę żurawia i jego udźwig nie ma możliwości zamontowania hak o udźwigu 3,5 t.</w:t>
            </w:r>
          </w:p>
          <w:p w14:paraId="1F93E7B9" w14:textId="77777777" w:rsidR="006170C5" w:rsidRDefault="006170C5" w:rsidP="006170C5">
            <w:pPr>
              <w:spacing w:after="40" w:line="276" w:lineRule="auto"/>
              <w:ind w:right="-72"/>
              <w:rPr>
                <w:b/>
                <w:bCs/>
              </w:rPr>
            </w:pPr>
          </w:p>
          <w:p w14:paraId="79D7A514" w14:textId="1739CDAB" w:rsidR="006170C5" w:rsidRPr="006170C5" w:rsidRDefault="0047265C" w:rsidP="006170C5">
            <w:pPr>
              <w:spacing w:after="40" w:line="276" w:lineRule="auto"/>
              <w:ind w:right="-72"/>
            </w:pPr>
            <w:r w:rsidRPr="006170C5">
              <w:rPr>
                <w:b/>
                <w:bCs/>
              </w:rPr>
              <w:t>Stanowisko (wyjaśnienie) Zamawiającego:</w:t>
            </w:r>
          </w:p>
          <w:p w14:paraId="6DFBE67D" w14:textId="7765EC48" w:rsidR="006170C5" w:rsidRPr="006170C5" w:rsidRDefault="006170C5" w:rsidP="006170C5">
            <w:pPr>
              <w:spacing w:after="40" w:line="276" w:lineRule="auto"/>
              <w:ind w:right="-72"/>
            </w:pPr>
            <w:r w:rsidRPr="006170C5">
              <w:t>Zamawiający dopuszcza.</w:t>
            </w:r>
          </w:p>
          <w:p w14:paraId="0D1FC79F" w14:textId="77777777" w:rsidR="006170C5" w:rsidRDefault="006170C5" w:rsidP="006170C5">
            <w:pPr>
              <w:spacing w:after="40" w:line="276" w:lineRule="auto"/>
              <w:ind w:right="-72"/>
              <w:rPr>
                <w:b/>
                <w:bCs/>
              </w:rPr>
            </w:pPr>
          </w:p>
          <w:p w14:paraId="26601745" w14:textId="588C6D05" w:rsidR="006170C5" w:rsidRPr="006170C5" w:rsidRDefault="006170C5" w:rsidP="006170C5">
            <w:pPr>
              <w:spacing w:after="40" w:line="276" w:lineRule="auto"/>
              <w:ind w:right="-72"/>
              <w:rPr>
                <w:b/>
                <w:bCs/>
              </w:rPr>
            </w:pPr>
          </w:p>
        </w:tc>
      </w:tr>
    </w:tbl>
    <w:p w14:paraId="1AB9A80A" w14:textId="77777777" w:rsidR="00BE7BFD" w:rsidRPr="006170C5" w:rsidRDefault="00BE7BFD" w:rsidP="00520165">
      <w:pPr>
        <w:jc w:val="both"/>
      </w:pPr>
    </w:p>
    <w:p w14:paraId="24F63CE4" w14:textId="77777777" w:rsidR="006170C5" w:rsidRPr="006170C5" w:rsidRDefault="006170C5" w:rsidP="00D8461B">
      <w:pPr>
        <w:spacing w:before="120" w:after="120" w:line="360" w:lineRule="auto"/>
        <w:ind w:left="567"/>
        <w:jc w:val="right"/>
      </w:pPr>
    </w:p>
    <w:sectPr w:rsidR="006170C5" w:rsidRPr="006170C5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4B20C" w14:textId="77777777" w:rsidR="00220967" w:rsidRDefault="00220967">
      <w:r>
        <w:separator/>
      </w:r>
    </w:p>
  </w:endnote>
  <w:endnote w:type="continuationSeparator" w:id="0">
    <w:p w14:paraId="5DBAE994" w14:textId="77777777" w:rsidR="00220967" w:rsidRDefault="0022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781E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0078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9F8B4" w14:textId="3115DD97"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1BF3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C2507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94CB41" w14:textId="77777777" w:rsidR="006D4AB3" w:rsidRDefault="006D4AB3">
    <w:pPr>
      <w:pStyle w:val="Stopka"/>
      <w:tabs>
        <w:tab w:val="clear" w:pos="4536"/>
        <w:tab w:val="left" w:pos="6237"/>
      </w:tabs>
    </w:pPr>
  </w:p>
  <w:p w14:paraId="6C464C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2FFC1" w14:textId="77777777" w:rsidR="00220967" w:rsidRDefault="00220967">
      <w:r>
        <w:separator/>
      </w:r>
    </w:p>
  </w:footnote>
  <w:footnote w:type="continuationSeparator" w:id="0">
    <w:p w14:paraId="1299E2C2" w14:textId="77777777" w:rsidR="00220967" w:rsidRDefault="00220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DACA2" w14:textId="77777777" w:rsidR="0047265C" w:rsidRDefault="0047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B21EC" w14:textId="3E54A49F" w:rsidR="0047265C" w:rsidRDefault="006170C5">
    <w:pPr>
      <w:pStyle w:val="Nagwek"/>
    </w:pPr>
    <w:r w:rsidRPr="0037417B">
      <w:rPr>
        <w:noProof/>
      </w:rPr>
      <w:pict w14:anchorId="0FD302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21179" w14:textId="77777777" w:rsidR="0047265C" w:rsidRDefault="0047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26166891">
    <w:abstractNumId w:val="3"/>
  </w:num>
  <w:num w:numId="2" w16cid:durableId="1217476655">
    <w:abstractNumId w:val="6"/>
  </w:num>
  <w:num w:numId="3" w16cid:durableId="628704249">
    <w:abstractNumId w:val="2"/>
  </w:num>
  <w:num w:numId="4" w16cid:durableId="1468936989">
    <w:abstractNumId w:val="5"/>
  </w:num>
  <w:num w:numId="5" w16cid:durableId="661541892">
    <w:abstractNumId w:val="0"/>
  </w:num>
  <w:num w:numId="6" w16cid:durableId="1431655401">
    <w:abstractNumId w:val="1"/>
  </w:num>
  <w:num w:numId="7" w16cid:durableId="11864830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0967"/>
    <w:rsid w:val="00031374"/>
    <w:rsid w:val="00035DEC"/>
    <w:rsid w:val="000A1097"/>
    <w:rsid w:val="000E2A8F"/>
    <w:rsid w:val="0012774F"/>
    <w:rsid w:val="00144B7A"/>
    <w:rsid w:val="00180C6E"/>
    <w:rsid w:val="00220967"/>
    <w:rsid w:val="0029606A"/>
    <w:rsid w:val="0047265C"/>
    <w:rsid w:val="004848F3"/>
    <w:rsid w:val="004A75F2"/>
    <w:rsid w:val="005144A9"/>
    <w:rsid w:val="00520165"/>
    <w:rsid w:val="005B1B08"/>
    <w:rsid w:val="006170C5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903B78"/>
  <w15:chartTrackingRefBased/>
  <w15:docId w15:val="{9CF269C3-89AD-4681-9045-D2F741AAE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2025-09-29T12:14:00Z</cp:lastPrinted>
  <dcterms:created xsi:type="dcterms:W3CDTF">2025-09-29T12:14:00Z</dcterms:created>
  <dcterms:modified xsi:type="dcterms:W3CDTF">2025-09-29T12:14:00Z</dcterms:modified>
</cp:coreProperties>
</file>