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245AB" w14:textId="77777777" w:rsidR="00D665F5" w:rsidRPr="007E24A2" w:rsidRDefault="00F62E84" w:rsidP="00D665F5">
      <w:pPr>
        <w:spacing w:after="240"/>
        <w:jc w:val="right"/>
        <w:rPr>
          <w:sz w:val="24"/>
          <w:szCs w:val="24"/>
        </w:rPr>
      </w:pPr>
      <w:r w:rsidRPr="00F62E84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F62E84">
        <w:rPr>
          <w:sz w:val="24"/>
          <w:szCs w:val="24"/>
        </w:rPr>
        <w:t>2025-09-29</w:t>
      </w:r>
    </w:p>
    <w:p w14:paraId="5B2769EA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12172A13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DB5DC3E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4CEF8FC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332B9CE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C0F0101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A6763A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127A72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F62E84" w:rsidRPr="00F62E84">
        <w:rPr>
          <w:b/>
          <w:sz w:val="24"/>
          <w:szCs w:val="24"/>
        </w:rPr>
        <w:t>ZP/36/2025</w:t>
      </w:r>
      <w:r w:rsidR="00A80738" w:rsidRPr="007E24A2">
        <w:rPr>
          <w:sz w:val="24"/>
          <w:szCs w:val="24"/>
        </w:rPr>
        <w:tab/>
        <w:t xml:space="preserve"> </w:t>
      </w:r>
    </w:p>
    <w:p w14:paraId="2EF0260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F0BB3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4B9F9A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36904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174958D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3E13B24" w14:textId="777777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F62E84" w:rsidRPr="00F62E84">
        <w:rPr>
          <w:sz w:val="24"/>
          <w:szCs w:val="24"/>
        </w:rPr>
        <w:t>przetarg nieograniczony</w:t>
      </w:r>
      <w:r w:rsidRPr="007E24A2">
        <w:rPr>
          <w:sz w:val="24"/>
          <w:szCs w:val="24"/>
        </w:rPr>
        <w:t xml:space="preserve"> na: </w:t>
      </w:r>
    </w:p>
    <w:p w14:paraId="22A6BF87" w14:textId="77777777" w:rsidR="00A80738" w:rsidRPr="007E24A2" w:rsidRDefault="00F62E8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62E84">
        <w:rPr>
          <w:b/>
          <w:szCs w:val="24"/>
        </w:rPr>
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</w:r>
    </w:p>
    <w:p w14:paraId="720E63CC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F62E84" w:rsidRPr="00F62E84">
        <w:rPr>
          <w:sz w:val="24"/>
          <w:szCs w:val="24"/>
        </w:rPr>
        <w:t>(</w:t>
      </w:r>
      <w:proofErr w:type="spellStart"/>
      <w:r w:rsidR="00F62E84" w:rsidRPr="00F62E84">
        <w:rPr>
          <w:sz w:val="24"/>
          <w:szCs w:val="24"/>
        </w:rPr>
        <w:t>t.j</w:t>
      </w:r>
      <w:proofErr w:type="spellEnd"/>
      <w:r w:rsidR="00F62E84" w:rsidRPr="00F62E84">
        <w:rPr>
          <w:sz w:val="24"/>
          <w:szCs w:val="24"/>
        </w:rPr>
        <w:t>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2D178D6F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F62E84" w:rsidRPr="00F62E84">
        <w:rPr>
          <w:sz w:val="24"/>
          <w:szCs w:val="24"/>
        </w:rPr>
        <w:t>29/09/2025</w:t>
      </w:r>
      <w:r w:rsidR="00FF4AB1" w:rsidRPr="007E24A2">
        <w:rPr>
          <w:sz w:val="24"/>
          <w:szCs w:val="24"/>
        </w:rPr>
        <w:t xml:space="preserve"> o godz. </w:t>
      </w:r>
      <w:r w:rsidR="00F62E84" w:rsidRPr="00F62E84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2DF73E74" w14:textId="77777777" w:rsidTr="003F57CD">
        <w:tc>
          <w:tcPr>
            <w:tcW w:w="993" w:type="dxa"/>
            <w:vAlign w:val="center"/>
          </w:tcPr>
          <w:p w14:paraId="7B99ACC5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5185EC6A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19CB7940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F62E84" w:rsidRPr="007E24A2" w14:paraId="1C18C801" w14:textId="77777777" w:rsidTr="00EC16B3">
        <w:tc>
          <w:tcPr>
            <w:tcW w:w="993" w:type="dxa"/>
            <w:vAlign w:val="center"/>
          </w:tcPr>
          <w:p w14:paraId="0123B672" w14:textId="77777777" w:rsidR="00F62E84" w:rsidRPr="007E24A2" w:rsidRDefault="00F62E84" w:rsidP="00EC16B3">
            <w:pPr>
              <w:spacing w:before="80" w:after="80"/>
              <w:jc w:val="center"/>
            </w:pPr>
            <w:r w:rsidRPr="00F62E84">
              <w:t>1</w:t>
            </w:r>
          </w:p>
        </w:tc>
        <w:tc>
          <w:tcPr>
            <w:tcW w:w="5244" w:type="dxa"/>
          </w:tcPr>
          <w:p w14:paraId="497BD900" w14:textId="77777777" w:rsidR="00467F8B" w:rsidRDefault="00467F8B" w:rsidP="00467F8B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</w:t>
            </w:r>
            <w:r>
              <w:br/>
              <w:t>i Toruńskie Zakłady Materiałów Opatrunkowych S.A.</w:t>
            </w:r>
          </w:p>
          <w:p w14:paraId="2F40C026" w14:textId="77777777" w:rsidR="00467F8B" w:rsidRDefault="00467F8B" w:rsidP="00467F8B">
            <w:r>
              <w:t xml:space="preserve">ul. Gromadzka 52 </w:t>
            </w:r>
          </w:p>
          <w:p w14:paraId="7564E9BD" w14:textId="621841E7" w:rsidR="00F62E84" w:rsidRPr="007E24A2" w:rsidRDefault="00467F8B" w:rsidP="00467F8B">
            <w:pPr>
              <w:spacing w:after="80"/>
              <w:jc w:val="both"/>
            </w:pPr>
            <w:r>
              <w:t>30-719 Kraków</w:t>
            </w:r>
          </w:p>
        </w:tc>
        <w:tc>
          <w:tcPr>
            <w:tcW w:w="2835" w:type="dxa"/>
            <w:vAlign w:val="center"/>
          </w:tcPr>
          <w:p w14:paraId="3B67E714" w14:textId="77777777" w:rsidR="00F62E84" w:rsidRPr="007E24A2" w:rsidRDefault="00F62E84" w:rsidP="00EC16B3">
            <w:pPr>
              <w:spacing w:before="80" w:after="80"/>
              <w:jc w:val="center"/>
            </w:pPr>
            <w:r w:rsidRPr="00F62E84">
              <w:t>1 248 422.38 zł</w:t>
            </w:r>
          </w:p>
        </w:tc>
      </w:tr>
      <w:tr w:rsidR="00F62E84" w:rsidRPr="007E24A2" w14:paraId="6164E101" w14:textId="77777777" w:rsidTr="00EC16B3">
        <w:tc>
          <w:tcPr>
            <w:tcW w:w="993" w:type="dxa"/>
            <w:vAlign w:val="center"/>
          </w:tcPr>
          <w:p w14:paraId="7DBD8AC1" w14:textId="77777777" w:rsidR="00F62E84" w:rsidRPr="007E24A2" w:rsidRDefault="00F62E84" w:rsidP="00EC16B3">
            <w:pPr>
              <w:spacing w:before="80" w:after="80"/>
              <w:jc w:val="center"/>
            </w:pPr>
            <w:r w:rsidRPr="00F62E84">
              <w:t>2</w:t>
            </w:r>
          </w:p>
        </w:tc>
        <w:tc>
          <w:tcPr>
            <w:tcW w:w="5244" w:type="dxa"/>
          </w:tcPr>
          <w:p w14:paraId="6B80F763" w14:textId="77777777" w:rsidR="00F62E84" w:rsidRPr="007E24A2" w:rsidRDefault="00F62E84" w:rsidP="00EC16B3">
            <w:pPr>
              <w:spacing w:before="80"/>
            </w:pPr>
            <w:proofErr w:type="spellStart"/>
            <w:r w:rsidRPr="00F62E84">
              <w:t>Praxima</w:t>
            </w:r>
            <w:proofErr w:type="spellEnd"/>
            <w:r w:rsidRPr="00F62E84">
              <w:t xml:space="preserve"> </w:t>
            </w:r>
            <w:proofErr w:type="spellStart"/>
            <w:r w:rsidRPr="00F62E84">
              <w:t>Krakpol</w:t>
            </w:r>
            <w:proofErr w:type="spellEnd"/>
            <w:r w:rsidRPr="00F62E84">
              <w:t xml:space="preserve"> Sp. z o. o.</w:t>
            </w:r>
          </w:p>
          <w:p w14:paraId="4D9F72BF" w14:textId="77777777" w:rsidR="00F62E84" w:rsidRPr="007E24A2" w:rsidRDefault="00F62E84" w:rsidP="00EC16B3">
            <w:r w:rsidRPr="00F62E84">
              <w:t>Dworcowa</w:t>
            </w:r>
            <w:r w:rsidRPr="007E24A2">
              <w:t xml:space="preserve"> </w:t>
            </w:r>
            <w:r w:rsidRPr="00F62E84">
              <w:t>2</w:t>
            </w:r>
            <w:r w:rsidRPr="007E24A2">
              <w:t xml:space="preserve"> </w:t>
            </w:r>
          </w:p>
          <w:p w14:paraId="7901E4DF" w14:textId="77777777" w:rsidR="00F62E84" w:rsidRPr="007E24A2" w:rsidRDefault="00F62E84" w:rsidP="00EC16B3">
            <w:pPr>
              <w:spacing w:after="80"/>
              <w:jc w:val="both"/>
            </w:pPr>
            <w:r w:rsidRPr="00F62E84">
              <w:t>32-540</w:t>
            </w:r>
            <w:r w:rsidRPr="007E24A2">
              <w:t xml:space="preserve"> </w:t>
            </w:r>
            <w:r w:rsidRPr="00F62E84">
              <w:t>Trzebinia</w:t>
            </w:r>
          </w:p>
        </w:tc>
        <w:tc>
          <w:tcPr>
            <w:tcW w:w="2835" w:type="dxa"/>
            <w:vAlign w:val="center"/>
          </w:tcPr>
          <w:p w14:paraId="58B636E5" w14:textId="77777777" w:rsidR="00F62E84" w:rsidRPr="007E24A2" w:rsidRDefault="00F62E84" w:rsidP="00EC16B3">
            <w:pPr>
              <w:spacing w:before="80" w:after="80"/>
              <w:jc w:val="center"/>
            </w:pPr>
            <w:r w:rsidRPr="00F62E84">
              <w:t>1 400 003.59 zł</w:t>
            </w:r>
          </w:p>
        </w:tc>
      </w:tr>
    </w:tbl>
    <w:p w14:paraId="7618E031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335DA92B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2B2FA9B8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018E5" w14:textId="77777777" w:rsidR="000D02C0" w:rsidRDefault="000D02C0">
      <w:r>
        <w:separator/>
      </w:r>
    </w:p>
  </w:endnote>
  <w:endnote w:type="continuationSeparator" w:id="0">
    <w:p w14:paraId="61764273" w14:textId="77777777" w:rsidR="000D02C0" w:rsidRDefault="000D0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529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AC7A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87E4" w14:textId="77777777" w:rsidR="009F189D" w:rsidRDefault="00467F8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5FA3BF">
        <v:line id="_x0000_s1025" style="position:absolute;left:0;text-align:left;z-index:251657728" from="-3.85pt,8.7pt" to="455.15pt,8.7pt"/>
      </w:pict>
    </w:r>
  </w:p>
  <w:p w14:paraId="2AE440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18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9342E" w14:textId="77777777" w:rsidR="009F189D" w:rsidRDefault="009F189D">
    <w:pPr>
      <w:pStyle w:val="Stopka"/>
      <w:tabs>
        <w:tab w:val="clear" w:pos="4536"/>
      </w:tabs>
      <w:jc w:val="center"/>
    </w:pPr>
  </w:p>
  <w:p w14:paraId="2C83921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9AB82" w14:textId="77777777" w:rsidR="000D02C0" w:rsidRDefault="000D02C0">
      <w:r>
        <w:separator/>
      </w:r>
    </w:p>
  </w:footnote>
  <w:footnote w:type="continuationSeparator" w:id="0">
    <w:p w14:paraId="5C979FDA" w14:textId="77777777" w:rsidR="000D02C0" w:rsidRDefault="000D0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722D0" w14:textId="77777777" w:rsidR="00F62E84" w:rsidRDefault="00F62E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7F19E" w14:textId="77777777" w:rsidR="00F62E84" w:rsidRDefault="00F62E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D5147" w14:textId="77777777" w:rsidR="00F62E84" w:rsidRDefault="00F62E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02C0"/>
    <w:rsid w:val="00007727"/>
    <w:rsid w:val="00017720"/>
    <w:rsid w:val="00035488"/>
    <w:rsid w:val="000D02C0"/>
    <w:rsid w:val="000D7F25"/>
    <w:rsid w:val="000E00E5"/>
    <w:rsid w:val="001146A4"/>
    <w:rsid w:val="00173B20"/>
    <w:rsid w:val="001C69FF"/>
    <w:rsid w:val="0023318D"/>
    <w:rsid w:val="002A0CD3"/>
    <w:rsid w:val="00355C9D"/>
    <w:rsid w:val="003B6B36"/>
    <w:rsid w:val="003D72FD"/>
    <w:rsid w:val="003F57CD"/>
    <w:rsid w:val="00423179"/>
    <w:rsid w:val="00467F8B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BD26F8"/>
    <w:rsid w:val="00C236D3"/>
    <w:rsid w:val="00C659E2"/>
    <w:rsid w:val="00CB0802"/>
    <w:rsid w:val="00D665F5"/>
    <w:rsid w:val="00D708C5"/>
    <w:rsid w:val="00D7128F"/>
    <w:rsid w:val="00EA3476"/>
    <w:rsid w:val="00F44906"/>
    <w:rsid w:val="00F62E8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ED6AE3"/>
  <w15:chartTrackingRefBased/>
  <w15:docId w15:val="{89351784-6BCE-44B2-BFD5-06215784B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2025-09-29T10:29:00Z</dcterms:created>
  <dcterms:modified xsi:type="dcterms:W3CDTF">2025-09-29T10:32:00Z</dcterms:modified>
</cp:coreProperties>
</file>