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C0569" w14:textId="0E2F5B1A" w:rsidR="00025386" w:rsidRPr="00FC5789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FC5789">
        <w:rPr>
          <w:bCs/>
          <w:i w:val="0"/>
          <w:sz w:val="20"/>
        </w:rPr>
        <w:t xml:space="preserve">Załącznik nr </w:t>
      </w:r>
      <w:r w:rsidR="00FC5789" w:rsidRPr="00FC5789">
        <w:rPr>
          <w:bCs/>
          <w:i w:val="0"/>
          <w:sz w:val="20"/>
        </w:rPr>
        <w:t>4</w:t>
      </w:r>
      <w:r w:rsidR="007666D6" w:rsidRPr="00FC5789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FC5789" w14:paraId="65779B6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B8894D" w14:textId="77777777" w:rsidR="008D442B" w:rsidRPr="00FC578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5789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D7827FE" w14:textId="77777777" w:rsidR="00053927" w:rsidRPr="00FC578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5789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FC578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55A2E6A8" w14:textId="77777777" w:rsidR="00053927" w:rsidRPr="00FC578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C5789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C5789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C578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FC578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FC578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FC578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FC578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FC578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FC578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891156F" w14:textId="77777777" w:rsidR="00A137C9" w:rsidRPr="00FC5789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C5789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FC5789" w14:paraId="47E3C2DC" w14:textId="77777777" w:rsidTr="004F10A0">
        <w:tc>
          <w:tcPr>
            <w:tcW w:w="2269" w:type="dxa"/>
          </w:tcPr>
          <w:p w14:paraId="30F00F74" w14:textId="77777777" w:rsidR="00A137C9" w:rsidRPr="00FC5789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48D9D9A" w14:textId="77777777" w:rsidR="00A137C9" w:rsidRPr="00FC5789" w:rsidRDefault="00CF2F0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ładowarki teleskopowej dla Gminy Niepołomice</w:t>
            </w:r>
            <w:r w:rsidR="00A137C9" w:rsidRPr="00FC578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CF2F08" w:rsidRPr="00FC5789" w14:paraId="3C83F902" w14:textId="77777777" w:rsidTr="00941B00">
        <w:tc>
          <w:tcPr>
            <w:tcW w:w="2269" w:type="dxa"/>
          </w:tcPr>
          <w:p w14:paraId="07B74851" w14:textId="77777777" w:rsidR="00CF2F08" w:rsidRPr="00FC5789" w:rsidRDefault="00CF2F08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D5E0F77" w14:textId="77777777" w:rsidR="00CF2F08" w:rsidRPr="00FC5789" w:rsidRDefault="00CF2F08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ZP.271.41.2025</w:t>
            </w:r>
          </w:p>
        </w:tc>
      </w:tr>
    </w:tbl>
    <w:p w14:paraId="2DF4A515" w14:textId="77777777" w:rsidR="00A137C9" w:rsidRPr="00FC5789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6DEAED" w14:textId="77777777" w:rsidR="003A486D" w:rsidRPr="00FC5789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C5789">
        <w:rPr>
          <w:rFonts w:ascii="Times New Roman" w:hAnsi="Times New Roman"/>
          <w:sz w:val="20"/>
          <w:szCs w:val="20"/>
        </w:rPr>
        <w:t xml:space="preserve">prowadzonego przez </w:t>
      </w:r>
      <w:r w:rsidR="00CF2F08" w:rsidRPr="00FC5789">
        <w:rPr>
          <w:rFonts w:ascii="Times New Roman" w:hAnsi="Times New Roman"/>
          <w:b/>
          <w:sz w:val="20"/>
          <w:szCs w:val="20"/>
        </w:rPr>
        <w:t>GMINA NIEPOŁOMICE</w:t>
      </w:r>
      <w:r w:rsidRPr="00FC5789">
        <w:rPr>
          <w:rFonts w:ascii="Times New Roman" w:hAnsi="Times New Roman"/>
          <w:b/>
          <w:sz w:val="20"/>
          <w:szCs w:val="20"/>
        </w:rPr>
        <w:t>,</w:t>
      </w:r>
      <w:r w:rsidRPr="00FC5789">
        <w:rPr>
          <w:rFonts w:ascii="Times New Roman" w:hAnsi="Times New Roman"/>
          <w:sz w:val="20"/>
          <w:szCs w:val="20"/>
        </w:rPr>
        <w:t xml:space="preserve"> d</w:t>
      </w:r>
      <w:r w:rsidR="008D442B" w:rsidRPr="00FC5789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FC5789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FC5789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CDA46D7" w14:textId="77777777" w:rsidR="00A137C9" w:rsidRPr="00FC5789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FC5789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FC5789" w14:paraId="54C21CC3" w14:textId="77777777" w:rsidTr="00A137C9">
        <w:tc>
          <w:tcPr>
            <w:tcW w:w="617" w:type="dxa"/>
            <w:vAlign w:val="center"/>
          </w:tcPr>
          <w:p w14:paraId="7CDC572E" w14:textId="77777777" w:rsidR="003A486D" w:rsidRPr="00FC578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2C097EF1" w14:textId="77777777" w:rsidR="003A486D" w:rsidRPr="00FC578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0357A784" w14:textId="77777777" w:rsidR="003A486D" w:rsidRPr="00FC578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FC5789" w14:paraId="6DFF69F9" w14:textId="77777777" w:rsidTr="00A137C9">
        <w:tc>
          <w:tcPr>
            <w:tcW w:w="617" w:type="dxa"/>
            <w:vAlign w:val="center"/>
          </w:tcPr>
          <w:p w14:paraId="35D64C51" w14:textId="77777777" w:rsidR="003A486D" w:rsidRPr="00FC578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793A9358" w14:textId="77777777" w:rsidR="003A486D" w:rsidRPr="00FC578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57338197" w14:textId="77777777" w:rsidR="003A486D" w:rsidRPr="00FC578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FC5789" w14:paraId="57307EB4" w14:textId="77777777" w:rsidTr="00A137C9">
        <w:tc>
          <w:tcPr>
            <w:tcW w:w="617" w:type="dxa"/>
            <w:vAlign w:val="center"/>
          </w:tcPr>
          <w:p w14:paraId="7A9179C7" w14:textId="77777777" w:rsidR="003A486D" w:rsidRPr="00FC578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39F9BF1B" w14:textId="77777777" w:rsidR="003A486D" w:rsidRPr="00FC578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3D25335E" w14:textId="77777777" w:rsidR="003A486D" w:rsidRPr="00FC578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A79AC42" w14:textId="77777777" w:rsidR="00DC652A" w:rsidRPr="00FC578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C578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FC578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FC5789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FC5789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CF2F08" w:rsidRPr="00FC5789">
        <w:rPr>
          <w:rFonts w:ascii="Times New Roman" w:hAnsi="Times New Roman"/>
          <w:sz w:val="20"/>
          <w:szCs w:val="20"/>
        </w:rPr>
        <w:t>(</w:t>
      </w:r>
      <w:proofErr w:type="spellStart"/>
      <w:r w:rsidR="00CF2F08" w:rsidRPr="00FC5789">
        <w:rPr>
          <w:rFonts w:ascii="Times New Roman" w:hAnsi="Times New Roman"/>
          <w:sz w:val="20"/>
          <w:szCs w:val="20"/>
        </w:rPr>
        <w:t>t.j</w:t>
      </w:r>
      <w:proofErr w:type="spellEnd"/>
      <w:r w:rsidR="00CF2F08" w:rsidRPr="00FC5789">
        <w:rPr>
          <w:rFonts w:ascii="Times New Roman" w:hAnsi="Times New Roman"/>
          <w:sz w:val="20"/>
          <w:szCs w:val="20"/>
        </w:rPr>
        <w:t>. Dz. U. z 2024 poz. 1320)</w:t>
      </w:r>
      <w:r w:rsidRPr="00FC5789">
        <w:rPr>
          <w:rFonts w:ascii="Times New Roman" w:hAnsi="Times New Roman"/>
          <w:sz w:val="20"/>
          <w:szCs w:val="20"/>
        </w:rPr>
        <w:t>, że w ramach zamówienia</w:t>
      </w:r>
      <w:r w:rsidR="00A137C9" w:rsidRPr="00FC5789">
        <w:rPr>
          <w:rFonts w:ascii="Times New Roman" w:hAnsi="Times New Roman"/>
          <w:sz w:val="20"/>
          <w:szCs w:val="20"/>
        </w:rPr>
        <w:t>,</w:t>
      </w:r>
      <w:r w:rsidR="00A137C9" w:rsidRPr="00FC578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C5789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FC578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C5789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FC5789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FC5789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FC578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FC5789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FC578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FC5789" w14:paraId="6AB6D497" w14:textId="77777777" w:rsidTr="00A137C9">
        <w:tc>
          <w:tcPr>
            <w:tcW w:w="617" w:type="dxa"/>
            <w:vAlign w:val="center"/>
          </w:tcPr>
          <w:p w14:paraId="28D25D42" w14:textId="77777777" w:rsidR="00B641BE" w:rsidRPr="00FC578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9507B6E" w14:textId="77777777" w:rsidR="00B641BE" w:rsidRPr="00FC578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0F9BE542" w14:textId="77777777" w:rsidR="00B641BE" w:rsidRPr="00FC578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FC5789" w14:paraId="247D022F" w14:textId="77777777" w:rsidTr="00A137C9">
        <w:tc>
          <w:tcPr>
            <w:tcW w:w="617" w:type="dxa"/>
            <w:vAlign w:val="center"/>
          </w:tcPr>
          <w:p w14:paraId="030686DE" w14:textId="77777777" w:rsidR="00B641BE" w:rsidRPr="00FC578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2C70963E" w14:textId="77777777" w:rsidR="00B641BE" w:rsidRPr="00FC578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764086B7" w14:textId="77777777" w:rsidR="00B641BE" w:rsidRPr="00FC578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FC5789" w14:paraId="5E2626A6" w14:textId="77777777" w:rsidTr="00A137C9">
        <w:tc>
          <w:tcPr>
            <w:tcW w:w="617" w:type="dxa"/>
            <w:vAlign w:val="center"/>
          </w:tcPr>
          <w:p w14:paraId="6AC98789" w14:textId="77777777" w:rsidR="00B641BE" w:rsidRPr="00FC578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5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50617107" w14:textId="77777777" w:rsidR="00B641BE" w:rsidRPr="00FC578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453A06DD" w14:textId="77777777" w:rsidR="00B641BE" w:rsidRPr="00FC578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8A58A63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7760140" w14:textId="77777777" w:rsidR="00FC5789" w:rsidRDefault="00FC5789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43AE847" w14:textId="17D816F0" w:rsidR="00FC5789" w:rsidRPr="00FC5789" w:rsidRDefault="00FC5789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FC5789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01BB013D" w14:textId="77777777" w:rsidR="007A2C38" w:rsidRPr="00FC578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FC5789" w14:paraId="1D47A748" w14:textId="77777777" w:rsidTr="004F10A0">
        <w:tc>
          <w:tcPr>
            <w:tcW w:w="2660" w:type="dxa"/>
          </w:tcPr>
          <w:p w14:paraId="7E2B2BA4" w14:textId="77777777" w:rsidR="00A137C9" w:rsidRPr="00FC5789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0F38AC0E" w14:textId="242C9E68" w:rsidR="00A137C9" w:rsidRPr="00FC5789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C2D5A9F" w14:textId="77777777" w:rsidR="00A137C9" w:rsidRPr="00FC5789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7AE8597" w14:textId="76CAC412" w:rsidR="00A137C9" w:rsidRPr="00FC5789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60E93C30" w14:textId="77777777" w:rsidR="00A137C9" w:rsidRPr="00FC578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FC578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493E2" w14:textId="77777777" w:rsidR="00833205" w:rsidRDefault="00833205" w:rsidP="00025386">
      <w:pPr>
        <w:spacing w:after="0" w:line="240" w:lineRule="auto"/>
      </w:pPr>
      <w:r>
        <w:separator/>
      </w:r>
    </w:p>
  </w:endnote>
  <w:endnote w:type="continuationSeparator" w:id="0">
    <w:p w14:paraId="446D0817" w14:textId="77777777" w:rsidR="00833205" w:rsidRDefault="008332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FD457" w14:textId="77777777" w:rsidR="00CF2F08" w:rsidRDefault="00CF2F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F3AE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10724" w14:textId="77777777" w:rsidR="00CF2F08" w:rsidRDefault="00CF2F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C92AD" w14:textId="77777777" w:rsidR="00833205" w:rsidRDefault="00833205" w:rsidP="00025386">
      <w:pPr>
        <w:spacing w:after="0" w:line="240" w:lineRule="auto"/>
      </w:pPr>
      <w:r>
        <w:separator/>
      </w:r>
    </w:p>
  </w:footnote>
  <w:footnote w:type="continuationSeparator" w:id="0">
    <w:p w14:paraId="476BA8B9" w14:textId="77777777" w:rsidR="00833205" w:rsidRDefault="008332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87514" w14:textId="77777777" w:rsidR="00CF2F08" w:rsidRDefault="00CF2F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CC78" w14:textId="77777777" w:rsidR="00CF2F08" w:rsidRDefault="00CF2F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0120B" w14:textId="77777777" w:rsidR="00CF2F08" w:rsidRDefault="00CF2F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164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205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33205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CF2F08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BF82A"/>
  <w15:chartTrackingRefBased/>
  <w15:docId w15:val="{564B6D38-CAF7-45B7-ACF4-BBB99DE8C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2025-09-26T07:30:00Z</cp:lastPrinted>
  <dcterms:created xsi:type="dcterms:W3CDTF">2025-09-26T07:30:00Z</dcterms:created>
  <dcterms:modified xsi:type="dcterms:W3CDTF">2025-09-26T07:30:00Z</dcterms:modified>
</cp:coreProperties>
</file>