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00F280" w14:textId="5C2DF047" w:rsidR="005103B9" w:rsidRPr="0077268E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77268E">
        <w:rPr>
          <w:bCs/>
          <w:i w:val="0"/>
          <w:sz w:val="20"/>
        </w:rPr>
        <w:t xml:space="preserve">Załącznik nr </w:t>
      </w:r>
      <w:r w:rsidR="0077268E" w:rsidRPr="0077268E">
        <w:rPr>
          <w:bCs/>
          <w:i w:val="0"/>
          <w:sz w:val="20"/>
        </w:rPr>
        <w:t>3</w:t>
      </w:r>
      <w:r w:rsidR="00B36ABD" w:rsidRPr="0077268E">
        <w:rPr>
          <w:bCs/>
          <w:i w:val="0"/>
          <w:sz w:val="20"/>
        </w:rPr>
        <w:t xml:space="preserve"> do SWZ</w:t>
      </w:r>
    </w:p>
    <w:p w14:paraId="41640871" w14:textId="77777777" w:rsidR="00C4103F" w:rsidRPr="0077268E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77268E">
        <w:rPr>
          <w:rFonts w:ascii="Times New Roman" w:hAnsi="Times New Roman"/>
          <w:b/>
          <w:sz w:val="20"/>
          <w:szCs w:val="20"/>
        </w:rPr>
        <w:t>Zamawiający</w:t>
      </w:r>
      <w:r w:rsidR="007936D6" w:rsidRPr="0077268E">
        <w:rPr>
          <w:rFonts w:ascii="Times New Roman" w:hAnsi="Times New Roman"/>
          <w:b/>
          <w:sz w:val="20"/>
          <w:szCs w:val="20"/>
        </w:rPr>
        <w:t>:</w:t>
      </w:r>
    </w:p>
    <w:p w14:paraId="35A4BF21" w14:textId="77777777" w:rsidR="006676AE" w:rsidRPr="0077268E" w:rsidRDefault="00ED3827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77268E">
        <w:rPr>
          <w:sz w:val="20"/>
          <w:szCs w:val="20"/>
        </w:rPr>
        <w:t>GMINA NIEPOŁOMICE</w:t>
      </w:r>
    </w:p>
    <w:p w14:paraId="0C4513EE" w14:textId="77777777" w:rsidR="006676AE" w:rsidRPr="0077268E" w:rsidRDefault="00ED3827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77268E">
        <w:rPr>
          <w:sz w:val="20"/>
          <w:szCs w:val="20"/>
        </w:rPr>
        <w:t>Pl. Zwycięstwa</w:t>
      </w:r>
      <w:r w:rsidR="006676AE" w:rsidRPr="0077268E">
        <w:rPr>
          <w:sz w:val="20"/>
          <w:szCs w:val="20"/>
        </w:rPr>
        <w:t xml:space="preserve"> </w:t>
      </w:r>
      <w:r w:rsidRPr="0077268E">
        <w:rPr>
          <w:sz w:val="20"/>
          <w:szCs w:val="20"/>
        </w:rPr>
        <w:t>13</w:t>
      </w:r>
      <w:r w:rsidR="006676AE" w:rsidRPr="0077268E">
        <w:rPr>
          <w:sz w:val="20"/>
          <w:szCs w:val="20"/>
        </w:rPr>
        <w:t xml:space="preserve"> </w:t>
      </w:r>
    </w:p>
    <w:p w14:paraId="5398D061" w14:textId="6967C455" w:rsidR="002578E4" w:rsidRPr="0077268E" w:rsidRDefault="00ED3827" w:rsidP="0077268E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77268E">
        <w:rPr>
          <w:sz w:val="20"/>
          <w:szCs w:val="20"/>
        </w:rPr>
        <w:t>32-005</w:t>
      </w:r>
      <w:r w:rsidR="006676AE" w:rsidRPr="0077268E">
        <w:rPr>
          <w:sz w:val="20"/>
          <w:szCs w:val="20"/>
        </w:rPr>
        <w:t xml:space="preserve"> </w:t>
      </w:r>
      <w:r w:rsidRPr="0077268E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77268E" w14:paraId="14FA966E" w14:textId="77777777" w:rsidTr="0018769E">
        <w:tc>
          <w:tcPr>
            <w:tcW w:w="2800" w:type="dxa"/>
          </w:tcPr>
          <w:p w14:paraId="287F0BBB" w14:textId="77777777" w:rsidR="002578E4" w:rsidRPr="0077268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7268E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77268E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2CF1CD64" w14:textId="77777777" w:rsidR="002578E4" w:rsidRPr="0077268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361419B" w14:textId="77777777" w:rsidR="002578E4" w:rsidRPr="0077268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7268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51EADB3" w14:textId="77777777" w:rsidR="002578E4" w:rsidRPr="0077268E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7268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7726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77268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77268E" w14:paraId="7B5181A1" w14:textId="77777777" w:rsidTr="0018769E">
        <w:tc>
          <w:tcPr>
            <w:tcW w:w="2800" w:type="dxa"/>
          </w:tcPr>
          <w:p w14:paraId="6C69AABD" w14:textId="77777777" w:rsidR="002578E4" w:rsidRPr="0077268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7268E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2CC7F804" w14:textId="77777777" w:rsidR="002578E4" w:rsidRPr="0077268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E8285E7" w14:textId="77777777" w:rsidR="002578E4" w:rsidRPr="0077268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7268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057973B" w14:textId="77777777" w:rsidR="002578E4" w:rsidRPr="0077268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77268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77268E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77268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00E6FD78" w14:textId="77777777" w:rsidR="002578E4" w:rsidRPr="0077268E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D3827" w:rsidRPr="0077268E" w14:paraId="50D44D17" w14:textId="77777777" w:rsidTr="00941B00">
        <w:tc>
          <w:tcPr>
            <w:tcW w:w="9104" w:type="dxa"/>
            <w:shd w:val="clear" w:color="auto" w:fill="D9D9D9"/>
          </w:tcPr>
          <w:p w14:paraId="3896A15D" w14:textId="77777777" w:rsidR="00ED3827" w:rsidRPr="0077268E" w:rsidRDefault="00ED3827" w:rsidP="00941B00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7268E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05B92C2E" w14:textId="77777777" w:rsidR="00ED3827" w:rsidRPr="0077268E" w:rsidRDefault="00ED3827" w:rsidP="00941B00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7268E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Prawo zamówień publicznych </w:t>
            </w:r>
            <w:r w:rsidRPr="0077268E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77268E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77268E">
              <w:rPr>
                <w:rFonts w:ascii="Times New Roman" w:hAnsi="Times New Roman"/>
                <w:sz w:val="20"/>
                <w:szCs w:val="20"/>
              </w:rPr>
              <w:t>. Dz. U. z 2024 poz. 1320)</w:t>
            </w:r>
            <w:r w:rsidRPr="0077268E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77268E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77268E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2BE092EA" w14:textId="77777777" w:rsidR="00ED3827" w:rsidRPr="0077268E" w:rsidRDefault="00ED3827" w:rsidP="00941B00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7268E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6170E94E" w14:textId="77777777" w:rsidR="00ED3827" w:rsidRPr="0077268E" w:rsidRDefault="00ED3827" w:rsidP="00941B00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7268E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43B34E6C" w14:textId="77777777" w:rsidR="00ED3827" w:rsidRPr="0077268E" w:rsidRDefault="00ED3827" w:rsidP="00941B00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268E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7B9E4C9C" w14:textId="77777777" w:rsidR="00E50194" w:rsidRPr="0077268E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>Na potrzeby postę</w:t>
      </w:r>
      <w:r w:rsidR="008D0487" w:rsidRPr="0077268E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77268E">
        <w:rPr>
          <w:rFonts w:ascii="Times New Roman" w:hAnsi="Times New Roman"/>
          <w:sz w:val="20"/>
          <w:szCs w:val="20"/>
        </w:rPr>
        <w:t>zamówienia publicznego</w:t>
      </w:r>
      <w:r w:rsidR="00E50194" w:rsidRPr="0077268E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77268E" w14:paraId="0D0F8987" w14:textId="77777777" w:rsidTr="0018769E">
        <w:tc>
          <w:tcPr>
            <w:tcW w:w="2269" w:type="dxa"/>
          </w:tcPr>
          <w:p w14:paraId="02EDF409" w14:textId="77777777" w:rsidR="002578E4" w:rsidRPr="0077268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726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DB7BE61" w14:textId="77777777" w:rsidR="002578E4" w:rsidRPr="0077268E" w:rsidRDefault="00ED3827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7268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Zakup ładowarki teleskopowej dla Gminy Niepołomice</w:t>
            </w:r>
            <w:r w:rsidR="002578E4" w:rsidRPr="0077268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ED3827" w:rsidRPr="0077268E" w14:paraId="6DD8F71C" w14:textId="77777777" w:rsidTr="00941B00">
        <w:tc>
          <w:tcPr>
            <w:tcW w:w="2269" w:type="dxa"/>
          </w:tcPr>
          <w:p w14:paraId="281BB505" w14:textId="77777777" w:rsidR="00ED3827" w:rsidRPr="0077268E" w:rsidRDefault="00ED3827" w:rsidP="00941B0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726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9FC4467" w14:textId="77777777" w:rsidR="00ED3827" w:rsidRPr="0077268E" w:rsidRDefault="00ED3827" w:rsidP="00941B0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7268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ZP.271.41.2025</w:t>
            </w:r>
          </w:p>
        </w:tc>
      </w:tr>
    </w:tbl>
    <w:p w14:paraId="378CE941" w14:textId="77777777" w:rsidR="002578E4" w:rsidRPr="0077268E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33DD34A9" w14:textId="77777777" w:rsidR="00F90CD1" w:rsidRPr="0077268E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 xml:space="preserve">prowadzonego przez </w:t>
      </w:r>
      <w:r w:rsidR="00ED3827" w:rsidRPr="0077268E">
        <w:rPr>
          <w:rFonts w:ascii="Times New Roman" w:hAnsi="Times New Roman"/>
          <w:b/>
          <w:sz w:val="20"/>
          <w:szCs w:val="20"/>
        </w:rPr>
        <w:t>GMINA NIEPOŁOMICE</w:t>
      </w:r>
      <w:r w:rsidRPr="0077268E">
        <w:rPr>
          <w:rFonts w:ascii="Times New Roman" w:hAnsi="Times New Roman"/>
          <w:b/>
          <w:sz w:val="20"/>
          <w:szCs w:val="20"/>
        </w:rPr>
        <w:t>,</w:t>
      </w:r>
      <w:r w:rsidR="002B2AD9" w:rsidRPr="0077268E">
        <w:rPr>
          <w:rFonts w:ascii="Times New Roman" w:hAnsi="Times New Roman"/>
          <w:sz w:val="20"/>
          <w:szCs w:val="20"/>
        </w:rPr>
        <w:t xml:space="preserve"> </w:t>
      </w:r>
      <w:r w:rsidR="00E65685" w:rsidRPr="0077268E">
        <w:rPr>
          <w:rFonts w:ascii="Times New Roman" w:hAnsi="Times New Roman"/>
          <w:sz w:val="20"/>
          <w:szCs w:val="20"/>
        </w:rPr>
        <w:t>oświa</w:t>
      </w:r>
      <w:r w:rsidR="00825A09" w:rsidRPr="0077268E">
        <w:rPr>
          <w:rFonts w:ascii="Times New Roman" w:hAnsi="Times New Roman"/>
          <w:sz w:val="20"/>
          <w:szCs w:val="20"/>
        </w:rPr>
        <w:t>dczam</w:t>
      </w:r>
      <w:r w:rsidR="00E65685" w:rsidRPr="0077268E">
        <w:rPr>
          <w:rFonts w:ascii="Times New Roman" w:hAnsi="Times New Roman"/>
          <w:sz w:val="20"/>
          <w:szCs w:val="20"/>
        </w:rPr>
        <w:t>,</w:t>
      </w:r>
      <w:r w:rsidR="002B2AD9" w:rsidRPr="0077268E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7268E" w14:paraId="761BA352" w14:textId="77777777" w:rsidTr="00650D6C">
        <w:tc>
          <w:tcPr>
            <w:tcW w:w="9104" w:type="dxa"/>
            <w:shd w:val="clear" w:color="auto" w:fill="D9D9D9"/>
          </w:tcPr>
          <w:p w14:paraId="483A0D43" w14:textId="77777777" w:rsidR="00E50194" w:rsidRPr="0077268E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7268E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726DD706" w14:textId="238CAF93" w:rsidR="002426FF" w:rsidRPr="0077268E" w:rsidRDefault="00C113BF" w:rsidP="0077268E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77268E">
        <w:rPr>
          <w:rFonts w:ascii="Times New Roman" w:hAnsi="Times New Roman"/>
          <w:sz w:val="20"/>
          <w:szCs w:val="20"/>
        </w:rPr>
        <w:t xml:space="preserve">dstawie </w:t>
      </w:r>
      <w:r w:rsidR="002C4137" w:rsidRPr="0077268E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77268E">
        <w:rPr>
          <w:rFonts w:ascii="Times New Roman" w:hAnsi="Times New Roman"/>
          <w:sz w:val="20"/>
          <w:szCs w:val="20"/>
        </w:rPr>
        <w:t>108</w:t>
      </w:r>
      <w:r w:rsidR="002C4137" w:rsidRPr="0077268E">
        <w:rPr>
          <w:rFonts w:ascii="Times New Roman" w:hAnsi="Times New Roman"/>
          <w:sz w:val="20"/>
          <w:szCs w:val="20"/>
        </w:rPr>
        <w:t xml:space="preserve"> ust 1 </w:t>
      </w:r>
      <w:r w:rsidRPr="0077268E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77268E">
        <w:rPr>
          <w:rFonts w:ascii="Times New Roman" w:hAnsi="Times New Roman"/>
          <w:sz w:val="20"/>
          <w:szCs w:val="20"/>
        </w:rPr>
        <w:t>Pzp</w:t>
      </w:r>
      <w:proofErr w:type="spellEnd"/>
    </w:p>
    <w:p w14:paraId="7ADEEE1F" w14:textId="77777777" w:rsidR="00023477" w:rsidRPr="0077268E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14:paraId="55621FA9" w14:textId="77777777" w:rsidR="00023477" w:rsidRPr="0077268E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30656EBC" w14:textId="7A7FEF53" w:rsidR="00992BD8" w:rsidRPr="0077268E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77268E">
        <w:rPr>
          <w:rFonts w:ascii="Times New Roman" w:hAnsi="Times New Roman"/>
          <w:color w:val="0070C0"/>
          <w:sz w:val="20"/>
          <w:szCs w:val="20"/>
        </w:rPr>
        <w:lastRenderedPageBreak/>
        <w:t xml:space="preserve">[UWAGA: </w:t>
      </w:r>
      <w:r w:rsidR="008D33C8" w:rsidRPr="0077268E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77268E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77268E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77268E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3E56020E" w14:textId="67386B79" w:rsidR="00023477" w:rsidRPr="0077268E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77268E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77268E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77268E">
        <w:rPr>
          <w:rFonts w:ascii="Times New Roman" w:hAnsi="Times New Roman"/>
          <w:i/>
          <w:sz w:val="20"/>
          <w:szCs w:val="20"/>
        </w:rPr>
        <w:t>)</w:t>
      </w:r>
      <w:r w:rsidRPr="0077268E">
        <w:rPr>
          <w:rFonts w:ascii="Times New Roman" w:hAnsi="Times New Roman"/>
          <w:i/>
          <w:sz w:val="20"/>
          <w:szCs w:val="20"/>
        </w:rPr>
        <w:t>.</w:t>
      </w:r>
      <w:r w:rsidRPr="0077268E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77268E">
        <w:rPr>
          <w:rFonts w:ascii="Times New Roman" w:hAnsi="Times New Roman"/>
          <w:sz w:val="20"/>
          <w:szCs w:val="20"/>
        </w:rPr>
        <w:t>110</w:t>
      </w:r>
      <w:r w:rsidRPr="0077268E">
        <w:rPr>
          <w:rFonts w:ascii="Times New Roman" w:hAnsi="Times New Roman"/>
          <w:sz w:val="20"/>
          <w:szCs w:val="20"/>
        </w:rPr>
        <w:t xml:space="preserve"> ust. </w:t>
      </w:r>
      <w:r w:rsidR="00710937" w:rsidRPr="0077268E">
        <w:rPr>
          <w:rFonts w:ascii="Times New Roman" w:hAnsi="Times New Roman"/>
          <w:sz w:val="20"/>
          <w:szCs w:val="20"/>
        </w:rPr>
        <w:t>2</w:t>
      </w:r>
      <w:r w:rsidRPr="0077268E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77268E">
        <w:rPr>
          <w:rFonts w:ascii="Times New Roman" w:hAnsi="Times New Roman"/>
          <w:sz w:val="20"/>
          <w:szCs w:val="20"/>
        </w:rPr>
        <w:t xml:space="preserve"> i zapobiegawcze</w:t>
      </w:r>
      <w:r w:rsidRPr="0077268E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77268E">
        <w:rPr>
          <w:rFonts w:ascii="Times New Roman" w:hAnsi="Times New Roman"/>
          <w:sz w:val="20"/>
          <w:szCs w:val="20"/>
        </w:rPr>
        <w:t>..</w:t>
      </w:r>
      <w:r w:rsidRPr="0077268E">
        <w:rPr>
          <w:rFonts w:ascii="Times New Roman" w:hAnsi="Times New Roman"/>
          <w:sz w:val="20"/>
          <w:szCs w:val="20"/>
        </w:rPr>
        <w:t>……………</w:t>
      </w:r>
      <w:r w:rsidR="00023477" w:rsidRPr="0077268E">
        <w:rPr>
          <w:rFonts w:ascii="Times New Roman" w:hAnsi="Times New Roman"/>
          <w:sz w:val="20"/>
          <w:szCs w:val="20"/>
        </w:rPr>
        <w:t>…</w:t>
      </w:r>
      <w:r w:rsidRPr="0077268E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77268E">
        <w:rPr>
          <w:rFonts w:ascii="Times New Roman" w:hAnsi="Times New Roman"/>
          <w:sz w:val="20"/>
          <w:szCs w:val="20"/>
        </w:rPr>
        <w:t>.</w:t>
      </w:r>
      <w:r w:rsidRPr="0077268E">
        <w:rPr>
          <w:rFonts w:ascii="Times New Roman" w:hAnsi="Times New Roman"/>
          <w:sz w:val="20"/>
          <w:szCs w:val="20"/>
        </w:rPr>
        <w:t>…</w:t>
      </w:r>
      <w:r w:rsidR="007A2BCB" w:rsidRPr="0077268E">
        <w:rPr>
          <w:rFonts w:ascii="Times New Roman" w:hAnsi="Times New Roman"/>
          <w:sz w:val="20"/>
          <w:szCs w:val="20"/>
        </w:rPr>
        <w:t>.</w:t>
      </w:r>
    </w:p>
    <w:p w14:paraId="0499B22D" w14:textId="77777777" w:rsidR="007A2BCB" w:rsidRPr="0077268E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175508B8" w14:textId="77777777" w:rsidR="0011306C" w:rsidRPr="0077268E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77268E">
        <w:rPr>
          <w:rFonts w:ascii="Times New Roman" w:hAnsi="Times New Roman"/>
          <w:sz w:val="20"/>
          <w:szCs w:val="20"/>
        </w:rPr>
        <w:t>t.j. Dz.U. z 2024r. poz. 507 z późn. zm.</w:t>
      </w:r>
      <w:r w:rsidRPr="0077268E">
        <w:rPr>
          <w:rFonts w:ascii="Times New Roman" w:hAnsi="Times New Roman"/>
          <w:sz w:val="20"/>
          <w:szCs w:val="20"/>
        </w:rPr>
        <w:t>)</w:t>
      </w:r>
      <w:r w:rsidR="0011306C" w:rsidRPr="0077268E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77268E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77268E" w14:paraId="067BB26D" w14:textId="77777777" w:rsidTr="00CD4DD1">
        <w:tc>
          <w:tcPr>
            <w:tcW w:w="9104" w:type="dxa"/>
            <w:shd w:val="clear" w:color="auto" w:fill="D9D9D9"/>
          </w:tcPr>
          <w:p w14:paraId="343C404E" w14:textId="77777777" w:rsidR="0011306C" w:rsidRPr="0077268E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7268E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77268E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7ECA3EBD" w14:textId="1E8EAB26" w:rsidR="00E21BB4" w:rsidRPr="0077268E" w:rsidRDefault="0077268E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Zamawiający  nie stawia warunków w niniejszym postępowaniu</w:t>
      </w:r>
    </w:p>
    <w:p w14:paraId="28342719" w14:textId="6248845B" w:rsidR="00C62F57" w:rsidRPr="0077268E" w:rsidRDefault="00C62F57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7268E" w14:paraId="0C0D2564" w14:textId="77777777" w:rsidTr="00CD4DD1">
        <w:tc>
          <w:tcPr>
            <w:tcW w:w="9104" w:type="dxa"/>
            <w:shd w:val="clear" w:color="auto" w:fill="D9D9D9"/>
          </w:tcPr>
          <w:p w14:paraId="73CC9F6E" w14:textId="77777777" w:rsidR="00BE6F04" w:rsidRPr="0077268E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7268E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6F602C7D" w14:textId="77777777" w:rsidR="00FE4E2B" w:rsidRPr="0077268E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7268E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77268E" w14:paraId="7320EBB5" w14:textId="77777777" w:rsidTr="00847232">
        <w:tc>
          <w:tcPr>
            <w:tcW w:w="9104" w:type="dxa"/>
            <w:shd w:val="clear" w:color="auto" w:fill="D9D9D9"/>
          </w:tcPr>
          <w:p w14:paraId="5797BC55" w14:textId="77777777" w:rsidR="00E426EB" w:rsidRPr="0077268E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7268E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50FF6EFF" w14:textId="77777777" w:rsidR="00E426EB" w:rsidRPr="0077268E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2520A5F" w14:textId="77777777" w:rsidR="00E426EB" w:rsidRPr="0077268E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5064C144" w14:textId="77777777" w:rsidR="00E426EB" w:rsidRPr="0077268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44573721" w14:textId="77777777" w:rsidR="00E426EB" w:rsidRPr="0077268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7268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60EAB644" w14:textId="77777777" w:rsidR="00E426EB" w:rsidRPr="0077268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275F4145" w14:textId="77777777" w:rsidR="00E426EB" w:rsidRPr="0077268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7268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0C57C37E" w14:textId="77777777" w:rsidR="00E426EB" w:rsidRPr="0077268E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DF380EF" w14:textId="77777777" w:rsidR="0012157F" w:rsidRPr="0077268E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1A6013B" w14:textId="77777777" w:rsidR="00524951" w:rsidRPr="0077268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ab/>
      </w:r>
      <w:r w:rsidRPr="0077268E">
        <w:rPr>
          <w:rFonts w:ascii="Times New Roman" w:hAnsi="Times New Roman"/>
          <w:sz w:val="20"/>
          <w:szCs w:val="20"/>
        </w:rPr>
        <w:tab/>
      </w:r>
      <w:r w:rsidRPr="0077268E">
        <w:rPr>
          <w:rFonts w:ascii="Times New Roman" w:hAnsi="Times New Roman"/>
          <w:sz w:val="20"/>
          <w:szCs w:val="20"/>
        </w:rPr>
        <w:tab/>
      </w:r>
      <w:r w:rsidRPr="0077268E">
        <w:rPr>
          <w:rFonts w:ascii="Times New Roman" w:hAnsi="Times New Roman"/>
          <w:sz w:val="20"/>
          <w:szCs w:val="20"/>
        </w:rPr>
        <w:tab/>
      </w:r>
      <w:r w:rsidRPr="0077268E">
        <w:rPr>
          <w:rFonts w:ascii="Times New Roman" w:hAnsi="Times New Roman"/>
          <w:sz w:val="20"/>
          <w:szCs w:val="20"/>
        </w:rPr>
        <w:tab/>
      </w:r>
      <w:r w:rsidRPr="0077268E">
        <w:rPr>
          <w:rFonts w:ascii="Times New Roman" w:hAnsi="Times New Roman"/>
          <w:sz w:val="20"/>
          <w:szCs w:val="20"/>
        </w:rPr>
        <w:tab/>
      </w:r>
      <w:r w:rsidRPr="0077268E">
        <w:rPr>
          <w:rFonts w:ascii="Times New Roman" w:hAnsi="Times New Roman"/>
          <w:sz w:val="20"/>
          <w:szCs w:val="20"/>
        </w:rPr>
        <w:tab/>
      </w:r>
    </w:p>
    <w:p w14:paraId="7889F4F2" w14:textId="77777777" w:rsidR="00524951" w:rsidRPr="0077268E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5F86D0D0" w14:textId="130A6FB4" w:rsidR="00FE4E2B" w:rsidRPr="0077268E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 xml:space="preserve">  </w:t>
      </w:r>
    </w:p>
    <w:p w14:paraId="5205A0CA" w14:textId="41C7CC1B" w:rsidR="00484F88" w:rsidRPr="0077268E" w:rsidRDefault="00524951" w:rsidP="0077268E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sectPr w:rsidR="00484F88" w:rsidRPr="0077268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A54D69" w14:textId="77777777" w:rsidR="00311F44" w:rsidRDefault="00311F44" w:rsidP="0038231F">
      <w:pPr>
        <w:spacing w:after="0" w:line="240" w:lineRule="auto"/>
      </w:pPr>
      <w:r>
        <w:separator/>
      </w:r>
    </w:p>
  </w:endnote>
  <w:endnote w:type="continuationSeparator" w:id="0">
    <w:p w14:paraId="5D400736" w14:textId="77777777" w:rsidR="00311F44" w:rsidRDefault="00311F4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97711" w14:textId="77777777" w:rsidR="00ED3827" w:rsidRDefault="00ED38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2C2C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4A6B78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B41B0" w14:textId="77777777" w:rsidR="00ED3827" w:rsidRDefault="00ED38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A2F3BF" w14:textId="77777777" w:rsidR="00311F44" w:rsidRDefault="00311F44" w:rsidP="0038231F">
      <w:pPr>
        <w:spacing w:after="0" w:line="240" w:lineRule="auto"/>
      </w:pPr>
      <w:r>
        <w:separator/>
      </w:r>
    </w:p>
  </w:footnote>
  <w:footnote w:type="continuationSeparator" w:id="0">
    <w:p w14:paraId="7A4A29BD" w14:textId="77777777" w:rsidR="00311F44" w:rsidRDefault="00311F44" w:rsidP="0038231F">
      <w:pPr>
        <w:spacing w:after="0" w:line="240" w:lineRule="auto"/>
      </w:pPr>
      <w:r>
        <w:continuationSeparator/>
      </w:r>
    </w:p>
  </w:footnote>
  <w:footnote w:id="1">
    <w:p w14:paraId="73AAA10F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3F1C51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D23F5BA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796B4B8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1D529" w14:textId="77777777" w:rsidR="00ED3827" w:rsidRDefault="00ED38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CAE9A" w14:textId="77777777" w:rsidR="00ED3827" w:rsidRDefault="00ED38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C10F4" w14:textId="77777777" w:rsidR="00ED3827" w:rsidRDefault="00ED38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3603934">
    <w:abstractNumId w:val="11"/>
  </w:num>
  <w:num w:numId="2" w16cid:durableId="279070805">
    <w:abstractNumId w:val="0"/>
  </w:num>
  <w:num w:numId="3" w16cid:durableId="582106831">
    <w:abstractNumId w:val="10"/>
  </w:num>
  <w:num w:numId="4" w16cid:durableId="1571960890">
    <w:abstractNumId w:val="13"/>
  </w:num>
  <w:num w:numId="5" w16cid:durableId="1447500568">
    <w:abstractNumId w:val="12"/>
  </w:num>
  <w:num w:numId="6" w16cid:durableId="350256262">
    <w:abstractNumId w:val="9"/>
  </w:num>
  <w:num w:numId="7" w16cid:durableId="32463118">
    <w:abstractNumId w:val="1"/>
  </w:num>
  <w:num w:numId="8" w16cid:durableId="666371470">
    <w:abstractNumId w:val="6"/>
  </w:num>
  <w:num w:numId="9" w16cid:durableId="1188788738">
    <w:abstractNumId w:val="4"/>
  </w:num>
  <w:num w:numId="10" w16cid:durableId="2129733597">
    <w:abstractNumId w:val="7"/>
  </w:num>
  <w:num w:numId="11" w16cid:durableId="2026712779">
    <w:abstractNumId w:val="5"/>
  </w:num>
  <w:num w:numId="12" w16cid:durableId="1886679596">
    <w:abstractNumId w:val="8"/>
  </w:num>
  <w:num w:numId="13" w16cid:durableId="1096711741">
    <w:abstractNumId w:val="3"/>
  </w:num>
  <w:num w:numId="14" w16cid:durableId="10329956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1F44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1F44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7268E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D3827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CDC752"/>
  <w15:docId w15:val="{D1863057-6BE6-4825-859F-9DDC698DB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477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2025-09-26T07:29:00Z</cp:lastPrinted>
  <dcterms:created xsi:type="dcterms:W3CDTF">2025-09-26T07:29:00Z</dcterms:created>
  <dcterms:modified xsi:type="dcterms:W3CDTF">2025-09-26T07:29:00Z</dcterms:modified>
</cp:coreProperties>
</file>