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58F92" w14:textId="77777777" w:rsidR="004D59B3" w:rsidRPr="0080057B" w:rsidRDefault="004D59B3" w:rsidP="004D59B3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02C1C1D0" w14:textId="77777777" w:rsidR="004D59B3" w:rsidRPr="0080057B" w:rsidRDefault="004D59B3" w:rsidP="004D59B3">
      <w:pPr>
        <w:rPr>
          <w:b/>
          <w:bCs/>
        </w:rPr>
      </w:pPr>
    </w:p>
    <w:p w14:paraId="5E350015" w14:textId="77777777" w:rsidR="004D59B3" w:rsidRPr="0080057B" w:rsidRDefault="004D59B3" w:rsidP="004D59B3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32511653" w14:textId="77777777" w:rsidR="004D59B3" w:rsidRPr="0080057B" w:rsidRDefault="004D59B3" w:rsidP="004D59B3">
      <w:pPr>
        <w:rPr>
          <w:b/>
          <w:bCs/>
        </w:rPr>
      </w:pPr>
    </w:p>
    <w:p w14:paraId="6BD23FD2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7BE75B0A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759C834B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1065CD69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2C85DDAF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26964051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6D2E30AD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200E411B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5DE45DC8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1CEEAB9B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Do: Nazwa i siedziba Zamawiającego:</w:t>
      </w:r>
    </w:p>
    <w:p w14:paraId="0B3A2D02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51DD5515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3315D8AD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68263AB7" w14:textId="77777777" w:rsidR="004D59B3" w:rsidRPr="0080057B" w:rsidRDefault="004D59B3" w:rsidP="004D59B3">
      <w:pPr>
        <w:rPr>
          <w:b/>
          <w:bCs/>
        </w:rPr>
      </w:pPr>
    </w:p>
    <w:p w14:paraId="1DA75E77" w14:textId="3AB6B5DD" w:rsidR="004D59B3" w:rsidRPr="0023523F" w:rsidRDefault="004D59B3" w:rsidP="004D59B3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="0023523F" w:rsidRPr="0023523F">
        <w:rPr>
          <w:b/>
        </w:rPr>
        <w:t>Dostawa nabiurkowego (</w:t>
      </w:r>
      <w:proofErr w:type="spellStart"/>
      <w:r w:rsidR="0023523F" w:rsidRPr="0023523F">
        <w:rPr>
          <w:b/>
        </w:rPr>
        <w:t>benchtop</w:t>
      </w:r>
      <w:proofErr w:type="spellEnd"/>
      <w:r w:rsidR="0023523F" w:rsidRPr="0023523F">
        <w:rPr>
          <w:b/>
        </w:rPr>
        <w:t xml:space="preserve">) dyfraktometru rentgenowskiego do analizy strukturalnej i fazowej na potrzeby </w:t>
      </w:r>
      <w:proofErr w:type="spellStart"/>
      <w:r w:rsidR="0023523F" w:rsidRPr="0023523F">
        <w:rPr>
          <w:b/>
        </w:rPr>
        <w:t>WIMiIP</w:t>
      </w:r>
      <w:proofErr w:type="spellEnd"/>
      <w:r w:rsidRPr="0080057B">
        <w:rPr>
          <w:b/>
          <w:bCs/>
        </w:rPr>
        <w:t xml:space="preserve">, nr sprawy: </w:t>
      </w:r>
      <w:r>
        <w:rPr>
          <w:b/>
          <w:bCs/>
        </w:rPr>
        <w:t>KC-</w:t>
      </w:r>
      <w:r w:rsidRPr="0080057B">
        <w:rPr>
          <w:b/>
          <w:bCs/>
        </w:rPr>
        <w:t>DE-zp.272-</w:t>
      </w:r>
      <w:r>
        <w:rPr>
          <w:b/>
          <w:bCs/>
        </w:rPr>
        <w:t>539</w:t>
      </w:r>
      <w:r w:rsidRPr="0080057B">
        <w:rPr>
          <w:b/>
          <w:bCs/>
        </w:rPr>
        <w:t xml:space="preserve">/25,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38DFC8DB" w14:textId="77777777" w:rsidR="004D59B3" w:rsidRPr="0080057B" w:rsidRDefault="004D59B3" w:rsidP="004D59B3">
      <w:pPr>
        <w:rPr>
          <w:bCs/>
        </w:rPr>
      </w:pPr>
    </w:p>
    <w:p w14:paraId="7C295A4A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>Cena netto za całość zamówienia:   ........................................................... PLN</w:t>
      </w:r>
    </w:p>
    <w:p w14:paraId="5979B5D4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>Cena brutto za całość zamówienia:...............................................................PLN</w:t>
      </w:r>
    </w:p>
    <w:p w14:paraId="2D41640D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40A81EFD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0CB9A8B4" w14:textId="77777777" w:rsidR="004D59B3" w:rsidRPr="0080057B" w:rsidRDefault="004D59B3" w:rsidP="004D59B3">
      <w:pPr>
        <w:rPr>
          <w:b/>
          <w:bCs/>
        </w:rPr>
      </w:pPr>
    </w:p>
    <w:p w14:paraId="4989BE3B" w14:textId="2BC80ADD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proofErr w:type="spellStart"/>
      <w:r w:rsidR="00A10BF4">
        <w:rPr>
          <w:b/>
          <w:bCs/>
        </w:rPr>
        <w:t>dyfraktrometru</w:t>
      </w:r>
      <w:proofErr w:type="spellEnd"/>
      <w:r w:rsidR="00A10BF4">
        <w:rPr>
          <w:b/>
          <w:bCs/>
        </w:rPr>
        <w:t>: ………………………….</w:t>
      </w:r>
    </w:p>
    <w:p w14:paraId="0F811E2D" w14:textId="77777777" w:rsidR="004D59B3" w:rsidRPr="0080057B" w:rsidRDefault="004D59B3" w:rsidP="004D59B3">
      <w:pPr>
        <w:rPr>
          <w:b/>
          <w:bCs/>
        </w:rPr>
      </w:pPr>
    </w:p>
    <w:p w14:paraId="77943345" w14:textId="77777777" w:rsidR="0023523F" w:rsidRPr="0080057B" w:rsidRDefault="004D59B3" w:rsidP="0023523F">
      <w:pPr>
        <w:rPr>
          <w:b/>
          <w:bCs/>
        </w:rPr>
      </w:pPr>
      <w:r w:rsidRPr="0080057B">
        <w:rPr>
          <w:b/>
          <w:bCs/>
        </w:rPr>
        <w:t xml:space="preserve">Okres udzielonej gwarancji  wynosi: </w:t>
      </w:r>
      <w:r w:rsidR="0023523F">
        <w:rPr>
          <w:b/>
          <w:bCs/>
        </w:rPr>
        <w:t>……………..</w:t>
      </w:r>
      <w:r w:rsidRPr="0080057B">
        <w:rPr>
          <w:b/>
          <w:bCs/>
        </w:rPr>
        <w:t xml:space="preserve"> miesięcy</w:t>
      </w:r>
      <w:r w:rsidR="0023523F" w:rsidRPr="00231FE3">
        <w:rPr>
          <w:b/>
          <w:bCs/>
          <w:i/>
          <w:iCs/>
          <w:highlight w:val="yellow"/>
        </w:rPr>
        <w:t>/kryterium oceny ofert/</w:t>
      </w:r>
    </w:p>
    <w:p w14:paraId="676F6B27" w14:textId="0B7FE10B" w:rsidR="004D59B3" w:rsidRPr="0080057B" w:rsidRDefault="004D59B3" w:rsidP="004D59B3">
      <w:pPr>
        <w:rPr>
          <w:bCs/>
        </w:rPr>
      </w:pPr>
    </w:p>
    <w:p w14:paraId="386EA9F5" w14:textId="77777777" w:rsidR="004D59B3" w:rsidRPr="0080057B" w:rsidRDefault="004D59B3" w:rsidP="004D59B3">
      <w:pPr>
        <w:rPr>
          <w:b/>
          <w:bCs/>
        </w:rPr>
      </w:pPr>
    </w:p>
    <w:p w14:paraId="087B0056" w14:textId="5E391273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 xml:space="preserve">Termin realizacji umowy: </w:t>
      </w:r>
      <w:r w:rsidR="0023523F">
        <w:rPr>
          <w:b/>
          <w:bCs/>
        </w:rPr>
        <w:t>do 186</w:t>
      </w:r>
      <w:r w:rsidRPr="0080057B">
        <w:rPr>
          <w:b/>
          <w:bCs/>
        </w:rPr>
        <w:t xml:space="preserve"> dni od daty podpisania umowy. </w:t>
      </w:r>
    </w:p>
    <w:p w14:paraId="71C89F08" w14:textId="77777777" w:rsidR="004D59B3" w:rsidRDefault="004D59B3" w:rsidP="004D59B3">
      <w:pPr>
        <w:rPr>
          <w:b/>
          <w:iCs/>
        </w:rPr>
      </w:pPr>
    </w:p>
    <w:p w14:paraId="1F68A549" w14:textId="77777777" w:rsidR="004D59B3" w:rsidRPr="00231FE3" w:rsidRDefault="004D59B3" w:rsidP="004D59B3">
      <w:pPr>
        <w:rPr>
          <w:b/>
          <w:iCs/>
        </w:rPr>
      </w:pPr>
    </w:p>
    <w:p w14:paraId="0C999393" w14:textId="77777777" w:rsidR="004D59B3" w:rsidRPr="0080057B" w:rsidRDefault="004D59B3" w:rsidP="004D59B3">
      <w:pPr>
        <w:rPr>
          <w:bCs/>
          <w:i/>
        </w:rPr>
      </w:pPr>
    </w:p>
    <w:p w14:paraId="7ABF2EC3" w14:textId="77777777" w:rsidR="004D59B3" w:rsidRPr="0080057B" w:rsidRDefault="004D59B3" w:rsidP="004D59B3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1371F02B" w14:textId="77777777" w:rsidR="004D59B3" w:rsidRPr="0080057B" w:rsidRDefault="004D59B3" w:rsidP="004D59B3">
      <w:pPr>
        <w:rPr>
          <w:b/>
          <w:bCs/>
        </w:rPr>
      </w:pPr>
    </w:p>
    <w:p w14:paraId="151768E1" w14:textId="77777777" w:rsidR="004D59B3" w:rsidRPr="0080057B" w:rsidRDefault="004D59B3" w:rsidP="004D59B3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1F4F9D" w14:textId="77777777" w:rsidR="004D59B3" w:rsidRPr="0080057B" w:rsidRDefault="004D59B3" w:rsidP="004D59B3">
      <w:pPr>
        <w:rPr>
          <w:bCs/>
        </w:rPr>
      </w:pPr>
    </w:p>
    <w:p w14:paraId="306B229F" w14:textId="77777777" w:rsidR="004D59B3" w:rsidRPr="0080057B" w:rsidRDefault="004D59B3" w:rsidP="004D59B3">
      <w:pPr>
        <w:rPr>
          <w:bCs/>
        </w:rPr>
      </w:pPr>
    </w:p>
    <w:p w14:paraId="191BF087" w14:textId="77777777" w:rsidR="004D59B3" w:rsidRPr="0080057B" w:rsidRDefault="004D59B3" w:rsidP="004D59B3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5FE71873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3FA1D077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3DC73328" w14:textId="77777777" w:rsidR="004D59B3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37DE04F5" w14:textId="2CB3FDF0" w:rsidR="0023523F" w:rsidRPr="0023523F" w:rsidRDefault="0023523F" w:rsidP="0023523F">
      <w:pPr>
        <w:numPr>
          <w:ilvl w:val="0"/>
          <w:numId w:val="1"/>
        </w:numPr>
        <w:rPr>
          <w:bCs/>
        </w:rPr>
      </w:pPr>
      <w:r>
        <w:rPr>
          <w:bCs/>
        </w:rPr>
        <w:t xml:space="preserve">Oświadczamy, iż oferowane urządzenie </w:t>
      </w:r>
      <w:r w:rsidRPr="0023523F">
        <w:rPr>
          <w:rFonts w:cs="Aptos"/>
          <w:sz w:val="22"/>
          <w:szCs w:val="22"/>
        </w:rPr>
        <w:t>spełnia</w:t>
      </w:r>
      <w:r w:rsidR="008407EB">
        <w:rPr>
          <w:rFonts w:cs="Aptos"/>
          <w:sz w:val="22"/>
          <w:szCs w:val="22"/>
        </w:rPr>
        <w:t xml:space="preserve"> </w:t>
      </w:r>
      <w:r w:rsidRPr="0023523F">
        <w:rPr>
          <w:rFonts w:cs="Aptos"/>
          <w:sz w:val="22"/>
          <w:szCs w:val="22"/>
        </w:rPr>
        <w:t>normy i dyrektywy europejskie: EN/ISO12100:2010; 2014/30/EU oraz 2014/35/</w:t>
      </w:r>
      <w:bookmarkStart w:id="0" w:name="_Hlk209693436"/>
      <w:r w:rsidRPr="0023523F">
        <w:rPr>
          <w:rFonts w:cs="Aptos"/>
          <w:sz w:val="22"/>
          <w:szCs w:val="22"/>
        </w:rPr>
        <w:t>EU</w:t>
      </w:r>
      <w:r w:rsidR="008407EB">
        <w:rPr>
          <w:rFonts w:cs="Aptos"/>
          <w:sz w:val="22"/>
          <w:szCs w:val="22"/>
        </w:rPr>
        <w:t xml:space="preserve"> lub równoważne, tj. ………………….</w:t>
      </w:r>
      <w:bookmarkEnd w:id="0"/>
    </w:p>
    <w:p w14:paraId="39B20123" w14:textId="67898EBB" w:rsidR="0023523F" w:rsidRPr="0023523F" w:rsidRDefault="0023523F" w:rsidP="0023523F">
      <w:pPr>
        <w:numPr>
          <w:ilvl w:val="0"/>
          <w:numId w:val="1"/>
        </w:numPr>
        <w:rPr>
          <w:bCs/>
        </w:rPr>
      </w:pPr>
      <w:r w:rsidRPr="0023523F">
        <w:rPr>
          <w:rFonts w:cs="Aptos"/>
          <w:sz w:val="22"/>
          <w:szCs w:val="22"/>
        </w:rPr>
        <w:t>Oświadczamy, iż oferowane urządzenie posiada obwody zabezpieczeń antyradiacyjnych na poziomie E (EN ISO 13849</w:t>
      </w:r>
      <w:r w:rsidR="008407EB">
        <w:rPr>
          <w:rFonts w:cs="Aptos"/>
          <w:sz w:val="22"/>
          <w:szCs w:val="22"/>
        </w:rPr>
        <w:t xml:space="preserve"> </w:t>
      </w:r>
      <w:r>
        <w:rPr>
          <w:rFonts w:cs="Aptos"/>
          <w:sz w:val="22"/>
          <w:szCs w:val="22"/>
        </w:rPr>
        <w:t>w</w:t>
      </w:r>
      <w:r w:rsidRPr="0023523F">
        <w:rPr>
          <w:rFonts w:cs="Aptos"/>
          <w:sz w:val="22"/>
          <w:szCs w:val="22"/>
        </w:rPr>
        <w:t>edług dyrektywy 2013/59/EURATOM</w:t>
      </w:r>
      <w:r w:rsidR="00D82F70">
        <w:rPr>
          <w:rFonts w:cs="Aptos"/>
          <w:sz w:val="22"/>
          <w:szCs w:val="22"/>
        </w:rPr>
        <w:t xml:space="preserve">) </w:t>
      </w:r>
      <w:r w:rsidR="00D82F70" w:rsidRPr="00D82F70">
        <w:rPr>
          <w:rFonts w:cs="Aptos"/>
          <w:sz w:val="22"/>
          <w:szCs w:val="22"/>
        </w:rPr>
        <w:t>EU lub równoważne, tj. ………………….</w:t>
      </w:r>
      <w:r w:rsidRPr="0023523F">
        <w:rPr>
          <w:rFonts w:cs="Aptos"/>
          <w:sz w:val="22"/>
          <w:szCs w:val="22"/>
        </w:rPr>
        <w:t>.</w:t>
      </w:r>
    </w:p>
    <w:p w14:paraId="1E025BC7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>
        <w:rPr>
          <w:bCs/>
        </w:rPr>
        <w:t>Oświadczamy, iż serwis gwarancyjny na zaoferowany sprzęt będzie realizowany przez producenta lub autoryzowanego przedstawiciela producenta, tj. ……………………….(</w:t>
      </w:r>
      <w:r w:rsidRPr="00D77A6E">
        <w:rPr>
          <w:bCs/>
          <w:i/>
          <w:iCs/>
        </w:rPr>
        <w:t>Należy uzupełnić, jeśli dotyczy</w:t>
      </w:r>
      <w:r>
        <w:rPr>
          <w:bCs/>
        </w:rPr>
        <w:t>)</w:t>
      </w:r>
    </w:p>
    <w:p w14:paraId="5B879764" w14:textId="77777777" w:rsidR="004D59B3" w:rsidRPr="0080057B" w:rsidRDefault="004D59B3" w:rsidP="004D59B3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BC7B6B5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7B946B9" w14:textId="77777777" w:rsidR="004D59B3" w:rsidRPr="0080057B" w:rsidRDefault="004D59B3" w:rsidP="004D59B3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DB028B" w14:textId="77777777" w:rsidR="004D59B3" w:rsidRPr="0080057B" w:rsidRDefault="004D59B3" w:rsidP="004D59B3">
      <w:pPr>
        <w:rPr>
          <w:bCs/>
          <w:i/>
        </w:rPr>
      </w:pPr>
      <w:r w:rsidRPr="0080057B">
        <w:rPr>
          <w:bCs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FD7872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59B3" w:rsidRPr="0080057B" w14:paraId="1BEAE582" w14:textId="77777777" w:rsidTr="002E197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2811C" w14:textId="77777777" w:rsidR="004D59B3" w:rsidRPr="0080057B" w:rsidRDefault="004D59B3" w:rsidP="002E1975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FE4E3" w14:textId="77777777" w:rsidR="004D59B3" w:rsidRPr="0080057B" w:rsidRDefault="004D59B3" w:rsidP="002E1975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659CD0DF" w14:textId="77777777" w:rsidR="004D59B3" w:rsidRPr="0080057B" w:rsidRDefault="004D59B3" w:rsidP="002E1975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5F73E" w14:textId="77777777" w:rsidR="004D59B3" w:rsidRPr="0080057B" w:rsidRDefault="004D59B3" w:rsidP="002E1975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4D59B3" w:rsidRPr="0080057B" w14:paraId="5C981108" w14:textId="77777777" w:rsidTr="002E19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379DB" w14:textId="77777777" w:rsidR="004D59B3" w:rsidRPr="0080057B" w:rsidRDefault="004D59B3" w:rsidP="002E1975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680ED" w14:textId="77777777" w:rsidR="004D59B3" w:rsidRPr="0080057B" w:rsidRDefault="004D59B3" w:rsidP="002E1975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CF10B" w14:textId="77777777" w:rsidR="004D59B3" w:rsidRPr="0080057B" w:rsidRDefault="004D59B3" w:rsidP="002E1975">
            <w:pPr>
              <w:rPr>
                <w:bCs/>
              </w:rPr>
            </w:pPr>
          </w:p>
        </w:tc>
      </w:tr>
      <w:tr w:rsidR="004D59B3" w:rsidRPr="0080057B" w14:paraId="6E900012" w14:textId="77777777" w:rsidTr="002E197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2382C" w14:textId="77777777" w:rsidR="004D59B3" w:rsidRPr="0080057B" w:rsidRDefault="004D59B3" w:rsidP="002E1975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1C8C7" w14:textId="77777777" w:rsidR="004D59B3" w:rsidRPr="0080057B" w:rsidRDefault="004D59B3" w:rsidP="002E1975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03723" w14:textId="77777777" w:rsidR="004D59B3" w:rsidRPr="0080057B" w:rsidRDefault="004D59B3" w:rsidP="002E1975">
            <w:pPr>
              <w:rPr>
                <w:bCs/>
              </w:rPr>
            </w:pPr>
          </w:p>
        </w:tc>
      </w:tr>
    </w:tbl>
    <w:p w14:paraId="255FA1E2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60D231F1" w14:textId="77777777" w:rsidR="004D59B3" w:rsidRPr="0080057B" w:rsidRDefault="004D59B3" w:rsidP="004D59B3">
      <w:pPr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7AD2D864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05C47F79" w14:textId="77777777" w:rsidR="004D59B3" w:rsidRPr="0080057B" w:rsidRDefault="004D59B3" w:rsidP="004D59B3">
      <w:pPr>
        <w:rPr>
          <w:bCs/>
        </w:rPr>
      </w:pPr>
    </w:p>
    <w:p w14:paraId="5E5B0445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64BFB790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lastRenderedPageBreak/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29F1E9C1" w14:textId="77777777" w:rsidR="004D59B3" w:rsidRPr="0080057B" w:rsidRDefault="004D59B3" w:rsidP="004D59B3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40A14DCE" w14:textId="77777777" w:rsidR="004D59B3" w:rsidRPr="0080057B" w:rsidRDefault="004D59B3" w:rsidP="004D59B3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załącznikami do niniejszej oferty są:</w:t>
      </w:r>
    </w:p>
    <w:p w14:paraId="0732B6A0" w14:textId="7D7FB705" w:rsidR="004D59B3" w:rsidRPr="0080057B" w:rsidRDefault="004D59B3" w:rsidP="004D59B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3F94C2FC" w14:textId="279D3387" w:rsidR="004D59B3" w:rsidRPr="0080057B" w:rsidRDefault="004D59B3" w:rsidP="004D59B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</w:p>
    <w:p w14:paraId="4909137D" w14:textId="77777777" w:rsidR="004D59B3" w:rsidRPr="0080057B" w:rsidRDefault="004D59B3" w:rsidP="004D59B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7C3D895C" w14:textId="54CE8D7F" w:rsidR="004D59B3" w:rsidRPr="0080057B" w:rsidRDefault="004D59B3" w:rsidP="004D59B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</w:t>
      </w:r>
    </w:p>
    <w:p w14:paraId="5FCB7E4A" w14:textId="1317179B" w:rsidR="004D59B3" w:rsidRPr="0080057B" w:rsidRDefault="004D59B3" w:rsidP="004D59B3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</w:t>
      </w:r>
      <w:bookmarkStart w:id="1" w:name="_GoBack"/>
      <w:bookmarkEnd w:id="1"/>
    </w:p>
    <w:p w14:paraId="1CB8BE11" w14:textId="77777777" w:rsidR="004D59B3" w:rsidRPr="0080057B" w:rsidRDefault="004D59B3" w:rsidP="004D59B3">
      <w:pPr>
        <w:rPr>
          <w:bCs/>
        </w:rPr>
      </w:pPr>
    </w:p>
    <w:p w14:paraId="76605C34" w14:textId="77777777" w:rsidR="004D59B3" w:rsidRPr="0080057B" w:rsidRDefault="004D59B3" w:rsidP="004D59B3">
      <w:pPr>
        <w:rPr>
          <w:b/>
          <w:bCs/>
        </w:rPr>
      </w:pPr>
    </w:p>
    <w:p w14:paraId="69BE2269" w14:textId="77777777" w:rsidR="004D59B3" w:rsidRPr="0080057B" w:rsidRDefault="004D59B3" w:rsidP="004D59B3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3E3B0929" w14:textId="77777777" w:rsidR="004D59B3" w:rsidRPr="0080057B" w:rsidRDefault="004D59B3" w:rsidP="004D59B3">
      <w:pPr>
        <w:rPr>
          <w:bCs/>
        </w:rPr>
      </w:pPr>
    </w:p>
    <w:p w14:paraId="79DB3CC3" w14:textId="77777777" w:rsidR="004D59B3" w:rsidRPr="0080057B" w:rsidRDefault="004D59B3" w:rsidP="004D59B3"/>
    <w:p w14:paraId="6AB700FE" w14:textId="77777777" w:rsidR="004D59B3" w:rsidRPr="00020DAC" w:rsidRDefault="004D59B3" w:rsidP="004D59B3"/>
    <w:p w14:paraId="506638D4" w14:textId="77777777" w:rsidR="00FE545C" w:rsidRPr="004D59B3" w:rsidRDefault="00FE545C" w:rsidP="004D59B3"/>
    <w:sectPr w:rsidR="00FE545C" w:rsidRPr="004D59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AA4DC" w14:textId="77777777" w:rsidR="005B11A4" w:rsidRDefault="005B11A4">
      <w:r>
        <w:separator/>
      </w:r>
    </w:p>
  </w:endnote>
  <w:endnote w:type="continuationSeparator" w:id="0">
    <w:p w14:paraId="25D1FBA9" w14:textId="77777777" w:rsidR="005B11A4" w:rsidRDefault="005B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FA98A" w14:textId="77777777" w:rsidR="00E36DC3" w:rsidRDefault="00E36D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7A12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366BB" w14:textId="77777777" w:rsidR="00E36DC3" w:rsidRDefault="00E36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13591" w14:textId="77777777" w:rsidR="005B11A4" w:rsidRDefault="005B11A4">
      <w:r>
        <w:separator/>
      </w:r>
    </w:p>
  </w:footnote>
  <w:footnote w:type="continuationSeparator" w:id="0">
    <w:p w14:paraId="773CB937" w14:textId="77777777" w:rsidR="005B11A4" w:rsidRDefault="005B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C2BD7" w14:textId="77777777" w:rsidR="00E36DC3" w:rsidRDefault="00E36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4BC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CAE0F" w14:textId="77777777" w:rsidR="00E36DC3" w:rsidRDefault="00E36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E696E"/>
    <w:multiLevelType w:val="hybridMultilevel"/>
    <w:tmpl w:val="D3200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150C9"/>
    <w:multiLevelType w:val="hybridMultilevel"/>
    <w:tmpl w:val="77764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47E827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28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3A4E2B0A"/>
    <w:lvl w:ilvl="0" w:tplc="64DCA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1A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523F"/>
    <w:rsid w:val="002723B0"/>
    <w:rsid w:val="00315A4A"/>
    <w:rsid w:val="004B7300"/>
    <w:rsid w:val="004C6753"/>
    <w:rsid w:val="004D59B3"/>
    <w:rsid w:val="00527624"/>
    <w:rsid w:val="00595C87"/>
    <w:rsid w:val="005A46B0"/>
    <w:rsid w:val="005B11A4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07EB"/>
    <w:rsid w:val="00853083"/>
    <w:rsid w:val="008B2F0C"/>
    <w:rsid w:val="008B4928"/>
    <w:rsid w:val="008D2AB8"/>
    <w:rsid w:val="008F1C66"/>
    <w:rsid w:val="00970FE4"/>
    <w:rsid w:val="00A0022B"/>
    <w:rsid w:val="00A10BF4"/>
    <w:rsid w:val="00A346FE"/>
    <w:rsid w:val="00A47B4D"/>
    <w:rsid w:val="00A83018"/>
    <w:rsid w:val="00AE642B"/>
    <w:rsid w:val="00B774DC"/>
    <w:rsid w:val="00C969A6"/>
    <w:rsid w:val="00CA7D36"/>
    <w:rsid w:val="00D24208"/>
    <w:rsid w:val="00D60C38"/>
    <w:rsid w:val="00D66893"/>
    <w:rsid w:val="00D82F70"/>
    <w:rsid w:val="00D90ACB"/>
    <w:rsid w:val="00DC1500"/>
    <w:rsid w:val="00E36DC3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484FA"/>
  <w15:chartTrackingRefBased/>
  <w15:docId w15:val="{B0CA1DAC-5D00-401D-A3A1-76A341842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59B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523F"/>
    <w:pPr>
      <w:spacing w:after="160" w:line="278" w:lineRule="auto"/>
      <w:ind w:left="720"/>
      <w:contextualSpacing/>
    </w:pPr>
    <w:rPr>
      <w:rFonts w:ascii="Calibri" w:eastAsia="Calibri" w:hAnsi="Calibri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A5981-4065-43E7-979B-30CCFF34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644</Words>
  <Characters>5246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Renata Rogowska-Kwas</cp:lastModifiedBy>
  <cp:revision>7</cp:revision>
  <cp:lastPrinted>2025-09-03T08:18:00Z</cp:lastPrinted>
  <dcterms:created xsi:type="dcterms:W3CDTF">2025-09-03T08:11:00Z</dcterms:created>
  <dcterms:modified xsi:type="dcterms:W3CDTF">2025-09-25T09:51:00Z</dcterms:modified>
</cp:coreProperties>
</file>