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9411" w14:textId="77777777" w:rsidR="00FB7F50" w:rsidRPr="00E12563" w:rsidRDefault="0025637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12563">
        <w:rPr>
          <w:rFonts w:ascii="Verdana" w:hAnsi="Verdana"/>
          <w:sz w:val="18"/>
          <w:szCs w:val="18"/>
        </w:rPr>
        <w:t>Kraków</w:t>
      </w:r>
      <w:r w:rsidR="00FB7F50" w:rsidRPr="00E12563">
        <w:rPr>
          <w:rFonts w:ascii="Verdana" w:hAnsi="Verdana"/>
          <w:sz w:val="18"/>
          <w:szCs w:val="18"/>
        </w:rPr>
        <w:t xml:space="preserve"> dnia: </w:t>
      </w:r>
      <w:r w:rsidRPr="00E12563">
        <w:rPr>
          <w:rFonts w:ascii="Verdana" w:hAnsi="Verdana"/>
          <w:sz w:val="18"/>
          <w:szCs w:val="18"/>
        </w:rPr>
        <w:t>2025-09-26</w:t>
      </w:r>
    </w:p>
    <w:p w14:paraId="3DFD388D" w14:textId="77777777" w:rsidR="00FB7F50" w:rsidRPr="00E1256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66F541D" w14:textId="77777777" w:rsidR="00256371" w:rsidRPr="00E12563" w:rsidRDefault="0025637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1256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FA9CAC" w14:textId="77777777" w:rsidR="00256371" w:rsidRPr="00E12563" w:rsidRDefault="0025637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1256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4595EE9" w14:textId="77777777" w:rsidR="00FB7F50" w:rsidRPr="00E12563" w:rsidRDefault="0025637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1256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9ABDC0" w14:textId="77777777" w:rsidR="00FB7F50" w:rsidRPr="00E12563" w:rsidRDefault="00256371" w:rsidP="00FB7F50">
      <w:pPr>
        <w:rPr>
          <w:rFonts w:ascii="Verdana" w:hAnsi="Verdana"/>
          <w:sz w:val="18"/>
          <w:szCs w:val="18"/>
        </w:rPr>
      </w:pPr>
      <w:r w:rsidRPr="00E12563">
        <w:rPr>
          <w:rFonts w:ascii="Verdana" w:hAnsi="Verdana"/>
          <w:sz w:val="18"/>
          <w:szCs w:val="18"/>
        </w:rPr>
        <w:t>Al. Mickiewicza</w:t>
      </w:r>
      <w:r w:rsidR="00FB7F50" w:rsidRPr="00E12563">
        <w:rPr>
          <w:rFonts w:ascii="Verdana" w:hAnsi="Verdana"/>
          <w:sz w:val="18"/>
          <w:szCs w:val="18"/>
        </w:rPr>
        <w:t xml:space="preserve"> </w:t>
      </w:r>
      <w:r w:rsidRPr="00E12563">
        <w:rPr>
          <w:rFonts w:ascii="Verdana" w:hAnsi="Verdana"/>
          <w:sz w:val="18"/>
          <w:szCs w:val="18"/>
        </w:rPr>
        <w:t>30</w:t>
      </w:r>
    </w:p>
    <w:p w14:paraId="226E55EE" w14:textId="77777777" w:rsidR="00FB7F50" w:rsidRPr="00E12563" w:rsidRDefault="00256371" w:rsidP="00FB7F50">
      <w:pPr>
        <w:rPr>
          <w:rFonts w:ascii="Verdana" w:hAnsi="Verdana"/>
          <w:sz w:val="18"/>
          <w:szCs w:val="18"/>
        </w:rPr>
      </w:pPr>
      <w:r w:rsidRPr="00E12563">
        <w:rPr>
          <w:rFonts w:ascii="Verdana" w:hAnsi="Verdana"/>
          <w:sz w:val="18"/>
          <w:szCs w:val="18"/>
        </w:rPr>
        <w:t>30-059</w:t>
      </w:r>
      <w:r w:rsidR="00FB7F50" w:rsidRPr="00E12563">
        <w:rPr>
          <w:rFonts w:ascii="Verdana" w:hAnsi="Verdana"/>
          <w:sz w:val="18"/>
          <w:szCs w:val="18"/>
        </w:rPr>
        <w:t xml:space="preserve"> </w:t>
      </w:r>
      <w:r w:rsidRPr="00E12563">
        <w:rPr>
          <w:rFonts w:ascii="Verdana" w:hAnsi="Verdana"/>
          <w:sz w:val="18"/>
          <w:szCs w:val="18"/>
        </w:rPr>
        <w:t>Kraków</w:t>
      </w:r>
    </w:p>
    <w:p w14:paraId="7DE34381" w14:textId="77777777" w:rsidR="008642B3" w:rsidRPr="00E1256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12563">
        <w:rPr>
          <w:rFonts w:ascii="Verdana" w:hAnsi="Verdana"/>
          <w:sz w:val="18"/>
          <w:szCs w:val="18"/>
        </w:rPr>
        <w:t>OGŁOSZENIE</w:t>
      </w:r>
    </w:p>
    <w:p w14:paraId="12A1A6F9" w14:textId="77777777" w:rsidR="008642B3" w:rsidRPr="00E1256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12563">
        <w:rPr>
          <w:rFonts w:ascii="Verdana" w:hAnsi="Verdana"/>
          <w:b/>
          <w:sz w:val="18"/>
          <w:szCs w:val="18"/>
        </w:rPr>
        <w:t xml:space="preserve">o </w:t>
      </w:r>
      <w:r w:rsidR="0054734E" w:rsidRPr="00E1256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56371" w:rsidRPr="00E12563" w14:paraId="2DC6FC09" w14:textId="77777777" w:rsidTr="008C4594">
        <w:trPr>
          <w:trHeight w:val="638"/>
        </w:trPr>
        <w:tc>
          <w:tcPr>
            <w:tcW w:w="959" w:type="dxa"/>
          </w:tcPr>
          <w:p w14:paraId="5E8F62B7" w14:textId="77777777" w:rsidR="00256371" w:rsidRPr="00E12563" w:rsidRDefault="00256371" w:rsidP="008C45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1256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DCAF287" w14:textId="77777777" w:rsidR="00256371" w:rsidRPr="00E12563" w:rsidRDefault="00256371" w:rsidP="008C45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1256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12563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/>
                <w:sz w:val="18"/>
                <w:szCs w:val="18"/>
              </w:rPr>
              <w:t>pn.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1256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komputera stacjonarnego - serwer - 2szt  dla </w:t>
            </w:r>
            <w:proofErr w:type="spellStart"/>
            <w:r w:rsidRPr="00E12563">
              <w:rPr>
                <w:rFonts w:ascii="Verdana" w:hAnsi="Verdana"/>
                <w:b/>
                <w:bCs/>
                <w:sz w:val="18"/>
                <w:szCs w:val="18"/>
              </w:rPr>
              <w:t>WEAIiIB</w:t>
            </w:r>
            <w:proofErr w:type="spellEnd"/>
            <w:r w:rsidRPr="00E12563">
              <w:rPr>
                <w:rFonts w:ascii="Verdana" w:hAnsi="Verdana"/>
                <w:b/>
                <w:bCs/>
                <w:sz w:val="18"/>
                <w:szCs w:val="18"/>
              </w:rPr>
              <w:t xml:space="preserve"> DE-dzp.272-467/25</w:t>
            </w:r>
            <w:r w:rsidRPr="00E1256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>DE-dzp.272-467/25</w:t>
            </w:r>
            <w:r w:rsidRPr="00E1256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5BFBAB0" w14:textId="77777777" w:rsidR="008642B3" w:rsidRPr="00E1256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12563">
        <w:rPr>
          <w:rFonts w:ascii="Verdana" w:hAnsi="Verdana"/>
          <w:sz w:val="18"/>
          <w:szCs w:val="18"/>
        </w:rPr>
        <w:t xml:space="preserve">Zamawiający, </w:t>
      </w:r>
      <w:r w:rsidR="00CC324B" w:rsidRPr="00E1256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1256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12563">
        <w:rPr>
          <w:rFonts w:ascii="Verdana" w:hAnsi="Verdana"/>
          <w:sz w:val="18"/>
          <w:szCs w:val="18"/>
        </w:rPr>
        <w:t xml:space="preserve">ust. 1 pkt. 1 i </w:t>
      </w:r>
      <w:r w:rsidRPr="00E12563">
        <w:rPr>
          <w:rFonts w:ascii="Verdana" w:hAnsi="Verdana"/>
          <w:sz w:val="18"/>
          <w:szCs w:val="18"/>
        </w:rPr>
        <w:t xml:space="preserve">ust. </w:t>
      </w:r>
      <w:r w:rsidR="00A17CDB" w:rsidRPr="00E12563">
        <w:rPr>
          <w:rFonts w:ascii="Verdana" w:hAnsi="Verdana"/>
          <w:sz w:val="18"/>
          <w:szCs w:val="18"/>
        </w:rPr>
        <w:t>2</w:t>
      </w:r>
      <w:r w:rsidRPr="00E1256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12563">
        <w:rPr>
          <w:rFonts w:ascii="Verdana" w:hAnsi="Verdana"/>
          <w:sz w:val="18"/>
          <w:szCs w:val="18"/>
        </w:rPr>
        <w:t xml:space="preserve"> </w:t>
      </w:r>
      <w:r w:rsidR="00CC1A8E" w:rsidRPr="00E1256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12563">
        <w:rPr>
          <w:rFonts w:ascii="Verdana" w:hAnsi="Verdana"/>
          <w:sz w:val="18"/>
          <w:szCs w:val="18"/>
        </w:rPr>
        <w:t>t.j</w:t>
      </w:r>
      <w:proofErr w:type="spellEnd"/>
      <w:r w:rsidR="00CC1A8E" w:rsidRPr="00E12563">
        <w:rPr>
          <w:rFonts w:ascii="Verdana" w:hAnsi="Verdana"/>
          <w:sz w:val="18"/>
          <w:szCs w:val="18"/>
        </w:rPr>
        <w:t xml:space="preserve">. ze zm.) </w:t>
      </w:r>
      <w:r w:rsidRPr="00E1256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12563">
        <w:rPr>
          <w:rFonts w:ascii="Verdana" w:hAnsi="Verdana"/>
          <w:sz w:val="18"/>
          <w:szCs w:val="18"/>
        </w:rPr>
        <w:t>Pzp</w:t>
      </w:r>
      <w:proofErr w:type="spellEnd"/>
      <w:r w:rsidRPr="00E12563">
        <w:rPr>
          <w:rFonts w:ascii="Verdana" w:hAnsi="Verdana"/>
          <w:sz w:val="18"/>
          <w:szCs w:val="18"/>
        </w:rPr>
        <w:t>”</w:t>
      </w:r>
      <w:r w:rsidR="00D26ED6" w:rsidRPr="00E12563">
        <w:rPr>
          <w:rFonts w:ascii="Verdana" w:hAnsi="Verdana"/>
          <w:sz w:val="18"/>
          <w:szCs w:val="18"/>
        </w:rPr>
        <w:t xml:space="preserve">, </w:t>
      </w:r>
      <w:r w:rsidRPr="00E12563">
        <w:rPr>
          <w:rFonts w:ascii="Verdana" w:hAnsi="Verdana"/>
          <w:sz w:val="18"/>
          <w:szCs w:val="18"/>
        </w:rPr>
        <w:t>informuje</w:t>
      </w:r>
      <w:r w:rsidR="00D26ED6" w:rsidRPr="00E1256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12563">
        <w:rPr>
          <w:rFonts w:ascii="Verdana" w:hAnsi="Verdana"/>
          <w:sz w:val="18"/>
          <w:szCs w:val="18"/>
        </w:rPr>
        <w:t>najkorzystniejsz</w:t>
      </w:r>
      <w:r w:rsidR="00D26ED6" w:rsidRPr="00E12563">
        <w:rPr>
          <w:rFonts w:ascii="Verdana" w:hAnsi="Verdana"/>
          <w:sz w:val="18"/>
          <w:szCs w:val="18"/>
        </w:rPr>
        <w:t xml:space="preserve">a wybrana została </w:t>
      </w:r>
      <w:r w:rsidR="00756CDA" w:rsidRPr="00E12563">
        <w:rPr>
          <w:rFonts w:ascii="Verdana" w:hAnsi="Verdana"/>
          <w:sz w:val="18"/>
          <w:szCs w:val="18"/>
        </w:rPr>
        <w:t>ofer</w:t>
      </w:r>
      <w:r w:rsidR="00D26ED6" w:rsidRPr="00E12563">
        <w:rPr>
          <w:rFonts w:ascii="Verdana" w:hAnsi="Verdana"/>
          <w:sz w:val="18"/>
          <w:szCs w:val="18"/>
        </w:rPr>
        <w:t>t</w:t>
      </w:r>
      <w:r w:rsidR="009F0E5C" w:rsidRPr="00E12563">
        <w:rPr>
          <w:rFonts w:ascii="Verdana" w:hAnsi="Verdana"/>
          <w:sz w:val="18"/>
          <w:szCs w:val="18"/>
        </w:rPr>
        <w:t>a</w:t>
      </w:r>
      <w:r w:rsidR="00D26ED6" w:rsidRPr="00E1256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6371" w:rsidRPr="00E12563" w14:paraId="4C349EF7" w14:textId="77777777" w:rsidTr="008C45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769CE79" w14:textId="77777777" w:rsidR="00256371" w:rsidRPr="00E12563" w:rsidRDefault="00256371" w:rsidP="008C459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E12563">
              <w:rPr>
                <w:rFonts w:ascii="Verdana" w:hAnsi="Verdana"/>
                <w:b/>
                <w:sz w:val="18"/>
                <w:szCs w:val="18"/>
              </w:rPr>
              <w:t>Gigaserwer</w:t>
            </w:r>
            <w:proofErr w:type="spellEnd"/>
            <w:r w:rsidRPr="00E12563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14:paraId="65D29F49" w14:textId="77777777" w:rsidR="00E12563" w:rsidRPr="00E12563" w:rsidRDefault="00E12563" w:rsidP="008C4594">
            <w:pPr>
              <w:spacing w:before="4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12563">
              <w:rPr>
                <w:rFonts w:ascii="Verdana" w:hAnsi="Verdana"/>
                <w:bCs/>
                <w:sz w:val="18"/>
                <w:szCs w:val="18"/>
              </w:rPr>
              <w:t>ul. Myślenicka 95</w:t>
            </w:r>
          </w:p>
          <w:p w14:paraId="05CBDFD2" w14:textId="5C358F75" w:rsidR="00E12563" w:rsidRPr="00E12563" w:rsidRDefault="00E12563" w:rsidP="008C4594">
            <w:pPr>
              <w:spacing w:before="4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12563">
              <w:rPr>
                <w:rFonts w:ascii="Verdana" w:hAnsi="Verdana"/>
                <w:bCs/>
                <w:sz w:val="18"/>
                <w:szCs w:val="18"/>
              </w:rPr>
              <w:t>30-698 Kraków</w:t>
            </w:r>
          </w:p>
          <w:p w14:paraId="4231F5C9" w14:textId="28EC2172" w:rsidR="00256371" w:rsidRPr="00E12563" w:rsidRDefault="00256371" w:rsidP="008C459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12563">
              <w:rPr>
                <w:rFonts w:ascii="Verdana" w:hAnsi="Verdana"/>
                <w:sz w:val="18"/>
                <w:szCs w:val="18"/>
              </w:rPr>
              <w:t>na:</w:t>
            </w:r>
          </w:p>
          <w:p w14:paraId="11AF0673" w14:textId="77777777" w:rsidR="00256371" w:rsidRPr="00E12563" w:rsidRDefault="00256371" w:rsidP="008C459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12563">
              <w:rPr>
                <w:rFonts w:ascii="Verdana" w:hAnsi="Verdana"/>
                <w:sz w:val="18"/>
                <w:szCs w:val="18"/>
              </w:rPr>
              <w:t xml:space="preserve">Dostawa zestawu komputera stacjonarnego - serwer - 2szt  dla </w:t>
            </w:r>
            <w:proofErr w:type="spellStart"/>
            <w:r w:rsidRPr="00E12563">
              <w:rPr>
                <w:rFonts w:ascii="Verdana" w:hAnsi="Verdana"/>
                <w:sz w:val="18"/>
                <w:szCs w:val="18"/>
              </w:rPr>
              <w:t>WEAIiIB</w:t>
            </w:r>
            <w:proofErr w:type="spellEnd"/>
            <w:r w:rsidRPr="00E12563">
              <w:rPr>
                <w:rFonts w:ascii="Verdana" w:hAnsi="Verdana"/>
                <w:sz w:val="18"/>
                <w:szCs w:val="18"/>
              </w:rPr>
              <w:t xml:space="preserve"> DE-dzp.272-467/25</w:t>
            </w:r>
            <w:r w:rsidRPr="00E1256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29728DF" w14:textId="77777777" w:rsidR="00256371" w:rsidRPr="00E12563" w:rsidRDefault="00256371" w:rsidP="008C459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1256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12563">
              <w:rPr>
                <w:rFonts w:ascii="Verdana" w:hAnsi="Verdana"/>
                <w:b/>
                <w:sz w:val="18"/>
                <w:szCs w:val="18"/>
              </w:rPr>
              <w:t>59 901.00 zł</w:t>
            </w:r>
            <w:r w:rsidRPr="00E1256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C07A43C" w14:textId="77777777" w:rsidR="00256371" w:rsidRPr="00E12563" w:rsidRDefault="00256371" w:rsidP="008C459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1256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1256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1256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9C33C61" w14:textId="77777777" w:rsidR="003A0AFC" w:rsidRPr="00E1256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1256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843"/>
        <w:gridCol w:w="1843"/>
        <w:gridCol w:w="1701"/>
      </w:tblGrid>
      <w:tr w:rsidR="00E12563" w:rsidRPr="00E12563" w14:paraId="5B5BE40D" w14:textId="77777777" w:rsidTr="00E12563">
        <w:trPr>
          <w:trHeight w:val="510"/>
        </w:trPr>
        <w:tc>
          <w:tcPr>
            <w:tcW w:w="709" w:type="dxa"/>
            <w:vAlign w:val="center"/>
          </w:tcPr>
          <w:p w14:paraId="71F01620" w14:textId="77777777" w:rsidR="00E12563" w:rsidRPr="00E12563" w:rsidRDefault="00E1256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1256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228DAF01" w14:textId="77777777" w:rsidR="00E12563" w:rsidRPr="00E12563" w:rsidRDefault="00E1256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307F8A10" w14:textId="77777777" w:rsidR="00E12563" w:rsidRPr="00E12563" w:rsidRDefault="00E1256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27E05358" w14:textId="77777777" w:rsidR="00E12563" w:rsidRPr="00E12563" w:rsidRDefault="00E1256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5203157B" w14:textId="77777777" w:rsidR="00E12563" w:rsidRPr="00E12563" w:rsidRDefault="00E1256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2563" w:rsidRPr="00E12563" w14:paraId="64AAFBD3" w14:textId="77777777" w:rsidTr="00E12563">
        <w:tc>
          <w:tcPr>
            <w:tcW w:w="709" w:type="dxa"/>
            <w:vAlign w:val="center"/>
          </w:tcPr>
          <w:p w14:paraId="6F48B4CA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534CA311" w14:textId="77777777" w:rsidR="00E12563" w:rsidRPr="00E12563" w:rsidRDefault="00E12563" w:rsidP="008C459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Gigaserwer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391659D2" w14:textId="77777777" w:rsidR="00E12563" w:rsidRPr="00E12563" w:rsidRDefault="00E12563" w:rsidP="008C459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ul. Myślenicka 95</w:t>
            </w:r>
          </w:p>
          <w:p w14:paraId="51357529" w14:textId="0E143A89" w:rsidR="00E12563" w:rsidRPr="00E12563" w:rsidRDefault="00E12563" w:rsidP="008C459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30-698 Kraków</w:t>
            </w:r>
          </w:p>
        </w:tc>
        <w:tc>
          <w:tcPr>
            <w:tcW w:w="1843" w:type="dxa"/>
            <w:vAlign w:val="center"/>
          </w:tcPr>
          <w:p w14:paraId="0ADC79E5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73CEB0E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F7DB590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12563" w:rsidRPr="00E12563" w14:paraId="57D99E6B" w14:textId="77777777" w:rsidTr="00E12563">
        <w:tc>
          <w:tcPr>
            <w:tcW w:w="709" w:type="dxa"/>
            <w:vAlign w:val="center"/>
          </w:tcPr>
          <w:p w14:paraId="0E8BB56E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14:paraId="20BC0665" w14:textId="77777777" w:rsidR="00E12563" w:rsidRPr="00E12563" w:rsidRDefault="00E12563" w:rsidP="008C459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684E0477" w14:textId="77777777" w:rsidR="00E12563" w:rsidRPr="00E12563" w:rsidRDefault="00E12563" w:rsidP="008C459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40E36C7" w14:textId="77777777" w:rsidR="00E12563" w:rsidRPr="00E12563" w:rsidRDefault="00E12563" w:rsidP="008C459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00583934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46,73</w:t>
            </w:r>
          </w:p>
        </w:tc>
        <w:tc>
          <w:tcPr>
            <w:tcW w:w="1843" w:type="dxa"/>
            <w:vAlign w:val="center"/>
          </w:tcPr>
          <w:p w14:paraId="53972940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D426997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86,73</w:t>
            </w:r>
          </w:p>
        </w:tc>
      </w:tr>
      <w:tr w:rsidR="00E12563" w:rsidRPr="00E12563" w14:paraId="023AB261" w14:textId="77777777" w:rsidTr="00E12563">
        <w:tc>
          <w:tcPr>
            <w:tcW w:w="709" w:type="dxa"/>
            <w:vAlign w:val="center"/>
          </w:tcPr>
          <w:p w14:paraId="529F6389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47BA517D" w14:textId="77777777" w:rsidR="00E12563" w:rsidRPr="00E12563" w:rsidRDefault="00E12563" w:rsidP="008C459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Bino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Computers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S.Bobek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B.Bielak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>S.Bara</w:t>
            </w:r>
            <w:proofErr w:type="spellEnd"/>
            <w:r w:rsidRPr="00E12563">
              <w:rPr>
                <w:rFonts w:ascii="Verdana" w:hAnsi="Verdana" w:cs="Times New Roman"/>
                <w:b/>
                <w:sz w:val="18"/>
                <w:szCs w:val="18"/>
              </w:rPr>
              <w:t xml:space="preserve"> S.J.</w:t>
            </w:r>
          </w:p>
          <w:p w14:paraId="51D516A1" w14:textId="77777777" w:rsidR="00E12563" w:rsidRPr="00E12563" w:rsidRDefault="00E12563" w:rsidP="008C459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Urocza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6D1FFBE" w14:textId="77777777" w:rsidR="00E12563" w:rsidRPr="00E12563" w:rsidRDefault="00E12563" w:rsidP="008C459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32-040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12563">
              <w:rPr>
                <w:rFonts w:ascii="Verdana" w:hAnsi="Verdana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843" w:type="dxa"/>
            <w:vAlign w:val="center"/>
          </w:tcPr>
          <w:p w14:paraId="714D1362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49,69</w:t>
            </w:r>
          </w:p>
        </w:tc>
        <w:tc>
          <w:tcPr>
            <w:tcW w:w="1843" w:type="dxa"/>
            <w:vAlign w:val="center"/>
          </w:tcPr>
          <w:p w14:paraId="34ED7E14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8E271F5" w14:textId="77777777" w:rsidR="00E12563" w:rsidRPr="00E12563" w:rsidRDefault="00E12563" w:rsidP="008C45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12563">
              <w:rPr>
                <w:rFonts w:ascii="Verdana" w:hAnsi="Verdana" w:cs="Times New Roman"/>
                <w:sz w:val="18"/>
                <w:szCs w:val="18"/>
              </w:rPr>
              <w:t xml:space="preserve">  49,69</w:t>
            </w:r>
          </w:p>
        </w:tc>
      </w:tr>
    </w:tbl>
    <w:p w14:paraId="20D9D5B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FE8498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D58FF6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4EDFB" w14:textId="77777777" w:rsidR="00A77FE5" w:rsidRDefault="00A77FE5">
      <w:r>
        <w:separator/>
      </w:r>
    </w:p>
  </w:endnote>
  <w:endnote w:type="continuationSeparator" w:id="0">
    <w:p w14:paraId="6A821AA9" w14:textId="77777777" w:rsidR="00A77FE5" w:rsidRDefault="00A7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3032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D8B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A6D5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6076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DE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B3C1F" w14:textId="77777777" w:rsidR="00A77FE5" w:rsidRDefault="00A77FE5">
      <w:r>
        <w:separator/>
      </w:r>
    </w:p>
  </w:footnote>
  <w:footnote w:type="continuationSeparator" w:id="0">
    <w:p w14:paraId="2432D801" w14:textId="77777777" w:rsidR="00A77FE5" w:rsidRDefault="00A7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4CC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03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EF7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FE5"/>
    <w:rsid w:val="00005838"/>
    <w:rsid w:val="00022322"/>
    <w:rsid w:val="00042497"/>
    <w:rsid w:val="000C1E6F"/>
    <w:rsid w:val="000E4E56"/>
    <w:rsid w:val="001A1468"/>
    <w:rsid w:val="001B7815"/>
    <w:rsid w:val="001C31ED"/>
    <w:rsid w:val="0025637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7FE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2563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AB278"/>
  <w15:chartTrackingRefBased/>
  <w15:docId w15:val="{F9FA4767-2CD5-49AA-89AB-D21F9D443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2025-09-26T06:49:00Z</dcterms:created>
  <dcterms:modified xsi:type="dcterms:W3CDTF">2025-09-26T06:50:00Z</dcterms:modified>
</cp:coreProperties>
</file>