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C0C07" w14:textId="77777777" w:rsidR="00A245B0" w:rsidRPr="00E874DC" w:rsidRDefault="00A245B0" w:rsidP="00A245B0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Pr="00A601F8">
        <w:rPr>
          <w:b/>
          <w:lang w:val="pl-PL"/>
        </w:rPr>
        <w:t>3</w:t>
      </w:r>
    </w:p>
    <w:p w14:paraId="243653FE" w14:textId="77777777" w:rsidR="00A245B0" w:rsidRDefault="00A245B0" w:rsidP="00A245B0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5340FD08" w14:textId="715F8128" w:rsidR="00A245B0" w:rsidRDefault="005A2D29" w:rsidP="00A245B0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ZMODYFIKOWANY </w:t>
      </w:r>
      <w:r w:rsidR="00A245B0">
        <w:rPr>
          <w:b/>
          <w:sz w:val="24"/>
          <w:szCs w:val="24"/>
          <w:lang w:val="pl-PL"/>
        </w:rPr>
        <w:t>WZÓR UMOWY</w:t>
      </w:r>
    </w:p>
    <w:p w14:paraId="7F37F9DD" w14:textId="77777777" w:rsidR="00A245B0" w:rsidRDefault="00A245B0" w:rsidP="00A245B0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21798AF3" w14:textId="77777777" w:rsidR="00A245B0" w:rsidRDefault="00A245B0" w:rsidP="00A245B0">
      <w:pPr>
        <w:spacing w:before="48" w:line="240" w:lineRule="atLeast"/>
        <w:jc w:val="center"/>
        <w:rPr>
          <w:b/>
          <w:sz w:val="28"/>
          <w:lang w:val="pl-PL"/>
        </w:rPr>
      </w:pPr>
    </w:p>
    <w:p w14:paraId="4ED442E6" w14:textId="46077647" w:rsidR="00A245B0" w:rsidRPr="00AA2A22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w wyniku przeprowadzonego postępowania o zamówienie publiczne w </w:t>
      </w:r>
      <w:r w:rsidRPr="00AA2A22">
        <w:rPr>
          <w:rFonts w:ascii="Times New Roman" w:hAnsi="Times New Roman"/>
        </w:rPr>
        <w:t xml:space="preserve">trybie </w:t>
      </w:r>
      <w:r>
        <w:rPr>
          <w:rFonts w:ascii="Times New Roman" w:hAnsi="Times New Roman"/>
        </w:rPr>
        <w:t>podstawowym bez negocjacji, nr sprawy: KC-DE-zp.272-574/25</w:t>
      </w:r>
      <w:r w:rsidRPr="00AA2A22">
        <w:rPr>
          <w:rFonts w:ascii="Times New Roman" w:hAnsi="Times New Roman"/>
        </w:rPr>
        <w:t xml:space="preserve"> </w:t>
      </w:r>
    </w:p>
    <w:p w14:paraId="40175B5B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  <w:r w:rsidRPr="00AA2A22">
        <w:rPr>
          <w:rFonts w:ascii="Times New Roman" w:hAnsi="Times New Roman"/>
        </w:rPr>
        <w:t>pomiędzy</w:t>
      </w:r>
    </w:p>
    <w:p w14:paraId="5B1877D1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54B96AE3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14:paraId="684657C3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6DA1B0C0" w14:textId="77777777" w:rsidR="00A245B0" w:rsidRDefault="00A245B0" w:rsidP="00A245B0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6F069894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14:paraId="6B185615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14:paraId="1FAB4843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08FFE3B9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5BCFD838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14:paraId="4FA6B608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14:paraId="49A23B01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6FBE76FE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78E7E21C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14:paraId="72DA457A" w14:textId="77777777" w:rsidR="00A245B0" w:rsidRDefault="00A245B0" w:rsidP="00A245B0">
      <w:pPr>
        <w:pStyle w:val="Tekstpodstawowy"/>
        <w:ind w:right="-47"/>
        <w:jc w:val="center"/>
        <w:rPr>
          <w:rFonts w:ascii="Times New Roman" w:hAnsi="Times New Roman"/>
        </w:rPr>
      </w:pPr>
    </w:p>
    <w:p w14:paraId="3AA85C85" w14:textId="77777777" w:rsidR="00A245B0" w:rsidRPr="00877B92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1</w:t>
      </w:r>
    </w:p>
    <w:p w14:paraId="67F23640" w14:textId="513396C4" w:rsidR="00A245B0" w:rsidRPr="00A51A5B" w:rsidRDefault="00A245B0">
      <w:pPr>
        <w:pStyle w:val="Tekstpodstawowy"/>
        <w:numPr>
          <w:ilvl w:val="0"/>
          <w:numId w:val="2"/>
        </w:numPr>
        <w:tabs>
          <w:tab w:val="clear" w:pos="78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520F53">
        <w:rPr>
          <w:rFonts w:ascii="Times New Roman" w:hAnsi="Times New Roman"/>
        </w:rPr>
        <w:t xml:space="preserve">Przedmiotem niniejszej umowy jest sprzedaż i </w:t>
      </w:r>
      <w:r>
        <w:rPr>
          <w:rFonts w:ascii="Times New Roman" w:hAnsi="Times New Roman"/>
          <w:b/>
          <w:szCs w:val="24"/>
        </w:rPr>
        <w:t>d</w:t>
      </w:r>
      <w:r w:rsidRPr="00A51A5B">
        <w:rPr>
          <w:rFonts w:ascii="Times New Roman" w:hAnsi="Times New Roman"/>
          <w:b/>
          <w:szCs w:val="24"/>
        </w:rPr>
        <w:t xml:space="preserve">ostawa </w:t>
      </w:r>
      <w:r>
        <w:rPr>
          <w:rFonts w:ascii="Times New Roman" w:hAnsi="Times New Roman"/>
          <w:b/>
          <w:szCs w:val="24"/>
        </w:rPr>
        <w:t>obiektyw</w:t>
      </w:r>
      <w:r w:rsidR="004336A4">
        <w:rPr>
          <w:rFonts w:ascii="Times New Roman" w:hAnsi="Times New Roman"/>
          <w:b/>
          <w:szCs w:val="24"/>
        </w:rPr>
        <w:t>u</w:t>
      </w:r>
      <w:r>
        <w:rPr>
          <w:rFonts w:ascii="Times New Roman" w:hAnsi="Times New Roman"/>
          <w:b/>
          <w:szCs w:val="24"/>
        </w:rPr>
        <w:t xml:space="preserve"> do mikroskopu </w:t>
      </w:r>
      <w:r w:rsidRPr="00A51A5B">
        <w:rPr>
          <w:rFonts w:ascii="Times New Roman" w:hAnsi="Times New Roman"/>
          <w:b/>
          <w:szCs w:val="24"/>
        </w:rPr>
        <w:t xml:space="preserve">na potrzeby </w:t>
      </w:r>
      <w:proofErr w:type="spellStart"/>
      <w:r w:rsidRPr="00A51A5B">
        <w:rPr>
          <w:rFonts w:ascii="Times New Roman" w:hAnsi="Times New Roman"/>
          <w:b/>
          <w:szCs w:val="24"/>
        </w:rPr>
        <w:t>W</w:t>
      </w:r>
      <w:r>
        <w:rPr>
          <w:rFonts w:ascii="Times New Roman" w:hAnsi="Times New Roman"/>
          <w:b/>
          <w:szCs w:val="24"/>
        </w:rPr>
        <w:t>IEiT</w:t>
      </w:r>
      <w:proofErr w:type="spellEnd"/>
    </w:p>
    <w:p w14:paraId="52183095" w14:textId="77777777" w:rsidR="00A245B0" w:rsidRDefault="00A245B0">
      <w:pPr>
        <w:pStyle w:val="Tekstpodstawowy"/>
        <w:numPr>
          <w:ilvl w:val="0"/>
          <w:numId w:val="2"/>
        </w:numPr>
        <w:tabs>
          <w:tab w:val="clear" w:pos="78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520F53">
        <w:rPr>
          <w:rFonts w:ascii="Times New Roman" w:hAnsi="Times New Roman"/>
          <w:szCs w:val="24"/>
        </w:rPr>
        <w:t>Szczegółowa specyfikacja sprzętu jest określona w Załączniku nr 1, który stanowi integralną część niniejszej umowy.</w:t>
      </w:r>
    </w:p>
    <w:p w14:paraId="050C9D39" w14:textId="77777777" w:rsidR="00A245B0" w:rsidRPr="0043435F" w:rsidRDefault="00A245B0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 xml:space="preserve">Sprzedawca oświadcza, że dostarczy sprzęt stanowiący przedmiot niniejszej umowy jest fabrycznie nowy (tj. nieużywany, niefabrykowany, nieregenerowany, nieużywany we wcześniejszych wdrożeniach), kompletny, sprawny techniczne, jego zakup i korzystanie </w:t>
      </w:r>
      <w:r>
        <w:rPr>
          <w:rFonts w:ascii="Times New Roman" w:hAnsi="Times New Roman"/>
          <w:szCs w:val="24"/>
        </w:rPr>
        <w:br/>
      </w:r>
      <w:r w:rsidRPr="0043435F">
        <w:rPr>
          <w:rFonts w:ascii="Times New Roman" w:hAnsi="Times New Roman"/>
          <w:szCs w:val="24"/>
        </w:rPr>
        <w:t xml:space="preserve">z niego zgodnie z przeznaczeniem nie narusza prawa, w tym praw osób trzecich. </w:t>
      </w:r>
    </w:p>
    <w:p w14:paraId="4FF8460F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</w:p>
    <w:p w14:paraId="02A489B1" w14:textId="77777777" w:rsidR="00A245B0" w:rsidRPr="00877B92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2</w:t>
      </w:r>
    </w:p>
    <w:p w14:paraId="7D42EF6A" w14:textId="2FF6B790" w:rsidR="00A245B0" w:rsidRPr="0043435F" w:rsidRDefault="00A245B0">
      <w:pPr>
        <w:pStyle w:val="Tekstpodstawowy"/>
        <w:numPr>
          <w:ilvl w:val="0"/>
          <w:numId w:val="3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>Sprzedawca zobowiązuje się dostarczyć</w:t>
      </w:r>
      <w:r>
        <w:rPr>
          <w:rFonts w:ascii="Times New Roman" w:hAnsi="Times New Roman"/>
          <w:szCs w:val="24"/>
        </w:rPr>
        <w:t xml:space="preserve">, uruchomić i zademonstrować działanie </w:t>
      </w:r>
      <w:r w:rsidRPr="0043435F">
        <w:rPr>
          <w:rFonts w:ascii="Times New Roman" w:hAnsi="Times New Roman"/>
          <w:szCs w:val="24"/>
        </w:rPr>
        <w:t>sprzęt</w:t>
      </w:r>
      <w:r>
        <w:rPr>
          <w:rFonts w:ascii="Times New Roman" w:hAnsi="Times New Roman"/>
          <w:szCs w:val="24"/>
        </w:rPr>
        <w:t>u</w:t>
      </w:r>
      <w:r w:rsidRPr="0043435F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br/>
      </w:r>
      <w:r w:rsidRPr="0043435F">
        <w:rPr>
          <w:rFonts w:ascii="Times New Roman" w:hAnsi="Times New Roman"/>
          <w:szCs w:val="24"/>
        </w:rPr>
        <w:t xml:space="preserve">o którym mowa w § 1 w terminie </w:t>
      </w:r>
      <w:r w:rsidRPr="008B6970">
        <w:rPr>
          <w:rFonts w:ascii="Times New Roman" w:hAnsi="Times New Roman"/>
          <w:b/>
          <w:bCs/>
          <w:szCs w:val="24"/>
        </w:rPr>
        <w:t xml:space="preserve">do </w:t>
      </w:r>
      <w:r w:rsidR="008B6970" w:rsidRPr="008B6970">
        <w:rPr>
          <w:rFonts w:ascii="Times New Roman" w:hAnsi="Times New Roman"/>
          <w:b/>
          <w:bCs/>
          <w:szCs w:val="24"/>
        </w:rPr>
        <w:t>42</w:t>
      </w:r>
      <w:r w:rsidRPr="008B6970">
        <w:rPr>
          <w:rFonts w:ascii="Times New Roman" w:hAnsi="Times New Roman"/>
          <w:b/>
          <w:bCs/>
          <w:szCs w:val="24"/>
        </w:rPr>
        <w:t xml:space="preserve"> dni od daty podpisania niniejszej umowy</w:t>
      </w:r>
      <w:r w:rsidRPr="0043435F">
        <w:rPr>
          <w:rFonts w:ascii="Times New Roman" w:hAnsi="Times New Roman"/>
          <w:szCs w:val="24"/>
        </w:rPr>
        <w:t xml:space="preserve"> do siedziby Kupującego</w:t>
      </w:r>
      <w:r>
        <w:rPr>
          <w:rFonts w:ascii="Times New Roman" w:hAnsi="Times New Roman"/>
          <w:szCs w:val="24"/>
        </w:rPr>
        <w:t xml:space="preserve"> </w:t>
      </w:r>
    </w:p>
    <w:p w14:paraId="0BE7A47C" w14:textId="77777777" w:rsidR="00A245B0" w:rsidRPr="0043435F" w:rsidRDefault="00A245B0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14:paraId="509DCD89" w14:textId="77777777" w:rsidR="00A245B0" w:rsidRPr="0043435F" w:rsidRDefault="00A245B0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14:paraId="50E2EC37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</w:p>
    <w:p w14:paraId="2C8CE5F4" w14:textId="77777777" w:rsidR="00A245B0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45E91AA" w14:textId="77777777" w:rsidR="00A245B0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2B07004C" w14:textId="77777777" w:rsidR="00A245B0" w:rsidRPr="00877B92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3</w:t>
      </w:r>
    </w:p>
    <w:p w14:paraId="46A33FC5" w14:textId="77777777" w:rsidR="00A245B0" w:rsidRPr="0043435F" w:rsidRDefault="00A245B0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43435F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14:paraId="7FD25270" w14:textId="77777777" w:rsidR="00A245B0" w:rsidRPr="0043435F" w:rsidRDefault="00A245B0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lastRenderedPageBreak/>
        <w:t>Do powyższej kwoty Sprzedawca doliczy podatek VAT w wysokości ................................</w:t>
      </w:r>
      <w:r w:rsidRPr="0043435F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14:paraId="42B185C7" w14:textId="77777777" w:rsidR="00A245B0" w:rsidRPr="0043435F" w:rsidRDefault="00A245B0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>Cena brutto za przedmiot umowy szczegółowo określony w § 1 wynosi……………………(</w:t>
      </w:r>
      <w:r w:rsidRPr="0043435F">
        <w:rPr>
          <w:rFonts w:ascii="Times New Roman" w:hAnsi="Times New Roman"/>
          <w:i/>
          <w:szCs w:val="24"/>
        </w:rPr>
        <w:t>słownie:…………………………………………………………, 00/100.)</w:t>
      </w:r>
    </w:p>
    <w:p w14:paraId="2F65FD22" w14:textId="77777777" w:rsidR="00A245B0" w:rsidRPr="0043435F" w:rsidRDefault="00A245B0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14:paraId="76ACD305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</w:p>
    <w:p w14:paraId="5F286691" w14:textId="77777777" w:rsidR="00A245B0" w:rsidRPr="00877B92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4</w:t>
      </w:r>
    </w:p>
    <w:p w14:paraId="2BF3BD57" w14:textId="77777777" w:rsidR="00A245B0" w:rsidRDefault="00A245B0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14:paraId="40B38554" w14:textId="77777777" w:rsidR="00A245B0" w:rsidRDefault="00A245B0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420EAF5F" w14:textId="77777777" w:rsidR="00A245B0" w:rsidRDefault="00A245B0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14:paraId="486AB0C5" w14:textId="77777777" w:rsidR="00A245B0" w:rsidRPr="00593CEB" w:rsidRDefault="00A245B0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14:paraId="400C4690" w14:textId="77777777" w:rsidR="00A245B0" w:rsidRDefault="00A245B0" w:rsidP="00A245B0">
      <w:pPr>
        <w:pStyle w:val="Tekstpodstawowy"/>
        <w:ind w:right="-47"/>
        <w:jc w:val="center"/>
        <w:rPr>
          <w:rFonts w:ascii="Times New Roman" w:hAnsi="Times New Roman"/>
        </w:rPr>
      </w:pPr>
    </w:p>
    <w:p w14:paraId="31FBE9B7" w14:textId="77777777" w:rsidR="00A245B0" w:rsidRPr="00877B92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5</w:t>
      </w:r>
    </w:p>
    <w:p w14:paraId="2841DE6F" w14:textId="77777777" w:rsidR="00A245B0" w:rsidRPr="00C53B52" w:rsidRDefault="00A245B0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Strony ustanawiają odpowiedzialność za niewykonanie lub nienależyte wykonanie umowy  w formie kar umownych.</w:t>
      </w:r>
    </w:p>
    <w:p w14:paraId="01FF10B6" w14:textId="77777777" w:rsidR="00A245B0" w:rsidRPr="00C53B52" w:rsidRDefault="00A245B0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Sprzedawca zapłaci Kupującemu kary umowne:</w:t>
      </w:r>
    </w:p>
    <w:p w14:paraId="3130B510" w14:textId="77777777" w:rsidR="00A245B0" w:rsidRPr="00C53B52" w:rsidRDefault="00A245B0" w:rsidP="00A245B0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14:paraId="349F0154" w14:textId="77777777" w:rsidR="00A245B0" w:rsidRPr="00C53B52" w:rsidRDefault="00A245B0" w:rsidP="00A245B0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za zwłokę w usunięciu wad stwierdzonych przy odbiorze lub w okresie rękojmi, gwarancji w wysokości 0,2</w:t>
      </w:r>
      <w:r w:rsidRPr="00C53B52">
        <w:rPr>
          <w:rFonts w:ascii="Times New Roman" w:hAnsi="Times New Roman"/>
          <w:i/>
        </w:rPr>
        <w:t xml:space="preserve"> % </w:t>
      </w:r>
      <w:r w:rsidRPr="00C53B52">
        <w:rPr>
          <w:rFonts w:ascii="Times New Roman" w:hAnsi="Times New Roman"/>
        </w:rPr>
        <w:t>ceny netto określonej w § 3 pkt.1 za każdy dzień zwłoki liczony od dnia  wyznaczonego na usunięcie wad;</w:t>
      </w:r>
    </w:p>
    <w:p w14:paraId="5302CE2E" w14:textId="77777777" w:rsidR="00A245B0" w:rsidRPr="00C53B52" w:rsidRDefault="00A245B0" w:rsidP="00A245B0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 xml:space="preserve">z tytułu odstąpienia od umowy w całości przez którąkolwiek ze stron </w:t>
      </w:r>
      <w:r w:rsidRPr="00F52552">
        <w:rPr>
          <w:rFonts w:ascii="Times New Roman" w:hAnsi="Times New Roman"/>
        </w:rPr>
        <w:t>z przyczyn występujących po stronie</w:t>
      </w:r>
      <w:r>
        <w:rPr>
          <w:rFonts w:ascii="Times New Roman" w:hAnsi="Times New Roman"/>
        </w:rPr>
        <w:t xml:space="preserve"> </w:t>
      </w:r>
      <w:r w:rsidRPr="00C53B52">
        <w:rPr>
          <w:rFonts w:ascii="Times New Roman" w:hAnsi="Times New Roman"/>
        </w:rPr>
        <w:t>Sprzedawcy, w wysokości 10% całkowitego wynagrodzenia netto określonego w  § 3 ust. 1;</w:t>
      </w:r>
    </w:p>
    <w:p w14:paraId="2DAC8C4F" w14:textId="77777777" w:rsidR="00A245B0" w:rsidRPr="00C53B52" w:rsidRDefault="00A245B0" w:rsidP="00A245B0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 xml:space="preserve">z tytułu odstąpienia od umowy w części przez którąkolwiek ze stron </w:t>
      </w:r>
      <w:r w:rsidRPr="00F52552">
        <w:rPr>
          <w:rFonts w:ascii="Times New Roman" w:hAnsi="Times New Roman"/>
        </w:rPr>
        <w:t xml:space="preserve">z przyczyn występujących po stronie </w:t>
      </w:r>
      <w:r w:rsidRPr="00C53B52">
        <w:rPr>
          <w:rFonts w:ascii="Times New Roman" w:hAnsi="Times New Roman"/>
        </w:rPr>
        <w:t>Sprzedawcy, w wysokości 10% wartości netto części przedmiotu umowy, której dotyczy odstąpienie;</w:t>
      </w:r>
    </w:p>
    <w:p w14:paraId="4F8F851F" w14:textId="77777777" w:rsidR="00A245B0" w:rsidRPr="00C53B52" w:rsidRDefault="00A245B0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Kupujący zapłaci Sprzedawcy karę umową:</w:t>
      </w:r>
    </w:p>
    <w:p w14:paraId="4FF2C89B" w14:textId="77777777" w:rsidR="00A245B0" w:rsidRPr="00C53B52" w:rsidRDefault="00A245B0">
      <w:pPr>
        <w:pStyle w:val="Tekstpodstawowy"/>
        <w:numPr>
          <w:ilvl w:val="0"/>
          <w:numId w:val="8"/>
        </w:numPr>
        <w:ind w:left="709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 xml:space="preserve">z tytułu odstąpienia od umowy w całości przez którąkolwiek ze stron </w:t>
      </w:r>
      <w:r w:rsidRPr="00F52552">
        <w:rPr>
          <w:rFonts w:ascii="Times New Roman" w:hAnsi="Times New Roman"/>
        </w:rPr>
        <w:t xml:space="preserve">z przyczyn występujących po stronie </w:t>
      </w:r>
      <w:r w:rsidRPr="00C53B52">
        <w:rPr>
          <w:rFonts w:ascii="Times New Roman" w:hAnsi="Times New Roman"/>
        </w:rPr>
        <w:t>Kupującego, w wysokości 10% całkowitego wynagrodzenia netto określonego w § 3 ust. 1;</w:t>
      </w:r>
    </w:p>
    <w:p w14:paraId="3006D40D" w14:textId="77777777" w:rsidR="00A245B0" w:rsidRPr="00C53B52" w:rsidRDefault="00A245B0">
      <w:pPr>
        <w:pStyle w:val="Tekstpodstawowy"/>
        <w:numPr>
          <w:ilvl w:val="0"/>
          <w:numId w:val="8"/>
        </w:numPr>
        <w:ind w:left="709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 xml:space="preserve">z tytułu odstąpienia od umowy w części przez którąkolwiek ze stron </w:t>
      </w:r>
      <w:r w:rsidRPr="00F52552">
        <w:rPr>
          <w:rFonts w:ascii="Times New Roman" w:hAnsi="Times New Roman"/>
        </w:rPr>
        <w:t xml:space="preserve">z przyczyn występujących po stronie </w:t>
      </w:r>
      <w:r w:rsidRPr="00C53B52">
        <w:rPr>
          <w:rFonts w:ascii="Times New Roman" w:hAnsi="Times New Roman"/>
        </w:rPr>
        <w:t>Kupującego, w wysokości 10% wartości netto części przedmiotu umowy, której dotyczy odstąpienie</w:t>
      </w:r>
    </w:p>
    <w:p w14:paraId="1101C63A" w14:textId="77777777" w:rsidR="00A245B0" w:rsidRPr="006B2CAA" w:rsidRDefault="00A245B0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6B2CAA">
        <w:rPr>
          <w:rFonts w:ascii="Times New Roman" w:hAnsi="Times New Roman"/>
          <w:szCs w:val="24"/>
        </w:rPr>
        <w:t>Łączna maksymalna wysokość kar umownych, których mogą dochodzić Strony nie może przekroczyć 20% wynagrodzenia netto o którym mowa w § 3ust. 1 umowy.</w:t>
      </w:r>
    </w:p>
    <w:p w14:paraId="0C1E47D6" w14:textId="77777777" w:rsidR="00A245B0" w:rsidRDefault="00A245B0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0B68907" w14:textId="77777777" w:rsidR="00A245B0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lastRenderedPageBreak/>
        <w:t>§ 6</w:t>
      </w:r>
    </w:p>
    <w:p w14:paraId="75B3926E" w14:textId="7DE4C237" w:rsidR="00A245B0" w:rsidRPr="005A2D29" w:rsidRDefault="005A2D29" w:rsidP="00A245B0">
      <w:pPr>
        <w:pStyle w:val="Tekstpodstawowy"/>
        <w:ind w:right="-47"/>
        <w:jc w:val="center"/>
        <w:rPr>
          <w:rFonts w:ascii="Times New Roman" w:hAnsi="Times New Roman"/>
          <w:bCs/>
          <w:i/>
          <w:iCs/>
          <w:color w:val="EE0000"/>
        </w:rPr>
      </w:pPr>
      <w:r w:rsidRPr="005A2D29">
        <w:rPr>
          <w:rFonts w:ascii="Times New Roman" w:hAnsi="Times New Roman"/>
          <w:bCs/>
          <w:i/>
          <w:iCs/>
          <w:color w:val="EE0000"/>
        </w:rPr>
        <w:t>(Usunięty)</w:t>
      </w:r>
    </w:p>
    <w:p w14:paraId="30ECD794" w14:textId="77777777" w:rsidR="00A245B0" w:rsidRPr="00877B92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7</w:t>
      </w:r>
    </w:p>
    <w:p w14:paraId="09170DA1" w14:textId="77777777" w:rsidR="00A245B0" w:rsidRPr="003F1749" w:rsidRDefault="00A245B0" w:rsidP="00A245B0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14:paraId="54728A31" w14:textId="77777777" w:rsidR="00A245B0" w:rsidRDefault="00A245B0" w:rsidP="00A245B0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492C5630" w14:textId="77777777" w:rsidR="00A245B0" w:rsidRDefault="00A245B0" w:rsidP="00A245B0">
      <w:pPr>
        <w:pStyle w:val="Tekstpodstawowy"/>
        <w:ind w:right="-47"/>
        <w:jc w:val="center"/>
        <w:rPr>
          <w:rFonts w:ascii="Times New Roman" w:hAnsi="Times New Roman"/>
        </w:rPr>
      </w:pPr>
    </w:p>
    <w:p w14:paraId="44F347DA" w14:textId="77777777" w:rsidR="00A245B0" w:rsidRPr="00877B92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8</w:t>
      </w:r>
    </w:p>
    <w:p w14:paraId="44185CEC" w14:textId="77777777" w:rsidR="00A245B0" w:rsidRPr="0043435F" w:rsidRDefault="00A245B0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sz w:val="24"/>
          <w:szCs w:val="24"/>
          <w:lang w:val="pl-PL"/>
        </w:rPr>
        <w:t>Sprzedawca udziela …… miesięcznej gwarancji</w:t>
      </w:r>
      <w:r>
        <w:rPr>
          <w:sz w:val="24"/>
          <w:szCs w:val="24"/>
          <w:lang w:val="pl-PL"/>
        </w:rPr>
        <w:t xml:space="preserve"> na sprzęt </w:t>
      </w:r>
      <w:r w:rsidRPr="0043435F">
        <w:rPr>
          <w:sz w:val="24"/>
          <w:szCs w:val="24"/>
          <w:lang w:val="pl-PL"/>
        </w:rPr>
        <w:t>będąc</w:t>
      </w:r>
      <w:r>
        <w:rPr>
          <w:sz w:val="24"/>
          <w:szCs w:val="24"/>
          <w:lang w:val="pl-PL"/>
        </w:rPr>
        <w:t>y</w:t>
      </w:r>
      <w:r w:rsidRPr="0043435F">
        <w:rPr>
          <w:sz w:val="24"/>
          <w:szCs w:val="24"/>
          <w:lang w:val="pl-PL"/>
        </w:rPr>
        <w:t xml:space="preserve"> przedmiotem niniejszej umowy, przy czym uprawnienia z tytułu rękojmi nie zostają wyłączone. Okres gwarancji liczy się od daty podpisania bezusterkowego protokołu zdawczo-odbiorczego. </w:t>
      </w:r>
    </w:p>
    <w:p w14:paraId="75B1A4B2" w14:textId="3784BE8F" w:rsidR="00A245B0" w:rsidRPr="0043435F" w:rsidRDefault="00A245B0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sz w:val="24"/>
          <w:szCs w:val="24"/>
          <w:lang w:val="pl-PL"/>
        </w:rPr>
        <w:t xml:space="preserve">Sprzedawca </w:t>
      </w:r>
      <w:r>
        <w:rPr>
          <w:sz w:val="24"/>
          <w:szCs w:val="24"/>
          <w:lang w:val="pl-PL"/>
        </w:rPr>
        <w:t xml:space="preserve">zapewnia </w:t>
      </w:r>
      <w:r w:rsidRPr="0043435F">
        <w:rPr>
          <w:sz w:val="24"/>
          <w:szCs w:val="24"/>
          <w:lang w:val="pl-PL"/>
        </w:rPr>
        <w:t>że dostarczony przedmiot zamówienia jest fabrycznie nowy i wolny od wad fizycznych i wad prawnych.</w:t>
      </w:r>
    </w:p>
    <w:p w14:paraId="3B082E23" w14:textId="77777777" w:rsidR="00A245B0" w:rsidRPr="0043435F" w:rsidRDefault="00A245B0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14:paraId="43DEB6BA" w14:textId="77777777" w:rsidR="00A245B0" w:rsidRPr="0043435F" w:rsidRDefault="00A245B0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14:paraId="5214D862" w14:textId="77777777" w:rsidR="00A245B0" w:rsidRPr="0043435F" w:rsidRDefault="00A245B0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>
        <w:rPr>
          <w:bCs/>
          <w:sz w:val="24"/>
          <w:szCs w:val="24"/>
          <w:lang w:val="pl-PL" w:eastAsia="en-US"/>
        </w:rPr>
        <w:t>2 dni robocze</w:t>
      </w:r>
      <w:r w:rsidRPr="0043435F">
        <w:rPr>
          <w:bCs/>
          <w:sz w:val="24"/>
          <w:szCs w:val="24"/>
          <w:lang w:val="pl-PL" w:eastAsia="en-US"/>
        </w:rPr>
        <w:t xml:space="preserve"> od momentu zgłoszenia. Za godziny robocze uważa się godziny w dni robocze od poniedziałku do piątku, w godzinach 7:30-15:30, za wyjątkiem dni ustawowo wolnych od pracy. </w:t>
      </w:r>
    </w:p>
    <w:p w14:paraId="04BE0724" w14:textId="77777777" w:rsidR="00A245B0" w:rsidRPr="0043435F" w:rsidRDefault="00A245B0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Czas naprawy  nie dłuższy niż </w:t>
      </w:r>
      <w:r>
        <w:rPr>
          <w:bCs/>
          <w:sz w:val="24"/>
          <w:szCs w:val="24"/>
          <w:lang w:val="pl-PL" w:eastAsia="en-US"/>
        </w:rPr>
        <w:t xml:space="preserve">14 </w:t>
      </w:r>
      <w:r w:rsidRPr="0043435F">
        <w:rPr>
          <w:bCs/>
          <w:sz w:val="24"/>
          <w:szCs w:val="24"/>
          <w:lang w:val="pl-PL" w:eastAsia="en-US"/>
        </w:rPr>
        <w:t>dni roboczych od momentu zgłoszenia.</w:t>
      </w:r>
      <w:r w:rsidRPr="0043435F">
        <w:rPr>
          <w:sz w:val="24"/>
          <w:szCs w:val="24"/>
          <w:lang w:val="pl-PL"/>
        </w:rPr>
        <w:t xml:space="preserve"> </w:t>
      </w:r>
      <w:r w:rsidRPr="0043435F">
        <w:rPr>
          <w:bCs/>
          <w:sz w:val="24"/>
          <w:szCs w:val="24"/>
          <w:lang w:val="pl-PL" w:eastAsia="en-US"/>
        </w:rPr>
        <w:t xml:space="preserve">Za dni robocze uważa się dni od poniedziałku do piątku, w godzinach 7:30-15:30, za wyjątkiem dni ustawowo wolnych od pracy. Przez naprawę rozumie się również dostarczenie, na czas naprawy, urządzenia  zastępczego o parametrach i funkcjonalności nie gorszej niż urządzenie naprawiane. </w:t>
      </w:r>
      <w:r>
        <w:rPr>
          <w:bCs/>
          <w:sz w:val="24"/>
          <w:szCs w:val="24"/>
          <w:lang w:val="pl-PL" w:eastAsia="en-US"/>
        </w:rPr>
        <w:t>W przypadku konieczności wykonania naprawy poza granicami kraju lub konieczności sprowadzenia części zamiennych zza granicy termin wykonania naprawy może zostać przedłużony o kolejne 7 dni roboczych.</w:t>
      </w:r>
    </w:p>
    <w:p w14:paraId="092493E6" w14:textId="77777777" w:rsidR="00A245B0" w:rsidRPr="0043435F" w:rsidRDefault="00A245B0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Wszelkie zgłoszenia usterek (wad) będą przekazywane Sprzedawcy e-mailem na adres: </w:t>
      </w:r>
      <w:r>
        <w:rPr>
          <w:bCs/>
          <w:sz w:val="24"/>
          <w:szCs w:val="24"/>
          <w:lang w:val="pl-PL" w:eastAsia="en-US"/>
        </w:rPr>
        <w:t>………………..</w:t>
      </w:r>
      <w:r w:rsidRPr="0043435F">
        <w:rPr>
          <w:bCs/>
          <w:sz w:val="24"/>
          <w:szCs w:val="24"/>
          <w:lang w:val="pl-PL" w:eastAsia="en-US"/>
        </w:rPr>
        <w:t>…</w:t>
      </w:r>
      <w:r>
        <w:rPr>
          <w:bCs/>
          <w:sz w:val="24"/>
          <w:szCs w:val="24"/>
          <w:lang w:val="pl-PL" w:eastAsia="en-US"/>
        </w:rPr>
        <w:t>………….</w:t>
      </w:r>
      <w:r w:rsidRPr="0043435F">
        <w:rPr>
          <w:bCs/>
          <w:sz w:val="24"/>
          <w:szCs w:val="24"/>
          <w:lang w:val="pl-PL" w:eastAsia="en-US"/>
        </w:rPr>
        <w:t>………………, za zwrotnym potwierdzeniem odbioru zgłoszenia na e-mail na adres: ……………………………</w:t>
      </w:r>
      <w:r>
        <w:rPr>
          <w:bCs/>
          <w:sz w:val="24"/>
          <w:szCs w:val="24"/>
          <w:lang w:val="pl-PL" w:eastAsia="en-US"/>
        </w:rPr>
        <w:t>…………</w:t>
      </w:r>
      <w:r w:rsidRPr="0043435F">
        <w:rPr>
          <w:bCs/>
          <w:sz w:val="24"/>
          <w:szCs w:val="24"/>
          <w:lang w:val="pl-PL" w:eastAsia="en-US"/>
        </w:rPr>
        <w:t xml:space="preserve"> .</w:t>
      </w:r>
    </w:p>
    <w:p w14:paraId="5B4A8B49" w14:textId="77777777" w:rsidR="00A245B0" w:rsidRPr="0043435F" w:rsidRDefault="00A245B0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W przypadku zmiany </w:t>
      </w:r>
      <w:r>
        <w:rPr>
          <w:bCs/>
          <w:sz w:val="24"/>
          <w:szCs w:val="24"/>
          <w:lang w:val="pl-PL" w:eastAsia="en-US"/>
        </w:rPr>
        <w:t>adresu</w:t>
      </w:r>
      <w:r w:rsidRPr="0043435F">
        <w:rPr>
          <w:bCs/>
          <w:sz w:val="24"/>
          <w:szCs w:val="24"/>
          <w:lang w:val="pl-PL" w:eastAsia="en-US"/>
        </w:rPr>
        <w:t xml:space="preserve"> e-maila, Sprzedawca ma obowiązek powiadomić Kupującego z 5-dniowym wyprzedzeniem pod rygorem uznania zgłoszenia o awarii za dokonane prawidłowo.</w:t>
      </w:r>
    </w:p>
    <w:p w14:paraId="55CE5A37" w14:textId="77777777" w:rsidR="00A245B0" w:rsidRPr="0043435F" w:rsidRDefault="00A245B0">
      <w:pPr>
        <w:numPr>
          <w:ilvl w:val="0"/>
          <w:numId w:val="7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14:paraId="6867E2FE" w14:textId="77777777" w:rsidR="00A245B0" w:rsidRPr="0043435F" w:rsidRDefault="00A245B0">
      <w:pPr>
        <w:numPr>
          <w:ilvl w:val="0"/>
          <w:numId w:val="7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14:paraId="747C2381" w14:textId="77777777" w:rsidR="00A245B0" w:rsidRPr="0043435F" w:rsidRDefault="00A245B0">
      <w:pPr>
        <w:numPr>
          <w:ilvl w:val="0"/>
          <w:numId w:val="7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14:paraId="596B0805" w14:textId="77777777" w:rsidR="00A245B0" w:rsidRPr="0043435F" w:rsidRDefault="00A245B0">
      <w:pPr>
        <w:numPr>
          <w:ilvl w:val="0"/>
          <w:numId w:val="7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lastRenderedPageBreak/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14:paraId="7A1F80E7" w14:textId="77777777" w:rsidR="00A245B0" w:rsidRDefault="00A245B0" w:rsidP="00A245B0">
      <w:pPr>
        <w:pStyle w:val="Tekstpodstawowy"/>
        <w:ind w:left="284" w:right="-47"/>
        <w:jc w:val="both"/>
        <w:rPr>
          <w:rFonts w:ascii="Times New Roman" w:hAnsi="Times New Roman"/>
        </w:rPr>
      </w:pPr>
    </w:p>
    <w:p w14:paraId="25A11D00" w14:textId="77777777" w:rsidR="00A245B0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0E23EE0" w14:textId="77777777" w:rsidR="00A245B0" w:rsidRPr="00877B92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9</w:t>
      </w:r>
    </w:p>
    <w:p w14:paraId="7292E1DA" w14:textId="77777777" w:rsidR="00A245B0" w:rsidRPr="009B2595" w:rsidRDefault="00A245B0">
      <w:pPr>
        <w:widowControl w:val="0"/>
        <w:numPr>
          <w:ilvl w:val="0"/>
          <w:numId w:val="9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 xml:space="preserve">Wszelkie zmiany Umowy wymagają zgody obu Stron i zachowania formy pisemnej </w:t>
      </w: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br/>
        <w:t>pod rygorem nieważności.</w:t>
      </w:r>
    </w:p>
    <w:p w14:paraId="07EF572B" w14:textId="77777777" w:rsidR="00A245B0" w:rsidRPr="009B2595" w:rsidRDefault="00A245B0">
      <w:pPr>
        <w:widowControl w:val="0"/>
        <w:numPr>
          <w:ilvl w:val="0"/>
          <w:numId w:val="9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9B2595">
        <w:rPr>
          <w:rFonts w:eastAsia="SimSun"/>
          <w:i/>
          <w:color w:val="000000"/>
          <w:kern w:val="3"/>
          <w:sz w:val="24"/>
          <w:szCs w:val="24"/>
          <w:lang w:val="pl-PL"/>
        </w:rPr>
        <w:t xml:space="preserve">  </w:t>
      </w:r>
    </w:p>
    <w:p w14:paraId="03EFC08D" w14:textId="77777777" w:rsidR="00A245B0" w:rsidRPr="009B2595" w:rsidRDefault="00A245B0">
      <w:pPr>
        <w:widowControl w:val="0"/>
        <w:numPr>
          <w:ilvl w:val="0"/>
          <w:numId w:val="9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w następujących przypadkach: </w:t>
      </w:r>
    </w:p>
    <w:p w14:paraId="1FBA8FFB" w14:textId="77777777" w:rsidR="00A245B0" w:rsidRPr="009B2595" w:rsidRDefault="00A245B0">
      <w:pPr>
        <w:numPr>
          <w:ilvl w:val="0"/>
          <w:numId w:val="10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sz w:val="24"/>
          <w:szCs w:val="24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9B2595">
        <w:rPr>
          <w:sz w:val="24"/>
          <w:szCs w:val="24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533250D9" w14:textId="77777777" w:rsidR="00A245B0" w:rsidRPr="009B2595" w:rsidRDefault="00A245B0">
      <w:pPr>
        <w:numPr>
          <w:ilvl w:val="0"/>
          <w:numId w:val="10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>zmiany powszechnie obowiązujących przepisów prawa w zakresie mającym wpływ na realizację Umowy;</w:t>
      </w:r>
    </w:p>
    <w:p w14:paraId="4C54654E" w14:textId="77777777" w:rsidR="00A245B0" w:rsidRPr="009B2595" w:rsidRDefault="00A245B0">
      <w:pPr>
        <w:numPr>
          <w:ilvl w:val="0"/>
          <w:numId w:val="10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>przedłużenia okresu gwarancji, w sytuacji jej przedłużenia przez producenta lub Sprzedawcę,</w:t>
      </w:r>
    </w:p>
    <w:p w14:paraId="5CBF3E52" w14:textId="77777777" w:rsidR="00A245B0" w:rsidRPr="009B2595" w:rsidRDefault="00A245B0">
      <w:pPr>
        <w:numPr>
          <w:ilvl w:val="0"/>
          <w:numId w:val="10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2FC6B997" w14:textId="77777777" w:rsidR="00A245B0" w:rsidRPr="009B2595" w:rsidRDefault="00A245B0">
      <w:pPr>
        <w:widowControl w:val="0"/>
        <w:numPr>
          <w:ilvl w:val="0"/>
          <w:numId w:val="9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75CA9B9C" w14:textId="77777777" w:rsidR="00A245B0" w:rsidRPr="009B2595" w:rsidRDefault="00A245B0">
      <w:pPr>
        <w:widowControl w:val="0"/>
        <w:numPr>
          <w:ilvl w:val="0"/>
          <w:numId w:val="9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>administracyjno</w:t>
      </w:r>
      <w:proofErr w:type="spellEnd"/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78C0B3FE" w14:textId="77777777" w:rsidR="00A245B0" w:rsidRPr="00042F5C" w:rsidRDefault="00A245B0" w:rsidP="00A245B0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  <w:lang w:val="pl-PL"/>
        </w:rPr>
      </w:pPr>
    </w:p>
    <w:p w14:paraId="13C60F16" w14:textId="77777777" w:rsidR="00A245B0" w:rsidRPr="009B2595" w:rsidRDefault="00A245B0" w:rsidP="00A245B0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</w:rPr>
      </w:pPr>
      <w:r w:rsidRPr="009B2595">
        <w:rPr>
          <w:rFonts w:eastAsia="SimSun"/>
          <w:b/>
          <w:bCs/>
          <w:color w:val="000000"/>
          <w:kern w:val="2"/>
          <w:sz w:val="24"/>
          <w:szCs w:val="24"/>
        </w:rPr>
        <w:t>§ 1</w:t>
      </w:r>
      <w:r>
        <w:rPr>
          <w:rFonts w:eastAsia="SimSun"/>
          <w:b/>
          <w:bCs/>
          <w:color w:val="000000"/>
          <w:kern w:val="2"/>
          <w:sz w:val="24"/>
          <w:szCs w:val="24"/>
        </w:rPr>
        <w:t>0</w:t>
      </w:r>
    </w:p>
    <w:p w14:paraId="303D838E" w14:textId="77777777" w:rsidR="00A245B0" w:rsidRPr="009B2595" w:rsidRDefault="00A245B0">
      <w:pPr>
        <w:numPr>
          <w:ilvl w:val="0"/>
          <w:numId w:val="11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42EC99C8" w14:textId="77777777" w:rsidR="00A245B0" w:rsidRPr="009B2595" w:rsidRDefault="00A245B0">
      <w:pPr>
        <w:numPr>
          <w:ilvl w:val="0"/>
          <w:numId w:val="11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wskutek działania siły wyższej, jest obowiązana do poinformowania drugiej Strony o jej wystąpieniu niezwłocznie, nie później jednak niż w terminie </w:t>
      </w:r>
      <w:r w:rsidRPr="002D4EE8">
        <w:rPr>
          <w:color w:val="000000"/>
          <w:kern w:val="2"/>
          <w:sz w:val="24"/>
          <w:szCs w:val="24"/>
          <w:lang w:val="pl-PL"/>
        </w:rPr>
        <w:t>7 dni</w:t>
      </w:r>
      <w:r w:rsidRPr="009B2595">
        <w:rPr>
          <w:color w:val="000000"/>
          <w:kern w:val="2"/>
          <w:sz w:val="24"/>
          <w:szCs w:val="24"/>
          <w:lang w:val="pl-PL"/>
        </w:rPr>
        <w:t xml:space="preserve"> od jej ustania.</w:t>
      </w:r>
    </w:p>
    <w:p w14:paraId="09D4542B" w14:textId="77777777" w:rsidR="00A245B0" w:rsidRPr="009B2595" w:rsidRDefault="00A245B0">
      <w:pPr>
        <w:numPr>
          <w:ilvl w:val="0"/>
          <w:numId w:val="11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lastRenderedPageBreak/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31ADA62D" w14:textId="77777777" w:rsidR="00A245B0" w:rsidRPr="009B2595" w:rsidRDefault="00A245B0">
      <w:pPr>
        <w:numPr>
          <w:ilvl w:val="0"/>
          <w:numId w:val="11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6DCCDACC" w14:textId="77777777" w:rsidR="00A245B0" w:rsidRPr="00877B92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66F2A4C4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05A7D956" w14:textId="77777777" w:rsidR="00A245B0" w:rsidRDefault="00A245B0" w:rsidP="00A245B0">
      <w:pPr>
        <w:pStyle w:val="Tekstpodstawowy"/>
        <w:ind w:right="-47"/>
        <w:jc w:val="center"/>
        <w:rPr>
          <w:rFonts w:ascii="Times New Roman" w:hAnsi="Times New Roman"/>
        </w:rPr>
      </w:pPr>
    </w:p>
    <w:p w14:paraId="13495B76" w14:textId="77777777" w:rsidR="00A245B0" w:rsidRDefault="00A245B0" w:rsidP="00A245B0">
      <w:pPr>
        <w:pStyle w:val="Tekstpodstawowy"/>
        <w:ind w:right="-47"/>
        <w:jc w:val="center"/>
        <w:rPr>
          <w:rFonts w:ascii="Times New Roman" w:hAnsi="Times New Roman"/>
        </w:rPr>
      </w:pPr>
    </w:p>
    <w:p w14:paraId="00467F95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</w:p>
    <w:p w14:paraId="2B993612" w14:textId="77777777" w:rsidR="00A245B0" w:rsidRPr="00877B92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2FBC1A32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5E45C73B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</w:p>
    <w:p w14:paraId="35F8FED2" w14:textId="77777777" w:rsidR="00A245B0" w:rsidRPr="00877B92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2C5496B5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14:paraId="44265E1E" w14:textId="77777777" w:rsidR="00A245B0" w:rsidRDefault="00A245B0" w:rsidP="00A245B0">
      <w:pPr>
        <w:pStyle w:val="Tekstpodstawowy"/>
        <w:ind w:right="-47"/>
        <w:jc w:val="both"/>
        <w:rPr>
          <w:rFonts w:ascii="Times New Roman" w:hAnsi="Times New Roman"/>
        </w:rPr>
      </w:pPr>
    </w:p>
    <w:p w14:paraId="0EF57FDD" w14:textId="77777777" w:rsidR="00A245B0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7B370864" w14:textId="77777777" w:rsidR="00A245B0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0949CCA2" w14:textId="77777777" w:rsidR="00A245B0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6F3C1055" w14:textId="77777777" w:rsidR="00A245B0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6E4B7088" w14:textId="77777777" w:rsidR="00A245B0" w:rsidRPr="00877B92" w:rsidRDefault="00A245B0" w:rsidP="00A245B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4</w:t>
      </w:r>
    </w:p>
    <w:p w14:paraId="5F2901B9" w14:textId="77777777" w:rsidR="00A245B0" w:rsidRPr="004F0507" w:rsidRDefault="00A245B0" w:rsidP="00A245B0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4333FAD6" w14:textId="77777777" w:rsidR="00A245B0" w:rsidRDefault="00A245B0" w:rsidP="00A245B0">
      <w:pPr>
        <w:pStyle w:val="Tekstpodstawowy2"/>
        <w:spacing w:line="240" w:lineRule="auto"/>
        <w:ind w:right="-47"/>
      </w:pPr>
    </w:p>
    <w:p w14:paraId="3C2ABB69" w14:textId="77777777" w:rsidR="00A245B0" w:rsidRDefault="00A245B0" w:rsidP="00A245B0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Za Sprzedawcę                                                    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Za Kupującego</w:t>
      </w:r>
    </w:p>
    <w:p w14:paraId="4E64728D" w14:textId="77777777" w:rsidR="00A245B0" w:rsidRDefault="00A245B0" w:rsidP="00A245B0">
      <w:pPr>
        <w:rPr>
          <w:sz w:val="22"/>
          <w:szCs w:val="22"/>
          <w:lang w:val="pl-PL"/>
        </w:rPr>
      </w:pPr>
    </w:p>
    <w:p w14:paraId="7E8B6908" w14:textId="77777777" w:rsidR="00A245B0" w:rsidRDefault="00A245B0" w:rsidP="00A245B0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>......................................</w:t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  <w:t xml:space="preserve">                          ……………………………………….</w:t>
      </w:r>
    </w:p>
    <w:p w14:paraId="454941A1" w14:textId="77777777" w:rsidR="00A245B0" w:rsidRDefault="00A245B0" w:rsidP="00A245B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                (data i podpis)</w:t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  <w:t>(data i podpis)</w:t>
      </w:r>
    </w:p>
    <w:p w14:paraId="2667A2B8" w14:textId="77777777" w:rsidR="00A245B0" w:rsidRDefault="00A245B0" w:rsidP="00A245B0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70DA2F87" w14:textId="77777777" w:rsidR="00A245B0" w:rsidRDefault="00A245B0" w:rsidP="00A245B0">
      <w:pPr>
        <w:pStyle w:val="Zwykytekst"/>
        <w:ind w:left="4956" w:firstLine="708"/>
        <w:rPr>
          <w:rFonts w:ascii="Times New Roman" w:hAnsi="Times New Roman" w:cs="Times New Roman"/>
          <w:sz w:val="22"/>
          <w:szCs w:val="22"/>
          <w:lang w:val="pl-PL"/>
        </w:rPr>
      </w:pPr>
    </w:p>
    <w:p w14:paraId="7D5E4134" w14:textId="77777777" w:rsidR="00A245B0" w:rsidRDefault="00A245B0" w:rsidP="00A245B0">
      <w:pPr>
        <w:pStyle w:val="Zwykytekst"/>
        <w:ind w:left="5772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>
        <w:rPr>
          <w:rFonts w:ascii="Times New Roman" w:hAnsi="Times New Roman" w:cs="Times New Roman"/>
          <w:b/>
          <w:bCs/>
          <w:sz w:val="22"/>
          <w:szCs w:val="22"/>
          <w:lang w:val="pl-PL"/>
        </w:rPr>
        <w:t xml:space="preserve">     Kontrasygnata finansowa</w:t>
      </w:r>
    </w:p>
    <w:p w14:paraId="23F86F23" w14:textId="77777777" w:rsidR="00A245B0" w:rsidRDefault="00A245B0" w:rsidP="00A245B0">
      <w:pPr>
        <w:pStyle w:val="Zwykytekst"/>
        <w:ind w:left="4956" w:firstLine="708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</w:p>
    <w:p w14:paraId="0CCC6650" w14:textId="77777777" w:rsidR="00A245B0" w:rsidRDefault="00A245B0" w:rsidP="00A245B0">
      <w:pPr>
        <w:pStyle w:val="Zwykytekst"/>
        <w:ind w:left="4956" w:firstLine="708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</w:p>
    <w:p w14:paraId="187DC150" w14:textId="77777777" w:rsidR="00A245B0" w:rsidRDefault="00A245B0" w:rsidP="00A245B0">
      <w:pPr>
        <w:pStyle w:val="Zwykytekst"/>
        <w:ind w:left="4956" w:firstLine="708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 xml:space="preserve">  …………………………………</w:t>
      </w:r>
    </w:p>
    <w:p w14:paraId="2B6DE105" w14:textId="77777777" w:rsidR="00A245B0" w:rsidRDefault="00A245B0" w:rsidP="00A245B0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  <w:t xml:space="preserve"> (data i podpis)</w:t>
      </w:r>
    </w:p>
    <w:p w14:paraId="315E572E" w14:textId="77777777" w:rsidR="00A245B0" w:rsidRDefault="00A245B0" w:rsidP="00A245B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0B435BCD" w14:textId="77777777" w:rsidR="00A245B0" w:rsidRDefault="00A245B0" w:rsidP="00A245B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32258404" w14:textId="77777777" w:rsidR="00A245B0" w:rsidRDefault="00A245B0" w:rsidP="00A245B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64465E4D" w14:textId="77777777" w:rsidR="00A245B0" w:rsidRDefault="00A245B0" w:rsidP="00A245B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082EB085" w14:textId="77777777" w:rsidR="00A245B0" w:rsidRDefault="00A245B0" w:rsidP="00A245B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0236A055" w14:textId="77777777" w:rsidR="00A245B0" w:rsidRDefault="00A245B0" w:rsidP="00A245B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04B19155" w14:textId="77777777" w:rsidR="00A245B0" w:rsidRDefault="00A245B0" w:rsidP="00A245B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2B21230E" w14:textId="77777777" w:rsidR="00A245B0" w:rsidRDefault="00A245B0" w:rsidP="00A245B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314A8AE6" w14:textId="77777777" w:rsidR="00A245B0" w:rsidRPr="00515AFA" w:rsidRDefault="00A245B0" w:rsidP="00A245B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515AFA">
        <w:rPr>
          <w:rFonts w:ascii="Times New Roman" w:hAnsi="Times New Roman" w:cs="Times New Roman"/>
          <w:i/>
          <w:iCs/>
          <w:sz w:val="22"/>
          <w:szCs w:val="22"/>
          <w:lang w:val="pl-PL"/>
        </w:rPr>
        <w:t>Załączniki do umowy :</w:t>
      </w:r>
    </w:p>
    <w:p w14:paraId="3203B4BA" w14:textId="3B722EE5" w:rsidR="00A245B0" w:rsidRDefault="00A245B0" w:rsidP="005A2D29">
      <w:pPr>
        <w:pStyle w:val="Zwykytekst"/>
        <w:tabs>
          <w:tab w:val="left" w:pos="7050"/>
        </w:tabs>
        <w:rPr>
          <w:sz w:val="22"/>
          <w:szCs w:val="22"/>
          <w:lang w:val="pl-PL"/>
        </w:rPr>
      </w:pPr>
      <w:r w:rsidRPr="00515AFA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Szczegółowa specyfikacja sprzętu/opis przedmiotu zamówienia </w:t>
      </w:r>
    </w:p>
    <w:sectPr w:rsidR="00A245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1315A" w14:textId="77777777" w:rsidR="00F3301E" w:rsidRDefault="00F3301E">
      <w:r>
        <w:separator/>
      </w:r>
    </w:p>
  </w:endnote>
  <w:endnote w:type="continuationSeparator" w:id="0">
    <w:p w14:paraId="29E2D461" w14:textId="77777777" w:rsidR="00F3301E" w:rsidRDefault="00F33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C6441" w14:textId="77777777" w:rsidR="005272C9" w:rsidRDefault="005272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54D05" w14:textId="77777777" w:rsidR="00A245B0" w:rsidRDefault="00A245B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6D1DBA3D" w14:textId="77777777" w:rsidR="005272C9" w:rsidRDefault="005272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93182" w14:textId="77777777" w:rsidR="005272C9" w:rsidRDefault="005272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ED3B7" w14:textId="77777777" w:rsidR="00F3301E" w:rsidRDefault="00F3301E">
      <w:r>
        <w:separator/>
      </w:r>
    </w:p>
  </w:footnote>
  <w:footnote w:type="continuationSeparator" w:id="0">
    <w:p w14:paraId="25A7C57A" w14:textId="77777777" w:rsidR="00F3301E" w:rsidRDefault="00F330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26EAF" w14:textId="77777777" w:rsidR="005272C9" w:rsidRDefault="005272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5DD31" w14:textId="77777777" w:rsidR="005272C9" w:rsidRDefault="005272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9FB78" w14:textId="77777777" w:rsidR="005272C9" w:rsidRDefault="005272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7482199">
    <w:abstractNumId w:val="6"/>
  </w:num>
  <w:num w:numId="2" w16cid:durableId="1567959755">
    <w:abstractNumId w:val="10"/>
  </w:num>
  <w:num w:numId="3" w16cid:durableId="1737514880">
    <w:abstractNumId w:val="2"/>
  </w:num>
  <w:num w:numId="4" w16cid:durableId="1064333417">
    <w:abstractNumId w:val="4"/>
  </w:num>
  <w:num w:numId="5" w16cid:durableId="867791797">
    <w:abstractNumId w:val="12"/>
  </w:num>
  <w:num w:numId="6" w16cid:durableId="875892875">
    <w:abstractNumId w:val="8"/>
  </w:num>
  <w:num w:numId="7" w16cid:durableId="448201178">
    <w:abstractNumId w:val="7"/>
  </w:num>
  <w:num w:numId="8" w16cid:durableId="1223903580">
    <w:abstractNumId w:val="9"/>
  </w:num>
  <w:num w:numId="9" w16cid:durableId="910626089">
    <w:abstractNumId w:val="3"/>
  </w:num>
  <w:num w:numId="10" w16cid:durableId="77333242">
    <w:abstractNumId w:val="11"/>
  </w:num>
  <w:num w:numId="11" w16cid:durableId="1787390451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70E"/>
    <w:rsid w:val="000033EA"/>
    <w:rsid w:val="0002467C"/>
    <w:rsid w:val="00040A7A"/>
    <w:rsid w:val="0007315E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2E46B7"/>
    <w:rsid w:val="00337165"/>
    <w:rsid w:val="003974EB"/>
    <w:rsid w:val="003C6167"/>
    <w:rsid w:val="003F1749"/>
    <w:rsid w:val="00410ED9"/>
    <w:rsid w:val="004336A4"/>
    <w:rsid w:val="00496551"/>
    <w:rsid w:val="004A692C"/>
    <w:rsid w:val="004C4EC3"/>
    <w:rsid w:val="0050219D"/>
    <w:rsid w:val="00512FD2"/>
    <w:rsid w:val="00523F87"/>
    <w:rsid w:val="005272C9"/>
    <w:rsid w:val="00593CEB"/>
    <w:rsid w:val="005A2D29"/>
    <w:rsid w:val="005C6D38"/>
    <w:rsid w:val="005D2104"/>
    <w:rsid w:val="00614C95"/>
    <w:rsid w:val="00646202"/>
    <w:rsid w:val="00660027"/>
    <w:rsid w:val="006672E8"/>
    <w:rsid w:val="00667A6F"/>
    <w:rsid w:val="0069339E"/>
    <w:rsid w:val="006F51B5"/>
    <w:rsid w:val="006F7905"/>
    <w:rsid w:val="0070270E"/>
    <w:rsid w:val="00714F51"/>
    <w:rsid w:val="00731F6E"/>
    <w:rsid w:val="007A2EF1"/>
    <w:rsid w:val="007B00D4"/>
    <w:rsid w:val="007D703B"/>
    <w:rsid w:val="00800261"/>
    <w:rsid w:val="00817FB5"/>
    <w:rsid w:val="00841B63"/>
    <w:rsid w:val="0086736E"/>
    <w:rsid w:val="008B6970"/>
    <w:rsid w:val="008D3AF3"/>
    <w:rsid w:val="008E0730"/>
    <w:rsid w:val="0092337E"/>
    <w:rsid w:val="0092730E"/>
    <w:rsid w:val="00934B7E"/>
    <w:rsid w:val="009561DA"/>
    <w:rsid w:val="0098432D"/>
    <w:rsid w:val="00997B0E"/>
    <w:rsid w:val="009A694A"/>
    <w:rsid w:val="009A7064"/>
    <w:rsid w:val="009F7ECA"/>
    <w:rsid w:val="00A245B0"/>
    <w:rsid w:val="00A57131"/>
    <w:rsid w:val="00A601F8"/>
    <w:rsid w:val="00A701A7"/>
    <w:rsid w:val="00A70EA7"/>
    <w:rsid w:val="00AA7F39"/>
    <w:rsid w:val="00AB1BFC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7ABB"/>
    <w:rsid w:val="00F3301E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148AEF"/>
  <w15:chartTrackingRefBased/>
  <w15:docId w15:val="{82BA1D40-D984-4404-97FD-3B80E5D4D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5B0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A245B0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1917</Words>
  <Characters>11508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13399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5</cp:revision>
  <cp:lastPrinted>2025-09-26T08:58:00Z</cp:lastPrinted>
  <dcterms:created xsi:type="dcterms:W3CDTF">2025-09-26T08:56:00Z</dcterms:created>
  <dcterms:modified xsi:type="dcterms:W3CDTF">2025-09-26T09:04:00Z</dcterms:modified>
</cp:coreProperties>
</file>