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A58B7" w14:textId="133F119E" w:rsidR="00FB7F50" w:rsidRPr="004C22B1" w:rsidRDefault="007B6A7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22B1">
        <w:rPr>
          <w:sz w:val="22"/>
          <w:szCs w:val="22"/>
        </w:rPr>
        <w:t>Kraków</w:t>
      </w:r>
      <w:r w:rsidR="00FB7F50" w:rsidRPr="004C22B1">
        <w:rPr>
          <w:sz w:val="22"/>
          <w:szCs w:val="22"/>
        </w:rPr>
        <w:t xml:space="preserve"> dnia: </w:t>
      </w:r>
      <w:r w:rsidRPr="004C22B1">
        <w:rPr>
          <w:sz w:val="22"/>
          <w:szCs w:val="22"/>
        </w:rPr>
        <w:t>2025-09-2</w:t>
      </w:r>
      <w:r w:rsidR="004C22B1" w:rsidRPr="004C22B1">
        <w:rPr>
          <w:sz w:val="22"/>
          <w:szCs w:val="22"/>
        </w:rPr>
        <w:t>6</w:t>
      </w:r>
    </w:p>
    <w:p w14:paraId="677A47D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922B109" w14:textId="77777777" w:rsidR="007B6A75" w:rsidRPr="007B6A75" w:rsidRDefault="007B6A75" w:rsidP="00FB7F50">
      <w:pPr>
        <w:spacing w:after="40"/>
        <w:rPr>
          <w:b/>
          <w:bCs/>
          <w:sz w:val="22"/>
          <w:szCs w:val="22"/>
        </w:rPr>
      </w:pPr>
      <w:r w:rsidRPr="007B6A75">
        <w:rPr>
          <w:b/>
          <w:bCs/>
          <w:sz w:val="22"/>
          <w:szCs w:val="22"/>
        </w:rPr>
        <w:t>Akademia Górniczo - Hutnicza</w:t>
      </w:r>
    </w:p>
    <w:p w14:paraId="22EE8D5F" w14:textId="77777777" w:rsidR="007B6A75" w:rsidRPr="007B6A75" w:rsidRDefault="007B6A75" w:rsidP="00FB7F50">
      <w:pPr>
        <w:spacing w:after="40"/>
        <w:rPr>
          <w:b/>
          <w:bCs/>
          <w:sz w:val="22"/>
          <w:szCs w:val="22"/>
        </w:rPr>
      </w:pPr>
      <w:r w:rsidRPr="007B6A75">
        <w:rPr>
          <w:b/>
          <w:bCs/>
          <w:sz w:val="22"/>
          <w:szCs w:val="22"/>
        </w:rPr>
        <w:t>im. Stanisława Staszica w Krakowie</w:t>
      </w:r>
    </w:p>
    <w:p w14:paraId="34B24CF4" w14:textId="77777777" w:rsidR="00FB7F50" w:rsidRPr="002245BE" w:rsidRDefault="007B6A75" w:rsidP="00FB7F50">
      <w:pPr>
        <w:spacing w:after="40"/>
        <w:rPr>
          <w:b/>
          <w:bCs/>
          <w:sz w:val="22"/>
          <w:szCs w:val="22"/>
        </w:rPr>
      </w:pPr>
      <w:r w:rsidRPr="007B6A75">
        <w:rPr>
          <w:b/>
          <w:bCs/>
          <w:sz w:val="22"/>
          <w:szCs w:val="22"/>
        </w:rPr>
        <w:t>Dział Zamówień Publicznych</w:t>
      </w:r>
    </w:p>
    <w:p w14:paraId="373F0582" w14:textId="77777777" w:rsidR="00FB7F50" w:rsidRPr="002245BE" w:rsidRDefault="007B6A75" w:rsidP="00FB7F50">
      <w:pPr>
        <w:rPr>
          <w:sz w:val="22"/>
          <w:szCs w:val="22"/>
        </w:rPr>
      </w:pPr>
      <w:r w:rsidRPr="007B6A7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B6A75">
        <w:rPr>
          <w:sz w:val="22"/>
          <w:szCs w:val="22"/>
        </w:rPr>
        <w:t>30</w:t>
      </w:r>
    </w:p>
    <w:p w14:paraId="07C3100A" w14:textId="77777777" w:rsidR="00FB7F50" w:rsidRPr="002245BE" w:rsidRDefault="007B6A75" w:rsidP="00FB7F50">
      <w:pPr>
        <w:rPr>
          <w:sz w:val="22"/>
          <w:szCs w:val="22"/>
        </w:rPr>
      </w:pPr>
      <w:r w:rsidRPr="007B6A7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B6A75">
        <w:rPr>
          <w:sz w:val="22"/>
          <w:szCs w:val="22"/>
        </w:rPr>
        <w:t>Kraków</w:t>
      </w:r>
    </w:p>
    <w:p w14:paraId="614B11DE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F9615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B6A75" w:rsidRPr="00607F9B" w14:paraId="6817D83F" w14:textId="77777777" w:rsidTr="009D38AB">
        <w:trPr>
          <w:trHeight w:val="638"/>
        </w:trPr>
        <w:tc>
          <w:tcPr>
            <w:tcW w:w="959" w:type="dxa"/>
          </w:tcPr>
          <w:p w14:paraId="55192651" w14:textId="77777777" w:rsidR="007B6A75" w:rsidRPr="00607F9B" w:rsidRDefault="007B6A75" w:rsidP="009D3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0DFE318" w14:textId="5E14EDAE" w:rsidR="007B6A75" w:rsidRPr="00607F9B" w:rsidRDefault="007B6A75" w:rsidP="009D38A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B6A7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6A7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6A75">
              <w:rPr>
                <w:b/>
                <w:bCs/>
                <w:sz w:val="22"/>
                <w:szCs w:val="22"/>
              </w:rPr>
              <w:t>Dostawa odczynników chemicznych dla potrzeb AGH - KC-DE-zp.272-453/25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5CFE27E" w14:textId="63EF2452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B6A75" w14:paraId="5AB145FD" w14:textId="77777777" w:rsidTr="009D38AB">
        <w:trPr>
          <w:cantSplit/>
        </w:trPr>
        <w:tc>
          <w:tcPr>
            <w:tcW w:w="10150" w:type="dxa"/>
          </w:tcPr>
          <w:p w14:paraId="4330F468" w14:textId="77777777" w:rsidR="007B6A75" w:rsidRPr="00D26ED6" w:rsidRDefault="007B6A75" w:rsidP="009D38A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B6A75">
              <w:rPr>
                <w:b/>
                <w:sz w:val="22"/>
                <w:szCs w:val="22"/>
              </w:rPr>
              <w:t>Vitaia</w:t>
            </w:r>
            <w:proofErr w:type="spellEnd"/>
            <w:r w:rsidRPr="007B6A75">
              <w:rPr>
                <w:b/>
                <w:sz w:val="22"/>
                <w:szCs w:val="22"/>
              </w:rPr>
              <w:t xml:space="preserve"> Sp. z o.o.</w:t>
            </w:r>
          </w:p>
          <w:p w14:paraId="481D24B4" w14:textId="77777777" w:rsidR="007B6A75" w:rsidRPr="009F0E5C" w:rsidRDefault="007B6A75" w:rsidP="009D38AB">
            <w:pPr>
              <w:jc w:val="both"/>
              <w:rPr>
                <w:bCs/>
                <w:sz w:val="22"/>
                <w:szCs w:val="22"/>
              </w:rPr>
            </w:pPr>
            <w:r w:rsidRPr="007B6A75">
              <w:rPr>
                <w:bCs/>
                <w:sz w:val="22"/>
                <w:szCs w:val="22"/>
              </w:rPr>
              <w:t>Al. Powstania Warszawskiego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6A75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115EEF3" w14:textId="77777777" w:rsidR="007B6A75" w:rsidRPr="009F0E5C" w:rsidRDefault="007B6A75" w:rsidP="009D38AB">
            <w:pPr>
              <w:jc w:val="both"/>
              <w:rPr>
                <w:bCs/>
                <w:sz w:val="22"/>
                <w:szCs w:val="22"/>
              </w:rPr>
            </w:pPr>
            <w:r w:rsidRPr="007B6A75">
              <w:rPr>
                <w:bCs/>
                <w:sz w:val="22"/>
                <w:szCs w:val="22"/>
              </w:rPr>
              <w:t>31-539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6A75">
              <w:rPr>
                <w:bCs/>
                <w:sz w:val="22"/>
                <w:szCs w:val="22"/>
              </w:rPr>
              <w:t>Kraków</w:t>
            </w:r>
          </w:p>
          <w:p w14:paraId="617CA6C8" w14:textId="77777777" w:rsidR="007B6A75" w:rsidRPr="00D26ED6" w:rsidRDefault="007B6A75" w:rsidP="009D38A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1743F1" w14:textId="77777777" w:rsidR="007B6A75" w:rsidRDefault="007B6A75" w:rsidP="009D38A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7B6A75">
              <w:rPr>
                <w:sz w:val="22"/>
                <w:szCs w:val="22"/>
              </w:rPr>
              <w:t>Dostawa odczynników chemicznych dla potrzeb AGH - KC-DE-zp.272-453/25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5961CA3" w14:textId="77777777" w:rsidR="007B6A75" w:rsidRPr="00D26ED6" w:rsidRDefault="007B6A75" w:rsidP="009D38A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B6A75">
              <w:rPr>
                <w:b/>
                <w:sz w:val="22"/>
                <w:szCs w:val="22"/>
              </w:rPr>
              <w:t>809 657.11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AD579E0" w14:textId="77777777" w:rsidR="007B6A75" w:rsidRDefault="007B6A75" w:rsidP="009D38A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DD6DCE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D97AD3" w:rsidRPr="008567C7" w14:paraId="0F336A80" w14:textId="77777777" w:rsidTr="00D97AD3">
        <w:trPr>
          <w:trHeight w:val="510"/>
        </w:trPr>
        <w:tc>
          <w:tcPr>
            <w:tcW w:w="595" w:type="pct"/>
            <w:vAlign w:val="center"/>
          </w:tcPr>
          <w:p w14:paraId="16E5ED54" w14:textId="77777777" w:rsidR="00D97AD3" w:rsidRPr="008567C7" w:rsidRDefault="00D97A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DCE6DB6" w14:textId="77777777" w:rsidR="00D97AD3" w:rsidRPr="008567C7" w:rsidRDefault="00D97A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43538974" w14:textId="77777777" w:rsidR="00D97AD3" w:rsidRPr="008567C7" w:rsidRDefault="00D97A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76CCF2AA" w14:textId="77777777" w:rsidR="00D97AD3" w:rsidRPr="008567C7" w:rsidRDefault="00D97A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 cząstkowego</w:t>
            </w:r>
          </w:p>
        </w:tc>
        <w:tc>
          <w:tcPr>
            <w:tcW w:w="715" w:type="pct"/>
            <w:vAlign w:val="center"/>
          </w:tcPr>
          <w:p w14:paraId="4A789686" w14:textId="77777777" w:rsidR="00D97AD3" w:rsidRPr="008567C7" w:rsidRDefault="00D97A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97AD3" w:rsidRPr="008567C7" w14:paraId="15682573" w14:textId="77777777" w:rsidTr="00D97AD3">
        <w:tc>
          <w:tcPr>
            <w:tcW w:w="595" w:type="pct"/>
            <w:vAlign w:val="center"/>
          </w:tcPr>
          <w:p w14:paraId="42895F7B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B20C741" w14:textId="77777777" w:rsidR="00D97AD3" w:rsidRPr="002B6761" w:rsidRDefault="00D97AD3" w:rsidP="009D3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>Vitaia</w:t>
            </w:r>
            <w:proofErr w:type="spellEnd"/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2388CCBA" w14:textId="77777777" w:rsidR="00D97AD3" w:rsidRPr="008567C7" w:rsidRDefault="00D97AD3" w:rsidP="009D3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Al. Powstania Warszawskiego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222B351" w14:textId="77777777" w:rsidR="00D97AD3" w:rsidRPr="001B7815" w:rsidRDefault="00D97AD3" w:rsidP="009D3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31-539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184609AA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952" w:type="pct"/>
            <w:vAlign w:val="center"/>
          </w:tcPr>
          <w:p w14:paraId="51ED6D10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15" w:type="pct"/>
            <w:vAlign w:val="center"/>
          </w:tcPr>
          <w:p w14:paraId="734ABE01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97AD3" w:rsidRPr="008567C7" w14:paraId="09BFFD02" w14:textId="77777777" w:rsidTr="00D97AD3">
        <w:tc>
          <w:tcPr>
            <w:tcW w:w="595" w:type="pct"/>
            <w:vAlign w:val="center"/>
          </w:tcPr>
          <w:p w14:paraId="577174A2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36944C1C" w14:textId="77777777" w:rsidR="00D97AD3" w:rsidRPr="002B6761" w:rsidRDefault="00D97AD3" w:rsidP="009D3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>IDALIA Ludwikowscy Sp. j.</w:t>
            </w:r>
          </w:p>
          <w:p w14:paraId="72389F2B" w14:textId="77777777" w:rsidR="00D97AD3" w:rsidRPr="008567C7" w:rsidRDefault="00D97AD3" w:rsidP="009D3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Marii Fołtyn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3F1C07" w14:textId="77777777" w:rsidR="00D97AD3" w:rsidRPr="001B7815" w:rsidRDefault="00D97AD3" w:rsidP="009D3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26-615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952" w:type="pct"/>
            <w:vAlign w:val="center"/>
          </w:tcPr>
          <w:p w14:paraId="6D22DF21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67,29</w:t>
            </w:r>
          </w:p>
        </w:tc>
        <w:tc>
          <w:tcPr>
            <w:tcW w:w="952" w:type="pct"/>
            <w:vAlign w:val="center"/>
          </w:tcPr>
          <w:p w14:paraId="6DD6E3BB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15" w:type="pct"/>
            <w:vAlign w:val="center"/>
          </w:tcPr>
          <w:p w14:paraId="1CB5E933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82,29</w:t>
            </w:r>
          </w:p>
        </w:tc>
      </w:tr>
      <w:tr w:rsidR="00D97AD3" w:rsidRPr="008567C7" w14:paraId="2F25178F" w14:textId="77777777" w:rsidTr="00D97AD3">
        <w:tc>
          <w:tcPr>
            <w:tcW w:w="595" w:type="pct"/>
            <w:vAlign w:val="center"/>
          </w:tcPr>
          <w:p w14:paraId="2559F80A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078D67F6" w14:textId="77777777" w:rsidR="00D97AD3" w:rsidRPr="002B6761" w:rsidRDefault="00D97AD3" w:rsidP="009D38A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Th. </w:t>
            </w:r>
            <w:proofErr w:type="spellStart"/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>Geyer</w:t>
            </w:r>
            <w:proofErr w:type="spellEnd"/>
            <w:r w:rsidRPr="007B6A7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14:paraId="56D9F10D" w14:textId="77777777" w:rsidR="00D97AD3" w:rsidRPr="008567C7" w:rsidRDefault="00D97AD3" w:rsidP="009D38A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Czeska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22A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20171C5" w14:textId="77777777" w:rsidR="00D97AD3" w:rsidRPr="001B7815" w:rsidRDefault="00D97AD3" w:rsidP="009D38A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03-902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B6A7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52" w:type="pct"/>
            <w:vAlign w:val="center"/>
          </w:tcPr>
          <w:p w14:paraId="0C763137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60,78</w:t>
            </w:r>
          </w:p>
        </w:tc>
        <w:tc>
          <w:tcPr>
            <w:tcW w:w="952" w:type="pct"/>
            <w:vAlign w:val="center"/>
          </w:tcPr>
          <w:p w14:paraId="2D4AC9A0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15" w:type="pct"/>
            <w:vAlign w:val="center"/>
          </w:tcPr>
          <w:p w14:paraId="5DEED9C4" w14:textId="77777777" w:rsidR="00D97AD3" w:rsidRPr="008567C7" w:rsidRDefault="00D97AD3" w:rsidP="009D38A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B6A75">
              <w:rPr>
                <w:rFonts w:ascii="Times New Roman" w:hAnsi="Times New Roman" w:cs="Times New Roman"/>
                <w:sz w:val="18"/>
                <w:szCs w:val="18"/>
              </w:rPr>
              <w:t xml:space="preserve">  75,78</w:t>
            </w:r>
          </w:p>
        </w:tc>
      </w:tr>
    </w:tbl>
    <w:p w14:paraId="3D059D3E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B6E3AA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ECBE39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DC3C4" w14:textId="77777777" w:rsidR="00F97D91" w:rsidRDefault="00F97D91">
      <w:r>
        <w:separator/>
      </w:r>
    </w:p>
  </w:endnote>
  <w:endnote w:type="continuationSeparator" w:id="0">
    <w:p w14:paraId="2E25190E" w14:textId="77777777" w:rsidR="00F97D91" w:rsidRDefault="00F97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8E46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7780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595C2C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5CF7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2075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3FD5A4" w14:textId="77777777" w:rsidR="00F97D91" w:rsidRDefault="00F97D91">
      <w:r>
        <w:separator/>
      </w:r>
    </w:p>
  </w:footnote>
  <w:footnote w:type="continuationSeparator" w:id="0">
    <w:p w14:paraId="3545398B" w14:textId="77777777" w:rsidR="00F97D91" w:rsidRDefault="00F97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56A9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8BBE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E817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D9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22B1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B6A7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97AD3"/>
    <w:rsid w:val="00DE4BF6"/>
    <w:rsid w:val="00E30B2D"/>
    <w:rsid w:val="00E62859"/>
    <w:rsid w:val="00E85D70"/>
    <w:rsid w:val="00F07515"/>
    <w:rsid w:val="00F33C66"/>
    <w:rsid w:val="00F960D7"/>
    <w:rsid w:val="00F96DC7"/>
    <w:rsid w:val="00F97D9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A84C8"/>
  <w15:chartTrackingRefBased/>
  <w15:docId w15:val="{ED073B71-9279-435C-A272-29EE1F73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Bożena Jurowska</cp:lastModifiedBy>
  <cp:revision>3</cp:revision>
  <cp:lastPrinted>1899-12-31T23:00:00Z</cp:lastPrinted>
  <dcterms:created xsi:type="dcterms:W3CDTF">2025-09-25T13:13:00Z</dcterms:created>
  <dcterms:modified xsi:type="dcterms:W3CDTF">2025-09-26T09:53:00Z</dcterms:modified>
</cp:coreProperties>
</file>