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BAFE4" w14:textId="68177963" w:rsidR="00B048DA" w:rsidRPr="00353FDC" w:rsidRDefault="007F765E" w:rsidP="004A15D7">
      <w:pPr>
        <w:spacing w:after="360"/>
        <w:jc w:val="right"/>
        <w:rPr>
          <w:rFonts w:ascii="Arial" w:hAnsi="Arial" w:cs="Arial"/>
        </w:rPr>
      </w:pPr>
      <w:bookmarkStart w:id="0" w:name="_Hlk53520193"/>
      <w:r w:rsidRPr="00E4246D">
        <w:rPr>
          <w:rFonts w:ascii="Arial" w:hAnsi="Arial" w:cs="Arial"/>
        </w:rPr>
        <w:t>Kraków</w:t>
      </w:r>
      <w:r w:rsidR="00B048DA" w:rsidRPr="00E4246D">
        <w:rPr>
          <w:rFonts w:ascii="Arial" w:hAnsi="Arial" w:cs="Arial"/>
        </w:rPr>
        <w:t xml:space="preserve"> dnia: </w:t>
      </w:r>
      <w:r w:rsidRPr="00E4246D">
        <w:rPr>
          <w:rFonts w:ascii="Arial" w:hAnsi="Arial" w:cs="Arial"/>
        </w:rPr>
        <w:t>2025-09-2</w:t>
      </w:r>
      <w:r w:rsidR="00E4246D" w:rsidRPr="00E4246D">
        <w:rPr>
          <w:rFonts w:ascii="Arial" w:hAnsi="Arial" w:cs="Arial"/>
        </w:rPr>
        <w:t>6</w:t>
      </w:r>
    </w:p>
    <w:p w14:paraId="7B77BFC0" w14:textId="77777777" w:rsidR="00B048DA" w:rsidRPr="00353FDC" w:rsidRDefault="007F765E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7F765E">
        <w:rPr>
          <w:rFonts w:ascii="Arial" w:hAnsi="Arial" w:cs="Arial"/>
          <w:b/>
          <w:bCs/>
        </w:rPr>
        <w:t>Szpital Specjalistyczny im. Stefana Żeromskiego SP ZOZ w Krakowie</w:t>
      </w:r>
    </w:p>
    <w:p w14:paraId="3C0427C1" w14:textId="77777777" w:rsidR="00B048DA" w:rsidRPr="00353FDC" w:rsidRDefault="007F765E" w:rsidP="00B048DA">
      <w:pPr>
        <w:spacing w:line="360" w:lineRule="auto"/>
        <w:ind w:right="3969"/>
        <w:rPr>
          <w:rFonts w:ascii="Arial" w:hAnsi="Arial" w:cs="Arial"/>
        </w:rPr>
      </w:pPr>
      <w:r w:rsidRPr="007F765E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7F765E">
        <w:rPr>
          <w:rFonts w:ascii="Arial" w:hAnsi="Arial" w:cs="Arial"/>
        </w:rPr>
        <w:t>66</w:t>
      </w:r>
    </w:p>
    <w:p w14:paraId="0675EC76" w14:textId="77777777" w:rsidR="00B048DA" w:rsidRPr="00353FDC" w:rsidRDefault="007F765E" w:rsidP="00B048DA">
      <w:pPr>
        <w:ind w:right="3969"/>
        <w:rPr>
          <w:rFonts w:ascii="Arial" w:hAnsi="Arial" w:cs="Arial"/>
        </w:rPr>
      </w:pPr>
      <w:r w:rsidRPr="007F765E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7F765E">
        <w:rPr>
          <w:rFonts w:ascii="Arial" w:hAnsi="Arial" w:cs="Arial"/>
        </w:rPr>
        <w:t>Kraków</w:t>
      </w:r>
    </w:p>
    <w:p w14:paraId="74FD1A12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DE0F03" w14:textId="27219E4D" w:rsidR="00B048DA" w:rsidRDefault="00B048DA" w:rsidP="004A15D7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FC2AFD0" w14:textId="1C4782F6" w:rsidR="004A15D7" w:rsidRPr="00524B34" w:rsidRDefault="004A15D7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E4246D">
        <w:rPr>
          <w:rFonts w:ascii="Arial" w:hAnsi="Arial" w:cs="Arial"/>
          <w:bCs/>
          <w:sz w:val="18"/>
          <w:szCs w:val="18"/>
        </w:rPr>
        <w:t xml:space="preserve">SZP-271-39/25 - </w:t>
      </w:r>
      <w:r w:rsidR="00E4246D" w:rsidRPr="00E4246D">
        <w:rPr>
          <w:rFonts w:ascii="Arial" w:hAnsi="Arial" w:cs="Arial"/>
          <w:bCs/>
          <w:sz w:val="18"/>
          <w:szCs w:val="18"/>
        </w:rPr>
        <w:t>962</w:t>
      </w:r>
      <w:r w:rsidRPr="00E4246D">
        <w:rPr>
          <w:rFonts w:ascii="Arial" w:hAnsi="Arial" w:cs="Arial"/>
          <w:bCs/>
          <w:sz w:val="18"/>
          <w:szCs w:val="18"/>
        </w:rPr>
        <w:t>.MM</w:t>
      </w:r>
    </w:p>
    <w:p w14:paraId="5DF2C446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A511702" w14:textId="77777777" w:rsidTr="00B048DA">
        <w:tc>
          <w:tcPr>
            <w:tcW w:w="9498" w:type="dxa"/>
            <w:shd w:val="clear" w:color="auto" w:fill="F2F2F2"/>
            <w:hideMark/>
          </w:tcPr>
          <w:p w14:paraId="456097A2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5A5F267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3EC8D68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4F994EA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66705960" w14:textId="77777777" w:rsidTr="00B048DA">
        <w:tc>
          <w:tcPr>
            <w:tcW w:w="2269" w:type="dxa"/>
            <w:shd w:val="clear" w:color="auto" w:fill="auto"/>
          </w:tcPr>
          <w:p w14:paraId="55D2AF72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EA18B79" w14:textId="77777777" w:rsidR="00B048DA" w:rsidRPr="00353FDC" w:rsidRDefault="007F765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F765E">
              <w:rPr>
                <w:rFonts w:ascii="Arial" w:hAnsi="Arial" w:cs="Arial"/>
                <w:bCs/>
              </w:rPr>
              <w:t>Dostawa wraz z depozytem protez głosowych i zestawów do wszczepiania oraz produktów do zabiegów ucha środkowego</w:t>
            </w:r>
          </w:p>
        </w:tc>
      </w:tr>
      <w:tr w:rsidR="007F765E" w:rsidRPr="00353FDC" w14:paraId="3D7F473A" w14:textId="77777777" w:rsidTr="008C3086">
        <w:tc>
          <w:tcPr>
            <w:tcW w:w="2269" w:type="dxa"/>
            <w:shd w:val="clear" w:color="auto" w:fill="auto"/>
          </w:tcPr>
          <w:p w14:paraId="7F21AF75" w14:textId="77777777" w:rsidR="007F765E" w:rsidRPr="00353FDC" w:rsidRDefault="007F765E" w:rsidP="008C30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A5517CF" w14:textId="77777777" w:rsidR="007F765E" w:rsidRPr="00353FDC" w:rsidRDefault="007F765E" w:rsidP="008C30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F765E">
              <w:rPr>
                <w:rFonts w:ascii="Arial" w:hAnsi="Arial" w:cs="Arial"/>
                <w:bCs/>
              </w:rPr>
              <w:t>SZP-271-39/25</w:t>
            </w:r>
          </w:p>
        </w:tc>
      </w:tr>
    </w:tbl>
    <w:p w14:paraId="56DC4C8B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C714D7B" w14:textId="6D41FCE0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7F765E" w:rsidRPr="007F765E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7F765E" w:rsidRPr="007F765E">
        <w:rPr>
          <w:rFonts w:ascii="Arial" w:hAnsi="Arial" w:cs="Arial"/>
        </w:rPr>
        <w:t>(</w:t>
      </w:r>
      <w:proofErr w:type="spellStart"/>
      <w:r w:rsidR="007F765E" w:rsidRPr="007F765E">
        <w:rPr>
          <w:rFonts w:ascii="Arial" w:hAnsi="Arial" w:cs="Arial"/>
        </w:rPr>
        <w:t>t.j</w:t>
      </w:r>
      <w:proofErr w:type="spellEnd"/>
      <w:r w:rsidR="007F765E" w:rsidRPr="007F765E">
        <w:rPr>
          <w:rFonts w:ascii="Arial" w:hAnsi="Arial" w:cs="Arial"/>
        </w:rPr>
        <w:t>. Dz. U. z 2024 poz. 1320</w:t>
      </w:r>
      <w:r w:rsidR="004A15D7">
        <w:rPr>
          <w:rFonts w:ascii="Arial" w:hAnsi="Arial" w:cs="Arial"/>
        </w:rPr>
        <w:t xml:space="preserve"> z późn.zm.</w:t>
      </w:r>
      <w:r w:rsidR="007F765E" w:rsidRPr="007F765E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F765E" w14:paraId="5C090E4D" w14:textId="77777777" w:rsidTr="008C3086">
        <w:trPr>
          <w:cantSplit/>
        </w:trPr>
        <w:tc>
          <w:tcPr>
            <w:tcW w:w="9498" w:type="dxa"/>
          </w:tcPr>
          <w:p w14:paraId="01B6517D" w14:textId="77777777" w:rsidR="007F765E" w:rsidRDefault="007F765E" w:rsidP="008C308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F765E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F765E">
              <w:rPr>
                <w:rFonts w:ascii="Arial" w:hAnsi="Arial" w:cs="Arial"/>
                <w:color w:val="000000"/>
              </w:rPr>
              <w:t>Protezy głosowe</w:t>
            </w:r>
          </w:p>
          <w:p w14:paraId="4A60C7CE" w14:textId="77777777" w:rsidR="007F765E" w:rsidRPr="00B048DA" w:rsidRDefault="007F765E" w:rsidP="008C308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F765E">
              <w:rPr>
                <w:rFonts w:ascii="Arial" w:hAnsi="Arial" w:cs="Arial"/>
                <w:b/>
              </w:rPr>
              <w:t>Coloplast</w:t>
            </w:r>
            <w:proofErr w:type="spellEnd"/>
            <w:r w:rsidRPr="007F765E">
              <w:rPr>
                <w:rFonts w:ascii="Arial" w:hAnsi="Arial" w:cs="Arial"/>
                <w:b/>
              </w:rPr>
              <w:t xml:space="preserve"> Sp. z o.o.</w:t>
            </w:r>
          </w:p>
          <w:p w14:paraId="7DDE07CB" w14:textId="77777777" w:rsidR="007F765E" w:rsidRDefault="007F765E" w:rsidP="008C3086">
            <w:pPr>
              <w:spacing w:line="360" w:lineRule="auto"/>
              <w:rPr>
                <w:rFonts w:ascii="Arial" w:hAnsi="Arial" w:cs="Arial"/>
                <w:bCs/>
              </w:rPr>
            </w:pPr>
            <w:r w:rsidRPr="007F765E">
              <w:rPr>
                <w:rFonts w:ascii="Arial" w:hAnsi="Arial" w:cs="Arial"/>
                <w:bCs/>
              </w:rPr>
              <w:t>Inflancka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F765E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9DE0569" w14:textId="77777777" w:rsidR="007F765E" w:rsidRPr="00B048DA" w:rsidRDefault="007F765E" w:rsidP="008C3086">
            <w:pPr>
              <w:spacing w:line="360" w:lineRule="auto"/>
              <w:rPr>
                <w:rFonts w:ascii="Arial" w:hAnsi="Arial" w:cs="Arial"/>
                <w:bCs/>
              </w:rPr>
            </w:pPr>
            <w:r w:rsidRPr="007F765E">
              <w:rPr>
                <w:rFonts w:ascii="Arial" w:hAnsi="Arial" w:cs="Arial"/>
                <w:bCs/>
              </w:rPr>
              <w:t>00-189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F765E">
              <w:rPr>
                <w:rFonts w:ascii="Arial" w:hAnsi="Arial" w:cs="Arial"/>
                <w:bCs/>
              </w:rPr>
              <w:t>Warszawa</w:t>
            </w:r>
          </w:p>
          <w:p w14:paraId="658260FD" w14:textId="19A39CC5" w:rsidR="007F765E" w:rsidRPr="00B048DA" w:rsidRDefault="007F765E" w:rsidP="008C308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F765E">
              <w:rPr>
                <w:rFonts w:ascii="Arial" w:hAnsi="Arial" w:cs="Arial"/>
                <w:b/>
              </w:rPr>
              <w:t>1 0</w:t>
            </w:r>
            <w:r w:rsidR="004A15D7">
              <w:rPr>
                <w:rFonts w:ascii="Arial" w:hAnsi="Arial" w:cs="Arial"/>
                <w:b/>
              </w:rPr>
              <w:t>31</w:t>
            </w:r>
            <w:r w:rsidRPr="007F765E">
              <w:rPr>
                <w:rFonts w:ascii="Arial" w:hAnsi="Arial" w:cs="Arial"/>
                <w:b/>
              </w:rPr>
              <w:t xml:space="preserve"> 961.60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CFAD90" w14:textId="77777777" w:rsidR="007F765E" w:rsidRPr="00B048DA" w:rsidRDefault="007F765E" w:rsidP="008C308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B425D7C" w14:textId="77777777" w:rsidR="007F765E" w:rsidRPr="00B048DA" w:rsidRDefault="007F765E" w:rsidP="008C30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F765E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SWZ, tj. Cena 100%</w:t>
            </w:r>
          </w:p>
        </w:tc>
      </w:tr>
      <w:tr w:rsidR="007F765E" w14:paraId="37242343" w14:textId="77777777" w:rsidTr="008C3086">
        <w:trPr>
          <w:cantSplit/>
        </w:trPr>
        <w:tc>
          <w:tcPr>
            <w:tcW w:w="9498" w:type="dxa"/>
          </w:tcPr>
          <w:p w14:paraId="627678E9" w14:textId="77777777" w:rsidR="007F765E" w:rsidRDefault="007F765E" w:rsidP="008C308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F765E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F765E">
              <w:rPr>
                <w:rFonts w:ascii="Arial" w:hAnsi="Arial" w:cs="Arial"/>
                <w:color w:val="000000"/>
              </w:rPr>
              <w:t>Wyroby medyczne do zabiegów ucha środkowego</w:t>
            </w:r>
          </w:p>
          <w:p w14:paraId="760973C9" w14:textId="77777777" w:rsidR="007F765E" w:rsidRPr="00B048DA" w:rsidRDefault="007F765E" w:rsidP="008C308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F765E">
              <w:rPr>
                <w:rFonts w:ascii="Arial" w:hAnsi="Arial" w:cs="Arial"/>
                <w:b/>
              </w:rPr>
              <w:t>GNP Magnusson Aparatura Medyczna Sp. z o. o.</w:t>
            </w:r>
          </w:p>
          <w:p w14:paraId="63ABCA7F" w14:textId="6515EF0D" w:rsidR="007F765E" w:rsidRDefault="007F765E" w:rsidP="008C3086">
            <w:pPr>
              <w:spacing w:line="360" w:lineRule="auto"/>
              <w:rPr>
                <w:rFonts w:ascii="Arial" w:hAnsi="Arial" w:cs="Arial"/>
                <w:bCs/>
              </w:rPr>
            </w:pPr>
            <w:r w:rsidRPr="007F765E">
              <w:rPr>
                <w:rFonts w:ascii="Arial" w:hAnsi="Arial" w:cs="Arial"/>
                <w:bCs/>
              </w:rPr>
              <w:t>Obrońcó</w:t>
            </w:r>
            <w:r w:rsidR="004A15D7">
              <w:rPr>
                <w:rFonts w:ascii="Arial" w:hAnsi="Arial" w:cs="Arial"/>
                <w:bCs/>
              </w:rPr>
              <w:t>w</w:t>
            </w:r>
            <w:r w:rsidRPr="007F765E">
              <w:rPr>
                <w:rFonts w:ascii="Arial" w:hAnsi="Arial" w:cs="Arial"/>
                <w:bCs/>
              </w:rPr>
              <w:t xml:space="preserve"> Tobruku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F765E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F765E">
              <w:rPr>
                <w:rFonts w:ascii="Arial" w:hAnsi="Arial" w:cs="Arial"/>
                <w:bCs/>
              </w:rPr>
              <w:t>/1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0845A4E" w14:textId="77777777" w:rsidR="007F765E" w:rsidRPr="00B048DA" w:rsidRDefault="007F765E" w:rsidP="008C3086">
            <w:pPr>
              <w:spacing w:line="360" w:lineRule="auto"/>
              <w:rPr>
                <w:rFonts w:ascii="Arial" w:hAnsi="Arial" w:cs="Arial"/>
                <w:bCs/>
              </w:rPr>
            </w:pPr>
            <w:r w:rsidRPr="007F765E">
              <w:rPr>
                <w:rFonts w:ascii="Arial" w:hAnsi="Arial" w:cs="Arial"/>
                <w:bCs/>
              </w:rPr>
              <w:t>10-092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F765E">
              <w:rPr>
                <w:rFonts w:ascii="Arial" w:hAnsi="Arial" w:cs="Arial"/>
                <w:bCs/>
              </w:rPr>
              <w:t>Olsztyn</w:t>
            </w:r>
          </w:p>
          <w:p w14:paraId="008938F5" w14:textId="77777777" w:rsidR="007F765E" w:rsidRPr="00B048DA" w:rsidRDefault="007F765E" w:rsidP="008C308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F765E">
              <w:rPr>
                <w:rFonts w:ascii="Arial" w:hAnsi="Arial" w:cs="Arial"/>
                <w:b/>
              </w:rPr>
              <w:t>144 698.40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B5AC195" w14:textId="77777777" w:rsidR="007F765E" w:rsidRPr="00B048DA" w:rsidRDefault="007F765E" w:rsidP="008C308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3C13BE8" w14:textId="77777777" w:rsidR="007F765E" w:rsidRPr="00B048DA" w:rsidRDefault="007F765E" w:rsidP="008C30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F765E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SWZ, tj. Cena 100%</w:t>
            </w:r>
          </w:p>
        </w:tc>
      </w:tr>
    </w:tbl>
    <w:p w14:paraId="006999C2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4992DA6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3C67D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687E1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B94E0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F36C6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F765E" w14:paraId="62A3D277" w14:textId="77777777" w:rsidTr="008C30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073BD" w14:textId="77777777" w:rsidR="007F765E" w:rsidRPr="007D7932" w:rsidRDefault="007F765E" w:rsidP="008C308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F765E">
              <w:rPr>
                <w:rFonts w:ascii="Arial" w:hAnsi="Arial" w:cs="Arial"/>
                <w:sz w:val="22"/>
                <w:szCs w:val="22"/>
              </w:rPr>
              <w:t>Protezy głosowe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4CB7D" w14:textId="77777777" w:rsidR="007F765E" w:rsidRPr="007D7932" w:rsidRDefault="007F765E" w:rsidP="008C308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F765E">
              <w:rPr>
                <w:rFonts w:ascii="Arial" w:hAnsi="Arial" w:cs="Arial"/>
                <w:b/>
                <w:bCs/>
                <w:sz w:val="22"/>
                <w:szCs w:val="22"/>
              </w:rPr>
              <w:t>Coloplast</w:t>
            </w:r>
            <w:proofErr w:type="spellEnd"/>
            <w:r w:rsidRPr="007F76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E2F4C3B" w14:textId="77777777" w:rsidR="007F765E" w:rsidRPr="007D7932" w:rsidRDefault="007F765E" w:rsidP="008C308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>Inflancka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F765E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78C5AC3" w14:textId="77777777" w:rsidR="007F765E" w:rsidRPr="007D7932" w:rsidRDefault="007F765E" w:rsidP="008C308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>00-189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F765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2B0D3" w14:textId="77777777" w:rsidR="007F765E" w:rsidRPr="007D7932" w:rsidRDefault="007F765E" w:rsidP="008C308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65B27" w14:textId="77777777" w:rsidR="007F765E" w:rsidRPr="007D7932" w:rsidRDefault="007F765E" w:rsidP="008C308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F765E" w14:paraId="1E3303A8" w14:textId="77777777" w:rsidTr="008C30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FD44" w14:textId="77777777" w:rsidR="007F765E" w:rsidRPr="007D7932" w:rsidRDefault="007F765E" w:rsidP="008C308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F765E">
              <w:rPr>
                <w:rFonts w:ascii="Arial" w:hAnsi="Arial" w:cs="Arial"/>
                <w:sz w:val="22"/>
                <w:szCs w:val="22"/>
              </w:rPr>
              <w:t>Wyroby medyczne do zabiegów ucha środkowego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9F1F9" w14:textId="77777777" w:rsidR="007F765E" w:rsidRPr="007D7932" w:rsidRDefault="007F765E" w:rsidP="008C308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F765E">
              <w:rPr>
                <w:rFonts w:ascii="Arial" w:hAnsi="Arial" w:cs="Arial"/>
                <w:b/>
                <w:bCs/>
                <w:sz w:val="22"/>
                <w:szCs w:val="22"/>
              </w:rPr>
              <w:t>GNP Magnusson Aparatura Medyczna Sp. z o. o.</w:t>
            </w:r>
          </w:p>
          <w:p w14:paraId="5F448FE2" w14:textId="0BA3BB9F" w:rsidR="007F765E" w:rsidRPr="007D7932" w:rsidRDefault="007F765E" w:rsidP="008C308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>Obrońcó</w:t>
            </w:r>
            <w:r w:rsidR="004A15D7">
              <w:rPr>
                <w:rFonts w:ascii="Arial" w:hAnsi="Arial" w:cs="Arial"/>
                <w:sz w:val="22"/>
                <w:szCs w:val="22"/>
              </w:rPr>
              <w:t xml:space="preserve">w </w:t>
            </w:r>
            <w:r w:rsidRPr="007F765E">
              <w:rPr>
                <w:rFonts w:ascii="Arial" w:hAnsi="Arial" w:cs="Arial"/>
                <w:sz w:val="22"/>
                <w:szCs w:val="22"/>
              </w:rPr>
              <w:t>Tobruku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F765E">
              <w:rPr>
                <w:rFonts w:ascii="Arial" w:hAnsi="Arial" w:cs="Arial"/>
                <w:sz w:val="22"/>
                <w:szCs w:val="22"/>
              </w:rPr>
              <w:t>1/1</w:t>
            </w:r>
          </w:p>
          <w:p w14:paraId="6450B44E" w14:textId="77777777" w:rsidR="007F765E" w:rsidRPr="007D7932" w:rsidRDefault="007F765E" w:rsidP="008C308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>10-092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F765E">
              <w:rPr>
                <w:rFonts w:ascii="Arial" w:hAnsi="Arial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20110" w14:textId="77777777" w:rsidR="007F765E" w:rsidRPr="007D7932" w:rsidRDefault="007F765E" w:rsidP="008C308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656E" w14:textId="77777777" w:rsidR="007F765E" w:rsidRPr="007D7932" w:rsidRDefault="007F765E" w:rsidP="008C308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765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61FFD94" w14:textId="6798B908" w:rsidR="00B464D3" w:rsidRDefault="00B464D3" w:rsidP="00E4246D">
      <w:pPr>
        <w:spacing w:before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68FF6196" w14:textId="55402B8B" w:rsidR="00E4246D" w:rsidRDefault="00E4246D" w:rsidP="00E4246D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67185D92" w14:textId="4098388B" w:rsidR="00E4246D" w:rsidRPr="00992FF5" w:rsidRDefault="00E4246D" w:rsidP="00E4246D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bookmarkEnd w:id="0"/>
    <w:sectPr w:rsidR="00E4246D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0ACD8" w14:textId="77777777" w:rsidR="00A93526" w:rsidRDefault="00A93526">
      <w:r>
        <w:separator/>
      </w:r>
    </w:p>
  </w:endnote>
  <w:endnote w:type="continuationSeparator" w:id="0">
    <w:p w14:paraId="6569E418" w14:textId="77777777" w:rsidR="00A93526" w:rsidRDefault="00A93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4B8EB" w14:textId="77777777" w:rsidR="007F765E" w:rsidRDefault="007F76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BB19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1085A01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87186BF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1C521" w14:textId="77777777" w:rsidR="007F765E" w:rsidRDefault="007F76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EE4EE" w14:textId="77777777" w:rsidR="00A93526" w:rsidRDefault="00A93526">
      <w:r>
        <w:separator/>
      </w:r>
    </w:p>
  </w:footnote>
  <w:footnote w:type="continuationSeparator" w:id="0">
    <w:p w14:paraId="19AECAE9" w14:textId="77777777" w:rsidR="00A93526" w:rsidRDefault="00A93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2A24C" w14:textId="77777777" w:rsidR="007F765E" w:rsidRDefault="007F7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84853" w14:textId="77777777" w:rsidR="007F765E" w:rsidRDefault="007F7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DF31F" w14:textId="77777777" w:rsidR="007F765E" w:rsidRDefault="007F76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52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A15D7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765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93526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4246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12C80B"/>
  <w15:chartTrackingRefBased/>
  <w15:docId w15:val="{EE3848FE-7622-4FEC-890F-9F479B3F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332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2025-09-26T09:24:00Z</dcterms:created>
  <dcterms:modified xsi:type="dcterms:W3CDTF">2025-09-26T09:24:00Z</dcterms:modified>
</cp:coreProperties>
</file>