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245ED" w14:textId="77777777" w:rsidR="002D3AE8" w:rsidRPr="003C56B8" w:rsidRDefault="002D3AE8" w:rsidP="002D3AE8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sz w:val="20"/>
          <w:szCs w:val="20"/>
        </w:rPr>
        <w:t>Załącznik nr 1</w:t>
      </w:r>
    </w:p>
    <w:p w14:paraId="67C187E3" w14:textId="77777777" w:rsidR="002D3AE8" w:rsidRPr="003C56B8" w:rsidRDefault="002D3AE8" w:rsidP="002D3AE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>FORMULARZ OFERTY</w:t>
      </w:r>
    </w:p>
    <w:p w14:paraId="0686F3CC" w14:textId="77777777" w:rsidR="002D3AE8" w:rsidRPr="003C56B8" w:rsidRDefault="002D3AE8" w:rsidP="002D3AE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24394E8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5B439CE" w14:textId="77777777" w:rsidR="002D3AE8" w:rsidRPr="003C56B8" w:rsidRDefault="002D3AE8" w:rsidP="002D3AE8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E1A9684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7D0D081D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WOJEWÓDZTWO …………………………….....</w:t>
      </w:r>
    </w:p>
    <w:p w14:paraId="77FD2948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C56B8">
        <w:rPr>
          <w:rFonts w:ascii="Verdana" w:hAnsi="Verdana"/>
          <w:sz w:val="20"/>
          <w:szCs w:val="20"/>
          <w:lang w:val="de-DE"/>
        </w:rPr>
        <w:t>TEL.</w:t>
      </w:r>
      <w:r w:rsidRPr="003C56B8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4625ACF6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C56B8">
        <w:rPr>
          <w:rFonts w:ascii="Verdana" w:hAnsi="Verdana"/>
          <w:sz w:val="20"/>
          <w:szCs w:val="20"/>
          <w:lang w:val="de-DE"/>
        </w:rPr>
        <w:t xml:space="preserve">FAX </w:t>
      </w:r>
      <w:r w:rsidRPr="003C56B8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2E69324F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C56B8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4BBCB7B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3C56B8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0379EBCE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7757E133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Do: Nazwa i siedziba Zamawiającego:</w:t>
      </w:r>
    </w:p>
    <w:p w14:paraId="0167578B" w14:textId="77777777" w:rsidR="002D3AE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</w:p>
    <w:p w14:paraId="74962644" w14:textId="77777777" w:rsidR="002D3AE8" w:rsidRPr="003C56B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3F46F671" w14:textId="77777777" w:rsidR="002D3AE8" w:rsidRPr="003C56B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2069161C" w14:textId="77777777" w:rsidR="002D3AE8" w:rsidRPr="003C56B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7A81E777" w14:textId="77777777" w:rsidR="002D3AE8" w:rsidRPr="003C56B8" w:rsidRDefault="002D3AE8" w:rsidP="002D3AE8">
      <w:pPr>
        <w:ind w:firstLine="3969"/>
        <w:rPr>
          <w:rFonts w:ascii="Verdana" w:hAnsi="Verdana"/>
          <w:b/>
          <w:sz w:val="20"/>
          <w:szCs w:val="20"/>
        </w:rPr>
      </w:pPr>
    </w:p>
    <w:p w14:paraId="6499C261" w14:textId="00BC81B6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 xml:space="preserve">W odpowiedzi na ogłoszenie o zamówieniu dotyczące przetargu nieograniczonego, którego przedmiotem jest </w:t>
      </w:r>
      <w:r w:rsidR="00761C4C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przystosowanie pawilonu </w:t>
      </w:r>
      <w:r w:rsidR="001A34C0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U-11</w:t>
      </w:r>
      <w:r w:rsidR="00761C4C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 na terenie AGH w Krakowie do aktualnych przepisów przeciwpożarowych – KC-DE-dzp.272-5</w:t>
      </w:r>
      <w:r w:rsidR="001A34C0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77</w:t>
      </w:r>
      <w:r w:rsidR="00761C4C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/25</w:t>
      </w:r>
      <w:r w:rsidRPr="003C56B8">
        <w:rPr>
          <w:rFonts w:ascii="Verdana" w:hAnsi="Verdana"/>
          <w:b/>
          <w:sz w:val="20"/>
          <w:szCs w:val="20"/>
        </w:rPr>
        <w:t xml:space="preserve">, </w:t>
      </w:r>
      <w:r w:rsidRPr="003C56B8">
        <w:rPr>
          <w:rFonts w:ascii="Verdana" w:hAnsi="Verdana"/>
          <w:sz w:val="20"/>
          <w:szCs w:val="20"/>
        </w:rPr>
        <w:t xml:space="preserve">oferuję realizację przedmiotu zamówienia, zgodnie z wymaganiami </w:t>
      </w:r>
      <w:r w:rsidRPr="003C56B8">
        <w:rPr>
          <w:rFonts w:ascii="Verdana" w:hAnsi="Verdana"/>
          <w:bCs/>
          <w:sz w:val="20"/>
          <w:szCs w:val="20"/>
        </w:rPr>
        <w:t>Zamawiającego, składamy ofertę na wykonanie przedmiotu zamówienia zgodnie z treścią SWZ</w:t>
      </w:r>
      <w:r w:rsidRPr="003C56B8">
        <w:rPr>
          <w:rFonts w:ascii="Verdana" w:hAnsi="Verdana"/>
          <w:sz w:val="20"/>
          <w:szCs w:val="20"/>
        </w:rPr>
        <w:t>.</w:t>
      </w:r>
    </w:p>
    <w:p w14:paraId="79C2F0B5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bCs/>
          <w:iCs/>
          <w:sz w:val="20"/>
          <w:szCs w:val="20"/>
        </w:rPr>
      </w:pPr>
    </w:p>
    <w:p w14:paraId="4699380E" w14:textId="4EAA9FAF" w:rsidR="002D3AE8" w:rsidRPr="003C56B8" w:rsidRDefault="002D3AE8" w:rsidP="002D3AE8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>Cena brutto</w:t>
      </w:r>
      <w:r w:rsidR="00A13FEF">
        <w:rPr>
          <w:rFonts w:ascii="Verdana" w:hAnsi="Verdana"/>
          <w:b/>
          <w:sz w:val="20"/>
          <w:szCs w:val="20"/>
        </w:rPr>
        <w:t xml:space="preserve"> za całość przedmiotu zamówienia</w:t>
      </w:r>
      <w:r w:rsidRPr="003C56B8">
        <w:rPr>
          <w:rFonts w:ascii="Verdana" w:hAnsi="Verdana"/>
          <w:b/>
          <w:sz w:val="20"/>
          <w:szCs w:val="20"/>
        </w:rPr>
        <w:t>: .........................................PLN</w:t>
      </w:r>
    </w:p>
    <w:p w14:paraId="7F0844ED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B49421D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Słownie brutto :............................................................................................</w:t>
      </w:r>
    </w:p>
    <w:p w14:paraId="447A42DA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3FADEB93" w14:textId="224E5774" w:rsidR="00875798" w:rsidRPr="00875798" w:rsidRDefault="00875798" w:rsidP="00875798">
      <w:pPr>
        <w:pStyle w:val="Tekstpodstawowy"/>
        <w:rPr>
          <w:rFonts w:ascii="Verdana" w:hAnsi="Verdana"/>
          <w:sz w:val="20"/>
          <w:szCs w:val="20"/>
        </w:rPr>
      </w:pPr>
      <w:r w:rsidRPr="00875798">
        <w:rPr>
          <w:rFonts w:ascii="Verdana" w:hAnsi="Verdana"/>
          <w:sz w:val="20"/>
          <w:szCs w:val="20"/>
        </w:rPr>
        <w:t>Powyższa cena zawiera podatek VAT w wysokości .......... % tj</w:t>
      </w:r>
      <w:r>
        <w:rPr>
          <w:rFonts w:ascii="Verdana" w:hAnsi="Verdana"/>
          <w:sz w:val="20"/>
          <w:szCs w:val="20"/>
        </w:rPr>
        <w:t>…</w:t>
      </w:r>
      <w:r w:rsidRPr="00875798">
        <w:rPr>
          <w:rFonts w:ascii="Verdana" w:hAnsi="Verdana"/>
          <w:sz w:val="20"/>
          <w:szCs w:val="20"/>
        </w:rPr>
        <w:t>…………….PLN</w:t>
      </w:r>
    </w:p>
    <w:p w14:paraId="02AB3B53" w14:textId="77777777" w:rsidR="002D3AE8" w:rsidRPr="003C56B8" w:rsidRDefault="002D3AE8" w:rsidP="002D3AE8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7E0F8031" w14:textId="6BF33F96" w:rsidR="002D3AE8" w:rsidRPr="003C56B8" w:rsidRDefault="002D3AE8" w:rsidP="002D3AE8">
      <w:pPr>
        <w:tabs>
          <w:tab w:val="left" w:pos="1276"/>
        </w:tabs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Termin realizacji umowy: do ………………. </w:t>
      </w:r>
      <w:r w:rsidR="001A34C0">
        <w:rPr>
          <w:rFonts w:ascii="Verdana" w:hAnsi="Verdana"/>
          <w:b/>
          <w:sz w:val="20"/>
          <w:szCs w:val="20"/>
        </w:rPr>
        <w:t>miesięcy</w:t>
      </w:r>
      <w:r w:rsidRPr="003C56B8">
        <w:rPr>
          <w:rFonts w:ascii="Verdana" w:hAnsi="Verdana"/>
          <w:b/>
          <w:sz w:val="20"/>
          <w:szCs w:val="20"/>
        </w:rPr>
        <w:t xml:space="preserve"> </w:t>
      </w:r>
      <w:r w:rsidRPr="003C56B8">
        <w:rPr>
          <w:rFonts w:ascii="Verdana" w:hAnsi="Verdana"/>
          <w:b/>
          <w:bCs/>
          <w:iCs/>
          <w:color w:val="000000"/>
          <w:sz w:val="20"/>
          <w:szCs w:val="20"/>
        </w:rPr>
        <w:t xml:space="preserve">od daty podpisania umowy </w:t>
      </w:r>
    </w:p>
    <w:p w14:paraId="48B80D0D" w14:textId="5E32F419" w:rsidR="00315953" w:rsidRPr="000D353F" w:rsidRDefault="00315953" w:rsidP="00315953">
      <w:pPr>
        <w:ind w:right="-45"/>
        <w:jc w:val="both"/>
        <w:rPr>
          <w:rFonts w:ascii="Verdana" w:hAnsi="Verdana"/>
          <w:bCs/>
          <w:i/>
          <w:iCs/>
          <w:sz w:val="16"/>
          <w:szCs w:val="16"/>
        </w:rPr>
      </w:pPr>
      <w:r w:rsidRPr="000D353F">
        <w:rPr>
          <w:rFonts w:ascii="Verdana" w:hAnsi="Verdana"/>
          <w:bCs/>
          <w:i/>
          <w:iCs/>
          <w:sz w:val="16"/>
          <w:szCs w:val="16"/>
        </w:rPr>
        <w:t xml:space="preserve">*W przypadku nie podania </w:t>
      </w:r>
      <w:r>
        <w:rPr>
          <w:rFonts w:ascii="Verdana" w:hAnsi="Verdana"/>
          <w:bCs/>
          <w:i/>
          <w:iCs/>
          <w:sz w:val="16"/>
          <w:szCs w:val="16"/>
        </w:rPr>
        <w:t>terminu realizacji</w:t>
      </w:r>
      <w:r w:rsidRPr="000D353F">
        <w:rPr>
          <w:rFonts w:ascii="Verdana" w:hAnsi="Verdana"/>
          <w:bCs/>
          <w:i/>
          <w:iCs/>
          <w:sz w:val="16"/>
          <w:szCs w:val="16"/>
        </w:rPr>
        <w:t xml:space="preserve">, Zamawiający przyjmie </w:t>
      </w:r>
      <w:r>
        <w:rPr>
          <w:rFonts w:ascii="Verdana" w:hAnsi="Verdana"/>
          <w:bCs/>
          <w:i/>
          <w:iCs/>
          <w:sz w:val="16"/>
          <w:szCs w:val="16"/>
        </w:rPr>
        <w:t>maksymalny termin realizacji</w:t>
      </w:r>
      <w:r w:rsidRPr="000D353F">
        <w:rPr>
          <w:rFonts w:ascii="Verdana" w:hAnsi="Verdana"/>
          <w:bCs/>
          <w:i/>
          <w:iCs/>
          <w:sz w:val="16"/>
          <w:szCs w:val="16"/>
        </w:rPr>
        <w:t xml:space="preserve"> wskazany w SWZ,</w:t>
      </w:r>
    </w:p>
    <w:p w14:paraId="33B5DBFA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</w:p>
    <w:p w14:paraId="62C4E042" w14:textId="455306EB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  <w:u w:val="single"/>
        </w:rPr>
        <w:t xml:space="preserve">Okres udzielonej gwarancji </w:t>
      </w:r>
      <w:r w:rsidR="00A13FEF">
        <w:rPr>
          <w:rFonts w:ascii="Verdana" w:hAnsi="Verdana"/>
          <w:b/>
          <w:sz w:val="20"/>
          <w:szCs w:val="20"/>
          <w:u w:val="single"/>
        </w:rPr>
        <w:t xml:space="preserve">podstawowej </w:t>
      </w:r>
      <w:r w:rsidRPr="003C56B8">
        <w:rPr>
          <w:rFonts w:ascii="Verdana" w:hAnsi="Verdana"/>
          <w:b/>
          <w:sz w:val="20"/>
          <w:szCs w:val="20"/>
          <w:u w:val="single"/>
        </w:rPr>
        <w:t xml:space="preserve">wynosi: </w:t>
      </w:r>
      <w:r w:rsidRPr="003C56B8">
        <w:rPr>
          <w:rFonts w:ascii="Verdana" w:hAnsi="Verdana"/>
          <w:b/>
          <w:sz w:val="20"/>
          <w:szCs w:val="20"/>
        </w:rPr>
        <w:t>:</w:t>
      </w:r>
      <w:r w:rsidRPr="003C56B8">
        <w:rPr>
          <w:rFonts w:ascii="Verdana" w:hAnsi="Verdana"/>
          <w:sz w:val="20"/>
          <w:szCs w:val="20"/>
        </w:rPr>
        <w:t xml:space="preserve"> …………………*miesięcy </w:t>
      </w:r>
      <w:r w:rsidRPr="003C56B8">
        <w:rPr>
          <w:rFonts w:ascii="Verdana" w:hAnsi="Verdana"/>
          <w:color w:val="FF0000"/>
          <w:sz w:val="20"/>
          <w:szCs w:val="20"/>
        </w:rPr>
        <w:t xml:space="preserve">(kryterium oceny ofert), </w:t>
      </w:r>
    </w:p>
    <w:p w14:paraId="35DC2708" w14:textId="77777777" w:rsidR="002D3AE8" w:rsidRPr="000D353F" w:rsidRDefault="002D3AE8" w:rsidP="002D3AE8">
      <w:pPr>
        <w:ind w:right="-45"/>
        <w:jc w:val="both"/>
        <w:rPr>
          <w:rFonts w:ascii="Verdana" w:hAnsi="Verdana"/>
          <w:bCs/>
          <w:i/>
          <w:iCs/>
          <w:sz w:val="16"/>
          <w:szCs w:val="16"/>
        </w:rPr>
      </w:pPr>
      <w:r w:rsidRPr="000D353F">
        <w:rPr>
          <w:rFonts w:ascii="Verdana" w:hAnsi="Verdana"/>
          <w:bCs/>
          <w:i/>
          <w:iCs/>
          <w:sz w:val="16"/>
          <w:szCs w:val="16"/>
        </w:rPr>
        <w:t>*W przypadku nie podania okresu gwarancji, Zamawiający przyjmie minimalny okres gwarancji wskazany w SWZ,</w:t>
      </w:r>
    </w:p>
    <w:p w14:paraId="59D23CB0" w14:textId="77777777" w:rsidR="002D3AE8" w:rsidRPr="00467D54" w:rsidRDefault="002D3AE8" w:rsidP="002D3AE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467D54">
        <w:rPr>
          <w:rFonts w:ascii="Verdana" w:hAnsi="Verdana"/>
          <w:sz w:val="20"/>
          <w:szCs w:val="20"/>
          <w:lang w:eastAsia="zh-CN"/>
        </w:rPr>
        <w:t>z wyjątkiem okresu udzielonej gwarancji na:</w:t>
      </w:r>
    </w:p>
    <w:p w14:paraId="535DBCBF" w14:textId="422FDB08" w:rsidR="002D3AE8" w:rsidRDefault="00CF0158" w:rsidP="00761C4C">
      <w:pPr>
        <w:tabs>
          <w:tab w:val="left" w:pos="426"/>
        </w:tabs>
        <w:ind w:left="426" w:hanging="142"/>
        <w:jc w:val="both"/>
        <w:rPr>
          <w:rFonts w:ascii="Verdana" w:hAnsi="Verdana"/>
          <w:color w:val="00000A"/>
          <w:sz w:val="18"/>
          <w:szCs w:val="18"/>
          <w:lang w:eastAsia="ar-SA"/>
        </w:rPr>
      </w:pPr>
      <w:r>
        <w:rPr>
          <w:rFonts w:ascii="Verdana" w:hAnsi="Verdana"/>
          <w:color w:val="00000A"/>
          <w:sz w:val="18"/>
          <w:szCs w:val="18"/>
          <w:lang w:eastAsia="ar-SA"/>
        </w:rPr>
        <w:t xml:space="preserve">- </w:t>
      </w:r>
      <w:r w:rsidR="00761C4C">
        <w:rPr>
          <w:rFonts w:ascii="Verdana" w:hAnsi="Verdana"/>
          <w:color w:val="00000A"/>
          <w:sz w:val="18"/>
          <w:szCs w:val="18"/>
          <w:lang w:eastAsia="ar-SA"/>
        </w:rPr>
        <w:t>stolarkę okienną i drzwiową minimum gwarancji 120 m-cy</w:t>
      </w:r>
    </w:p>
    <w:p w14:paraId="31CA88FB" w14:textId="77777777" w:rsidR="00CF0158" w:rsidRPr="003C56B8" w:rsidRDefault="00CF0158" w:rsidP="00CF0158">
      <w:pPr>
        <w:ind w:left="426" w:right="-45" w:hanging="142"/>
        <w:jc w:val="both"/>
        <w:rPr>
          <w:rFonts w:ascii="Verdana" w:hAnsi="Verdana"/>
          <w:b/>
          <w:sz w:val="20"/>
          <w:szCs w:val="20"/>
        </w:rPr>
      </w:pPr>
    </w:p>
    <w:p w14:paraId="4E1ECBBE" w14:textId="77777777" w:rsidR="002D3AE8" w:rsidRPr="003C56B8" w:rsidRDefault="002D3AE8" w:rsidP="002D3AE8">
      <w:pPr>
        <w:ind w:right="-4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Termin płatności: </w:t>
      </w:r>
      <w:r w:rsidRPr="003C56B8">
        <w:rPr>
          <w:rFonts w:ascii="Verdana" w:hAnsi="Verdana"/>
          <w:sz w:val="20"/>
          <w:szCs w:val="20"/>
        </w:rPr>
        <w:t>Zapłata wynagrodzenia nastąpi przelewem w terminie do 21 dni od daty otrzymania faktury przez Zamawiającego na rachunek Wykonawcy umieszczony na dzień zlecenia przelewu w wykazie podmiotów o których mowa w art. 96b ust.1) Ustawy o podatku od towarów i usług.</w:t>
      </w:r>
    </w:p>
    <w:p w14:paraId="0E7B287F" w14:textId="77777777" w:rsidR="002D3AE8" w:rsidRPr="003C56B8" w:rsidRDefault="002D3AE8" w:rsidP="002D3AE8">
      <w:pPr>
        <w:rPr>
          <w:rFonts w:ascii="Verdana" w:hAnsi="Verdana"/>
          <w:b/>
          <w:sz w:val="20"/>
          <w:szCs w:val="20"/>
          <w:u w:val="single"/>
        </w:rPr>
      </w:pPr>
    </w:p>
    <w:p w14:paraId="25CD35E7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C99A760" w14:textId="77777777" w:rsidR="002D3AE8" w:rsidRPr="003C56B8" w:rsidRDefault="002D3AE8" w:rsidP="002D3AE8">
      <w:pPr>
        <w:numPr>
          <w:ilvl w:val="0"/>
          <w:numId w:val="7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3C56B8">
        <w:rPr>
          <w:rFonts w:ascii="Verdana" w:hAnsi="Verdana"/>
          <w:sz w:val="20"/>
          <w:szCs w:val="20"/>
        </w:rPr>
        <w:t xml:space="preserve"> </w:t>
      </w:r>
    </w:p>
    <w:p w14:paraId="3DB6DA27" w14:textId="77777777" w:rsidR="002D3AE8" w:rsidRPr="003C56B8" w:rsidRDefault="002D3AE8" w:rsidP="002D3AE8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3C56B8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3C56B8">
        <w:rPr>
          <w:rFonts w:ascii="Verdana" w:hAnsi="Verdana"/>
          <w:sz w:val="20"/>
          <w:szCs w:val="20"/>
          <w:lang w:eastAsia="ar-SA"/>
        </w:rPr>
        <w:t>zamawiającego</w:t>
      </w:r>
      <w:r w:rsidRPr="003C56B8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2ADBE090" w14:textId="77777777" w:rsidR="002D3AE8" w:rsidRPr="003C56B8" w:rsidRDefault="002D3AE8" w:rsidP="002D3AE8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lastRenderedPageBreak/>
        <w:t xml:space="preserve">Oświadczamy, ze jesteśmy mikro/małym/średnim/dużym przedsiębiorstwem </w:t>
      </w:r>
      <w:r w:rsidRPr="003C56B8">
        <w:rPr>
          <w:rFonts w:ascii="Verdana" w:hAnsi="Verdana"/>
          <w:b/>
          <w:sz w:val="20"/>
          <w:szCs w:val="20"/>
          <w:vertAlign w:val="superscript"/>
        </w:rPr>
        <w:footnoteReference w:id="1"/>
      </w:r>
    </w:p>
    <w:p w14:paraId="5042B859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Oświadczamy, że oferta została sporządzona na podstawie: SWZ, dokumentacji projektowej, STWiORB a oferowana cena obejmuje cały zakres robót objętych przedmiotem zamówienia, które wykonamy zgodnie z zasadami sztuki budowlanej.</w:t>
      </w:r>
    </w:p>
    <w:p w14:paraId="2AA7057A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  <w:lang w:eastAsia="ar-SA"/>
        </w:rPr>
        <w:t xml:space="preserve">Oświadczamy, </w:t>
      </w:r>
      <w:r w:rsidRPr="003C56B8">
        <w:rPr>
          <w:rFonts w:ascii="Verdana" w:hAnsi="Verdana"/>
          <w:sz w:val="20"/>
          <w:szCs w:val="20"/>
        </w:rPr>
        <w:t>że materiały, urządzenia oraz wyposażenie będące podstawą do wyliczenia oferowanej przez nas ceny będą posiadały parametry nie gorsze niż wskazane w dokumentacji projektowej oraz w zestawieniu wybranych urządzeń i materiałów.</w:t>
      </w:r>
    </w:p>
    <w:p w14:paraId="6489D64F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3C56B8"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 w:rsidRPr="003C56B8"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 w:rsidRPr="003C56B8">
        <w:rPr>
          <w:rFonts w:ascii="Verdana" w:hAnsi="Verdana"/>
          <w:bCs/>
          <w:iCs/>
          <w:sz w:val="20"/>
          <w:szCs w:val="20"/>
        </w:rPr>
        <w:t>zgodnie z zapisami SWZ</w:t>
      </w:r>
    </w:p>
    <w:p w14:paraId="16EF8F5C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3C56B8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3C56B8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3C56B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3C56B8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3C56B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że:</w:t>
      </w:r>
    </w:p>
    <w:p w14:paraId="7F5B7D28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a.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73DD6555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b.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0F856D2F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c.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0CBA6EEE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d.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673E658B" w14:textId="77777777" w:rsidR="002D3AE8" w:rsidRPr="003C56B8" w:rsidRDefault="002D3AE8" w:rsidP="002D3AE8">
      <w:pPr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8. </w:t>
      </w:r>
      <w:r w:rsidRPr="003C56B8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3C56B8">
        <w:rPr>
          <w:rFonts w:ascii="Verdana" w:hAnsi="Verdana"/>
          <w:sz w:val="20"/>
          <w:szCs w:val="20"/>
        </w:rPr>
        <w:t>*</w:t>
      </w:r>
      <w:r w:rsidRPr="003C56B8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3C56B8">
        <w:rPr>
          <w:rFonts w:ascii="Verdana" w:hAnsi="Verdana"/>
          <w:sz w:val="20"/>
          <w:szCs w:val="20"/>
        </w:rPr>
        <w:t>od których dane osobowe bezpośrednio lub pośrednio pozyskałem</w:t>
      </w:r>
      <w:r w:rsidRPr="003C56B8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C56B8">
        <w:rPr>
          <w:rFonts w:ascii="Verdana" w:hAnsi="Verdana"/>
          <w:sz w:val="20"/>
          <w:szCs w:val="20"/>
        </w:rPr>
        <w:t xml:space="preserve">.* * </w:t>
      </w:r>
    </w:p>
    <w:p w14:paraId="5FCA7177" w14:textId="77777777" w:rsidR="002D3AE8" w:rsidRPr="003C56B8" w:rsidRDefault="002D3AE8" w:rsidP="002D3AE8">
      <w:pPr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6FD89D" w14:textId="77777777" w:rsidR="002D3AE8" w:rsidRPr="003C56B8" w:rsidRDefault="002D3AE8" w:rsidP="002D3AE8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  <w:r w:rsidRPr="003C56B8">
        <w:rPr>
          <w:rFonts w:ascii="Verdana" w:eastAsia="Calibri" w:hAnsi="Verdana"/>
          <w:sz w:val="20"/>
          <w:szCs w:val="20"/>
          <w:lang w:eastAsia="zh-CN"/>
        </w:rPr>
        <w:t>**</w:t>
      </w:r>
      <w:r w:rsidRPr="003C56B8">
        <w:rPr>
          <w:rFonts w:ascii="Verdana" w:eastAsia="Calibri" w:hAnsi="Verdana"/>
          <w:color w:val="000000"/>
          <w:sz w:val="20"/>
          <w:szCs w:val="20"/>
          <w:lang w:eastAsia="zh-CN"/>
        </w:rPr>
        <w:t xml:space="preserve">W przypadku gdy wykonawca </w:t>
      </w:r>
      <w:r w:rsidRPr="003C56B8">
        <w:rPr>
          <w:rFonts w:ascii="Verdana" w:eastAsia="Calibri" w:hAnsi="Verdana"/>
          <w:sz w:val="20"/>
          <w:szCs w:val="20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1D5FEF1" w14:textId="77777777" w:rsidR="002D3AE8" w:rsidRPr="003C56B8" w:rsidRDefault="002D3AE8" w:rsidP="002D3AE8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09A2196E" w14:textId="77777777" w:rsidR="002D3AE8" w:rsidRPr="003C56B8" w:rsidRDefault="002D3AE8" w:rsidP="002D3AE8">
      <w:pPr>
        <w:tabs>
          <w:tab w:val="left" w:pos="0"/>
        </w:tabs>
        <w:suppressAutoHyphens/>
        <w:ind w:left="142" w:right="1"/>
        <w:jc w:val="both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>9. Oświadczam/y, że warunek określony w pkt. 8.2 ppkt. 4 SWZ spełniamy osobiście/ powołujemy się na zasoby podmiotu trzeciego w następującym zakresie</w:t>
      </w:r>
      <w:r w:rsidRPr="003C56B8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3C56B8">
        <w:rPr>
          <w:rFonts w:ascii="Verdana" w:hAnsi="Verdana"/>
          <w:b/>
          <w:sz w:val="20"/>
          <w:szCs w:val="20"/>
        </w:rPr>
        <w:t xml:space="preserve"> ………………………………………………………………</w:t>
      </w:r>
    </w:p>
    <w:p w14:paraId="2AB63515" w14:textId="77777777" w:rsidR="002D3AE8" w:rsidRPr="003C56B8" w:rsidRDefault="002D3AE8" w:rsidP="002D3AE8">
      <w:pPr>
        <w:tabs>
          <w:tab w:val="left" w:pos="0"/>
        </w:tabs>
        <w:suppressAutoHyphens/>
        <w:ind w:left="142" w:right="1"/>
        <w:jc w:val="both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10. </w:t>
      </w:r>
      <w:r w:rsidRPr="003C56B8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D3AE8" w:rsidRPr="003C56B8" w14:paraId="1F112232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1F1FDE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416498C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46106367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C238FC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2D3AE8" w:rsidRPr="003C56B8" w14:paraId="74CAE062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F599B5F" w14:textId="77777777" w:rsidR="002D3AE8" w:rsidRPr="003C56B8" w:rsidRDefault="002D3AE8" w:rsidP="00B3372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BAA8917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A21AE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60EF714" w14:textId="77777777" w:rsidR="002D3AE8" w:rsidRPr="003C56B8" w:rsidRDefault="002D3AE8" w:rsidP="002D3AE8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27298E43" w14:textId="77777777" w:rsidR="002D3AE8" w:rsidRPr="003C56B8" w:rsidRDefault="002D3AE8" w:rsidP="002D3AE8">
      <w:pPr>
        <w:tabs>
          <w:tab w:val="left" w:pos="0"/>
        </w:tabs>
        <w:suppressAutoHyphens/>
        <w:ind w:left="284"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3C56B8">
        <w:rPr>
          <w:rFonts w:ascii="Verdana" w:hAnsi="Verdana"/>
          <w:b/>
          <w:sz w:val="20"/>
          <w:szCs w:val="20"/>
        </w:rPr>
        <w:t xml:space="preserve">11.Oświadczenie, w przypadku </w:t>
      </w:r>
      <w:r w:rsidRPr="003C56B8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 udzielenie zamówienia (Konsorcjum, S.C.) </w:t>
      </w:r>
      <w:r w:rsidRPr="003C56B8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D3AE8" w:rsidRPr="003C56B8" w14:paraId="67BB8558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0436B92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582819A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2C850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2D3AE8" w:rsidRPr="003C56B8" w14:paraId="72DE342B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FF76A78" w14:textId="77777777" w:rsidR="002D3AE8" w:rsidRPr="003C56B8" w:rsidRDefault="002D3AE8" w:rsidP="00B3372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1BC4DD7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31F8C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2D3AE8" w:rsidRPr="003C56B8" w14:paraId="0E5B30D6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1844E8E" w14:textId="77777777" w:rsidR="002D3AE8" w:rsidRPr="003C56B8" w:rsidRDefault="002D3AE8" w:rsidP="00B3372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BC67E04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D56E3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0ECA6BD" w14:textId="77777777" w:rsidR="002D3AE8" w:rsidRPr="003C56B8" w:rsidRDefault="002D3AE8" w:rsidP="002D3AE8">
      <w:pPr>
        <w:keepNext/>
        <w:numPr>
          <w:ilvl w:val="0"/>
          <w:numId w:val="5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3C56B8">
        <w:rPr>
          <w:rFonts w:ascii="Verdana" w:hAnsi="Verdana"/>
          <w:b/>
          <w:bCs/>
          <w:kern w:val="32"/>
          <w:sz w:val="20"/>
          <w:szCs w:val="20"/>
        </w:rPr>
        <w:lastRenderedPageBreak/>
        <w:tab/>
      </w:r>
    </w:p>
    <w:p w14:paraId="31C55616" w14:textId="77777777" w:rsidR="002D3AE8" w:rsidRPr="003C56B8" w:rsidRDefault="002D3AE8" w:rsidP="002D3AE8">
      <w:pPr>
        <w:keepNext/>
        <w:numPr>
          <w:ilvl w:val="0"/>
          <w:numId w:val="5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3C56B8">
        <w:rPr>
          <w:rFonts w:ascii="Verdana" w:hAnsi="Verdana"/>
          <w:b/>
          <w:bCs/>
          <w:kern w:val="32"/>
          <w:sz w:val="20"/>
          <w:szCs w:val="20"/>
        </w:rPr>
        <w:t>Imię i Nazwisko</w:t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7A845105" w14:textId="77777777" w:rsidR="002D3AE8" w:rsidRPr="003C56B8" w:rsidRDefault="002D3AE8" w:rsidP="002D3AE8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41253483" w14:textId="77777777" w:rsidR="002D3AE8" w:rsidRPr="003C56B8" w:rsidRDefault="002D3AE8" w:rsidP="002D3AE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...................................................</w:t>
      </w:r>
      <w:r w:rsidRPr="003C56B8">
        <w:rPr>
          <w:rFonts w:ascii="Verdana" w:hAnsi="Verdana"/>
          <w:sz w:val="20"/>
          <w:szCs w:val="20"/>
        </w:rPr>
        <w:tab/>
      </w:r>
      <w:r w:rsidRPr="003C56B8">
        <w:rPr>
          <w:rFonts w:ascii="Verdana" w:hAnsi="Verdana"/>
          <w:sz w:val="20"/>
          <w:szCs w:val="20"/>
        </w:rPr>
        <w:tab/>
      </w:r>
    </w:p>
    <w:p w14:paraId="4B5C5DA1" w14:textId="77777777" w:rsidR="002D3AE8" w:rsidRPr="003C56B8" w:rsidRDefault="002D3AE8" w:rsidP="002D3AE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3180D3BD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upoważnienie dla powyżej wskazanych osób wynika z następującego (ych) dokumentu(ów) ………………………………………………………………...... które dołączamy do oferty.</w:t>
      </w:r>
    </w:p>
    <w:p w14:paraId="3647C2DE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załącznikami do niniejszej oferty są:</w:t>
      </w:r>
    </w:p>
    <w:p w14:paraId="7A0B83E1" w14:textId="77777777" w:rsidR="002D3AE8" w:rsidRPr="003C56B8" w:rsidRDefault="002D3AE8" w:rsidP="002D3AE8">
      <w:pPr>
        <w:numPr>
          <w:ilvl w:val="1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6CF48A6" w14:textId="77777777" w:rsidR="002D3AE8" w:rsidRPr="003C56B8" w:rsidRDefault="002D3AE8" w:rsidP="002D3AE8">
      <w:pPr>
        <w:numPr>
          <w:ilvl w:val="1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7922D028" w14:textId="77777777" w:rsidR="002D3AE8" w:rsidRPr="003C56B8" w:rsidRDefault="002D3AE8" w:rsidP="002D3AE8">
      <w:pPr>
        <w:numPr>
          <w:ilvl w:val="1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47989627" w14:textId="77777777" w:rsidR="002D3AE8" w:rsidRPr="003C56B8" w:rsidRDefault="002D3AE8" w:rsidP="002D3AE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</w:p>
    <w:p w14:paraId="43C52751" w14:textId="77777777" w:rsidR="002D3AE8" w:rsidRPr="003C56B8" w:rsidRDefault="002D3AE8" w:rsidP="002D3AE8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3C56B8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 podpisem elektronicznym lub podpisem zaufanym lub</w:t>
      </w:r>
      <w:r w:rsidRPr="003C56B8">
        <w:rPr>
          <w:rFonts w:ascii="Verdana" w:hAnsi="Verdana"/>
          <w:color w:val="FF0000"/>
          <w:sz w:val="20"/>
          <w:szCs w:val="20"/>
        </w:rPr>
        <w:t xml:space="preserve"> </w:t>
      </w:r>
      <w:r w:rsidRPr="003C56B8">
        <w:rPr>
          <w:rFonts w:ascii="Verdana" w:hAnsi="Verdana"/>
          <w:bCs/>
          <w:i/>
          <w:iCs/>
          <w:color w:val="FF0000"/>
          <w:sz w:val="20"/>
          <w:szCs w:val="20"/>
        </w:rPr>
        <w:t>podpisem osobistym</w:t>
      </w:r>
    </w:p>
    <w:p w14:paraId="7D821D66" w14:textId="77777777" w:rsidR="002D3AE8" w:rsidRPr="003C56B8" w:rsidRDefault="002D3AE8" w:rsidP="002D3AE8">
      <w:pPr>
        <w:jc w:val="right"/>
        <w:rPr>
          <w:rFonts w:ascii="Verdana" w:hAnsi="Verdana"/>
          <w:sz w:val="20"/>
          <w:szCs w:val="20"/>
        </w:rPr>
      </w:pPr>
    </w:p>
    <w:p w14:paraId="03AEBD22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</w:p>
    <w:p w14:paraId="619A6431" w14:textId="77777777" w:rsidR="002D3AE8" w:rsidRPr="003C56B8" w:rsidRDefault="002D3AE8" w:rsidP="002D3AE8">
      <w:pPr>
        <w:jc w:val="right"/>
        <w:rPr>
          <w:rFonts w:ascii="Verdana" w:hAnsi="Verdana"/>
          <w:sz w:val="20"/>
          <w:szCs w:val="20"/>
        </w:rPr>
      </w:pPr>
    </w:p>
    <w:p w14:paraId="7B029765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</w:p>
    <w:p w14:paraId="2D76F79A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i/>
          <w:color w:val="FF0000"/>
          <w:sz w:val="20"/>
          <w:szCs w:val="20"/>
        </w:rPr>
      </w:pPr>
    </w:p>
    <w:p w14:paraId="0329ED69" w14:textId="77777777" w:rsidR="00FE545C" w:rsidRPr="002D3AE8" w:rsidRDefault="00FE545C" w:rsidP="002D3AE8"/>
    <w:sectPr w:rsidR="00FE545C" w:rsidRPr="002D3A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05CCD" w14:textId="77777777" w:rsidR="00DB06CC" w:rsidRDefault="00DB06CC">
      <w:r>
        <w:separator/>
      </w:r>
    </w:p>
  </w:endnote>
  <w:endnote w:type="continuationSeparator" w:id="0">
    <w:p w14:paraId="03208C05" w14:textId="77777777" w:rsidR="00DB06CC" w:rsidRDefault="00DB0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4498" w14:textId="77777777" w:rsidR="00B911FF" w:rsidRDefault="00B911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A481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80989" w14:textId="77777777" w:rsidR="00B911FF" w:rsidRDefault="00B911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4ABEA7" w14:textId="77777777" w:rsidR="00DB06CC" w:rsidRDefault="00DB06CC">
      <w:r>
        <w:separator/>
      </w:r>
    </w:p>
  </w:footnote>
  <w:footnote w:type="continuationSeparator" w:id="0">
    <w:p w14:paraId="3DBDFD04" w14:textId="77777777" w:rsidR="00DB06CC" w:rsidRDefault="00DB06CC">
      <w:r>
        <w:continuationSeparator/>
      </w:r>
    </w:p>
  </w:footnote>
  <w:footnote w:id="1">
    <w:p w14:paraId="480596CD" w14:textId="77777777" w:rsidR="002D3AE8" w:rsidRDefault="002D3AE8" w:rsidP="002D3AE8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97717BB" w14:textId="77777777" w:rsidR="002D3AE8" w:rsidRDefault="002D3AE8" w:rsidP="002D3AE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5913F" w14:textId="77777777" w:rsidR="00B911FF" w:rsidRDefault="00B911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52C0B" w14:textId="700407B6" w:rsidR="00F53146" w:rsidRPr="002D3AE8" w:rsidRDefault="00F53146" w:rsidP="002D3A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15A6C" w14:textId="77777777" w:rsidR="00B911FF" w:rsidRDefault="00B911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54D628F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816816B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696DC7"/>
    <w:multiLevelType w:val="hybridMultilevel"/>
    <w:tmpl w:val="366A024C"/>
    <w:lvl w:ilvl="0" w:tplc="9A58A3FA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290418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71580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4745263">
    <w:abstractNumId w:val="3"/>
  </w:num>
  <w:num w:numId="4" w16cid:durableId="1125928723">
    <w:abstractNumId w:val="6"/>
  </w:num>
  <w:num w:numId="5" w16cid:durableId="14014437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44523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9171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205484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5456"/>
    <w:rsid w:val="000023BC"/>
    <w:rsid w:val="00012286"/>
    <w:rsid w:val="000704FC"/>
    <w:rsid w:val="00071CCC"/>
    <w:rsid w:val="00085456"/>
    <w:rsid w:val="000B731D"/>
    <w:rsid w:val="000D353F"/>
    <w:rsid w:val="000D6134"/>
    <w:rsid w:val="000E09C7"/>
    <w:rsid w:val="000F6589"/>
    <w:rsid w:val="00106636"/>
    <w:rsid w:val="00116EC6"/>
    <w:rsid w:val="0016473E"/>
    <w:rsid w:val="00174C26"/>
    <w:rsid w:val="001801DD"/>
    <w:rsid w:val="001A34C0"/>
    <w:rsid w:val="001D4612"/>
    <w:rsid w:val="001F0D44"/>
    <w:rsid w:val="00207E98"/>
    <w:rsid w:val="00214272"/>
    <w:rsid w:val="00255223"/>
    <w:rsid w:val="002723B0"/>
    <w:rsid w:val="002D3AE8"/>
    <w:rsid w:val="00315953"/>
    <w:rsid w:val="00315A4A"/>
    <w:rsid w:val="004115FC"/>
    <w:rsid w:val="00467D54"/>
    <w:rsid w:val="004B7300"/>
    <w:rsid w:val="004C6753"/>
    <w:rsid w:val="004E13CC"/>
    <w:rsid w:val="00551EFF"/>
    <w:rsid w:val="00555184"/>
    <w:rsid w:val="00595C87"/>
    <w:rsid w:val="005D2C65"/>
    <w:rsid w:val="005E6D94"/>
    <w:rsid w:val="006066BC"/>
    <w:rsid w:val="0063384F"/>
    <w:rsid w:val="00643C6F"/>
    <w:rsid w:val="00646202"/>
    <w:rsid w:val="0065290F"/>
    <w:rsid w:val="006815F6"/>
    <w:rsid w:val="007138C5"/>
    <w:rsid w:val="00761C4C"/>
    <w:rsid w:val="007748F0"/>
    <w:rsid w:val="007A4321"/>
    <w:rsid w:val="00821870"/>
    <w:rsid w:val="00833933"/>
    <w:rsid w:val="00853083"/>
    <w:rsid w:val="00875798"/>
    <w:rsid w:val="008B2F0C"/>
    <w:rsid w:val="008B4928"/>
    <w:rsid w:val="008D2AB8"/>
    <w:rsid w:val="008F1C66"/>
    <w:rsid w:val="00970FE4"/>
    <w:rsid w:val="009F7047"/>
    <w:rsid w:val="00A0022B"/>
    <w:rsid w:val="00A13FEF"/>
    <w:rsid w:val="00A346FE"/>
    <w:rsid w:val="00A47B4D"/>
    <w:rsid w:val="00A6742A"/>
    <w:rsid w:val="00A83018"/>
    <w:rsid w:val="00B25B76"/>
    <w:rsid w:val="00B25DE3"/>
    <w:rsid w:val="00B774DC"/>
    <w:rsid w:val="00B911FF"/>
    <w:rsid w:val="00C969A6"/>
    <w:rsid w:val="00CA7D36"/>
    <w:rsid w:val="00CF0158"/>
    <w:rsid w:val="00D24208"/>
    <w:rsid w:val="00D60C38"/>
    <w:rsid w:val="00D66893"/>
    <w:rsid w:val="00D90ACB"/>
    <w:rsid w:val="00DB06CC"/>
    <w:rsid w:val="00DC1500"/>
    <w:rsid w:val="00E44371"/>
    <w:rsid w:val="00E949B0"/>
    <w:rsid w:val="00EC0BEA"/>
    <w:rsid w:val="00F00591"/>
    <w:rsid w:val="00F15A54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CA5F3D"/>
  <w15:chartTrackingRefBased/>
  <w15:docId w15:val="{56379F47-D869-4A72-A098-8C1A1F709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AE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752</Words>
  <Characters>5606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Bożena Jurowska</cp:lastModifiedBy>
  <cp:revision>7</cp:revision>
  <cp:lastPrinted>2025-07-24T09:55:00Z</cp:lastPrinted>
  <dcterms:created xsi:type="dcterms:W3CDTF">2025-08-26T10:55:00Z</dcterms:created>
  <dcterms:modified xsi:type="dcterms:W3CDTF">2025-09-25T06:50:00Z</dcterms:modified>
</cp:coreProperties>
</file>