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09A7F" w14:textId="77777777" w:rsidR="00FB7F50" w:rsidRPr="002245BE" w:rsidRDefault="001526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26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26DC">
        <w:rPr>
          <w:sz w:val="22"/>
          <w:szCs w:val="22"/>
        </w:rPr>
        <w:t>2025-09-25</w:t>
      </w:r>
    </w:p>
    <w:p w14:paraId="0473F4A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F7D372E" w14:textId="77777777" w:rsidR="001526DC" w:rsidRPr="001526DC" w:rsidRDefault="001526DC" w:rsidP="00FB7F50">
      <w:pPr>
        <w:spacing w:after="40"/>
        <w:rPr>
          <w:b/>
          <w:bCs/>
          <w:sz w:val="22"/>
          <w:szCs w:val="22"/>
        </w:rPr>
      </w:pPr>
      <w:r w:rsidRPr="001526DC">
        <w:rPr>
          <w:b/>
          <w:bCs/>
          <w:sz w:val="22"/>
          <w:szCs w:val="22"/>
        </w:rPr>
        <w:t>Akademia Górniczo - Hutnicza</w:t>
      </w:r>
    </w:p>
    <w:p w14:paraId="31BAC65D" w14:textId="77777777" w:rsidR="001526DC" w:rsidRPr="001526DC" w:rsidRDefault="001526DC" w:rsidP="00FB7F50">
      <w:pPr>
        <w:spacing w:after="40"/>
        <w:rPr>
          <w:b/>
          <w:bCs/>
          <w:sz w:val="22"/>
          <w:szCs w:val="22"/>
        </w:rPr>
      </w:pPr>
      <w:r w:rsidRPr="001526DC">
        <w:rPr>
          <w:b/>
          <w:bCs/>
          <w:sz w:val="22"/>
          <w:szCs w:val="22"/>
        </w:rPr>
        <w:t>im. Stanisława Staszica w Krakowie</w:t>
      </w:r>
    </w:p>
    <w:p w14:paraId="6558B1ED" w14:textId="77777777" w:rsidR="00FB7F50" w:rsidRPr="002245BE" w:rsidRDefault="001526DC" w:rsidP="00FB7F50">
      <w:pPr>
        <w:spacing w:after="40"/>
        <w:rPr>
          <w:b/>
          <w:bCs/>
          <w:sz w:val="22"/>
          <w:szCs w:val="22"/>
        </w:rPr>
      </w:pPr>
      <w:r w:rsidRPr="001526DC">
        <w:rPr>
          <w:b/>
          <w:bCs/>
          <w:sz w:val="22"/>
          <w:szCs w:val="22"/>
        </w:rPr>
        <w:t>Dział Zamówień Publicznych</w:t>
      </w:r>
    </w:p>
    <w:p w14:paraId="16AED0A1" w14:textId="77777777" w:rsidR="00FB7F50" w:rsidRPr="002245BE" w:rsidRDefault="001526DC" w:rsidP="00FB7F50">
      <w:pPr>
        <w:rPr>
          <w:sz w:val="22"/>
          <w:szCs w:val="22"/>
        </w:rPr>
      </w:pPr>
      <w:r w:rsidRPr="001526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26DC">
        <w:rPr>
          <w:sz w:val="22"/>
          <w:szCs w:val="22"/>
        </w:rPr>
        <w:t>30</w:t>
      </w:r>
    </w:p>
    <w:p w14:paraId="4B8669CF" w14:textId="77777777" w:rsidR="00FB7F50" w:rsidRPr="002245BE" w:rsidRDefault="001526DC" w:rsidP="00FB7F50">
      <w:pPr>
        <w:rPr>
          <w:sz w:val="22"/>
          <w:szCs w:val="22"/>
        </w:rPr>
      </w:pPr>
      <w:r w:rsidRPr="001526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26DC">
        <w:rPr>
          <w:sz w:val="22"/>
          <w:szCs w:val="22"/>
        </w:rPr>
        <w:t>Kraków</w:t>
      </w:r>
    </w:p>
    <w:p w14:paraId="7E96025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E3A84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26DC" w:rsidRPr="00607F9B" w14:paraId="2080B145" w14:textId="77777777" w:rsidTr="00E279F3">
        <w:trPr>
          <w:trHeight w:val="638"/>
        </w:trPr>
        <w:tc>
          <w:tcPr>
            <w:tcW w:w="959" w:type="dxa"/>
          </w:tcPr>
          <w:p w14:paraId="47BB9751" w14:textId="77777777" w:rsidR="001526DC" w:rsidRPr="00607F9B" w:rsidRDefault="001526DC" w:rsidP="00E279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2A8CB02" w14:textId="26B9625C" w:rsidR="001526DC" w:rsidRPr="00607F9B" w:rsidRDefault="001526DC" w:rsidP="00E279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526DC">
              <w:rPr>
                <w:sz w:val="22"/>
                <w:szCs w:val="22"/>
              </w:rPr>
              <w:t>podstawowy</w:t>
            </w:r>
            <w:r w:rsidR="003C3CF2">
              <w:rPr>
                <w:sz w:val="22"/>
                <w:szCs w:val="22"/>
              </w:rPr>
              <w:t>m</w:t>
            </w:r>
            <w:r w:rsidRPr="001526D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526D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26DC">
              <w:rPr>
                <w:b/>
                <w:bCs/>
                <w:sz w:val="22"/>
                <w:szCs w:val="22"/>
              </w:rPr>
              <w:t>Dostawa 1 zestawu maszyny wytrzymałościowej na potrzeby WTK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26DC">
              <w:rPr>
                <w:b/>
                <w:sz w:val="22"/>
                <w:szCs w:val="22"/>
              </w:rPr>
              <w:t>KC-DE-zp.272-521/25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1D57A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26DC" w14:paraId="6F3EA303" w14:textId="77777777" w:rsidTr="00E279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4B7380A" w14:textId="77777777" w:rsidR="001526DC" w:rsidRPr="00D26ED6" w:rsidRDefault="001526DC" w:rsidP="00E279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526DC">
              <w:rPr>
                <w:b/>
                <w:sz w:val="22"/>
                <w:szCs w:val="22"/>
              </w:rPr>
              <w:t>Shim</w:t>
            </w:r>
            <w:proofErr w:type="spellEnd"/>
            <w:r w:rsidRPr="001526DC">
              <w:rPr>
                <w:b/>
                <w:sz w:val="22"/>
                <w:szCs w:val="22"/>
              </w:rPr>
              <w:t>-Pol A.M. Borzymowski E. Borzymowska-Reszka, A. Reszka</w:t>
            </w:r>
          </w:p>
          <w:p w14:paraId="33EDCA33" w14:textId="77777777" w:rsidR="001526DC" w:rsidRPr="009F0E5C" w:rsidRDefault="001526DC" w:rsidP="00E279F3">
            <w:pPr>
              <w:jc w:val="both"/>
              <w:rPr>
                <w:bCs/>
                <w:sz w:val="22"/>
                <w:szCs w:val="22"/>
              </w:rPr>
            </w:pPr>
            <w:r w:rsidRPr="001526DC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26DC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72D607" w14:textId="77777777" w:rsidR="001526DC" w:rsidRPr="009F0E5C" w:rsidRDefault="001526DC" w:rsidP="00E279F3">
            <w:pPr>
              <w:jc w:val="both"/>
              <w:rPr>
                <w:bCs/>
                <w:sz w:val="22"/>
                <w:szCs w:val="22"/>
              </w:rPr>
            </w:pPr>
            <w:r w:rsidRPr="001526DC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26DC">
              <w:rPr>
                <w:bCs/>
                <w:sz w:val="22"/>
                <w:szCs w:val="22"/>
              </w:rPr>
              <w:t>Izabelin</w:t>
            </w:r>
          </w:p>
          <w:p w14:paraId="048999AC" w14:textId="77777777" w:rsidR="001526DC" w:rsidRPr="00D26ED6" w:rsidRDefault="001526DC" w:rsidP="00E279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D907C5" w14:textId="46B674DD" w:rsidR="001526DC" w:rsidRDefault="001526DC" w:rsidP="00E279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526DC">
              <w:rPr>
                <w:sz w:val="22"/>
                <w:szCs w:val="22"/>
              </w:rPr>
              <w:t>Dostaw</w:t>
            </w:r>
            <w:r w:rsidR="003C3CF2">
              <w:rPr>
                <w:sz w:val="22"/>
                <w:szCs w:val="22"/>
              </w:rPr>
              <w:t>ę</w:t>
            </w:r>
            <w:r w:rsidRPr="001526DC">
              <w:rPr>
                <w:sz w:val="22"/>
                <w:szCs w:val="22"/>
              </w:rPr>
              <w:t xml:space="preserve"> 1 zestawu maszyny wytrzymałościowej na potrzeby WTK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A0BD173" w14:textId="77777777" w:rsidR="001526DC" w:rsidRPr="00D26ED6" w:rsidRDefault="001526DC" w:rsidP="00E279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26DC">
              <w:rPr>
                <w:b/>
                <w:sz w:val="22"/>
                <w:szCs w:val="22"/>
              </w:rPr>
              <w:t>184 900.00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26F3485" w14:textId="77777777" w:rsidR="001526DC" w:rsidRDefault="001526DC" w:rsidP="00E279F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1009BF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1C6EC6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F6CC9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B7F9FA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A1C5056" w14:textId="77777777" w:rsidR="002B6761" w:rsidRPr="008567C7" w:rsidRDefault="001526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B42D374" w14:textId="77777777" w:rsidR="002B6761" w:rsidRPr="008567C7" w:rsidRDefault="001526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DB6C54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BC3C1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59463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AE8B2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C09747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526DC" w:rsidRPr="008567C7" w14:paraId="44C4E3CB" w14:textId="77777777" w:rsidTr="00E279F3">
        <w:tc>
          <w:tcPr>
            <w:tcW w:w="709" w:type="dxa"/>
            <w:vAlign w:val="center"/>
          </w:tcPr>
          <w:p w14:paraId="3768E598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E3CC372" w14:textId="77777777" w:rsidR="001526DC" w:rsidRPr="002B6761" w:rsidRDefault="001526DC" w:rsidP="00E279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526DC">
              <w:rPr>
                <w:rFonts w:ascii="Times New Roman" w:hAnsi="Times New Roman" w:cs="Times New Roman"/>
                <w:b/>
                <w:sz w:val="18"/>
                <w:szCs w:val="18"/>
              </w:rPr>
              <w:t>Shim</w:t>
            </w:r>
            <w:proofErr w:type="spellEnd"/>
            <w:r w:rsidRPr="001526DC">
              <w:rPr>
                <w:rFonts w:ascii="Times New Roman" w:hAnsi="Times New Roman" w:cs="Times New Roman"/>
                <w:b/>
                <w:sz w:val="18"/>
                <w:szCs w:val="18"/>
              </w:rPr>
              <w:t>-Pol A.M. Borzymowski E. Borzymowska-Reszka, A. Reszka</w:t>
            </w:r>
          </w:p>
          <w:p w14:paraId="0C22D458" w14:textId="77777777" w:rsidR="001526DC" w:rsidRPr="008567C7" w:rsidRDefault="001526DC" w:rsidP="00E279F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F38E4F9" w14:textId="77777777" w:rsidR="001526DC" w:rsidRPr="001B7815" w:rsidRDefault="001526DC" w:rsidP="00E279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134" w:type="dxa"/>
            <w:vAlign w:val="center"/>
          </w:tcPr>
          <w:p w14:paraId="34B4F65B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D5BC8FE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53A7A22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6C5D98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B4F51A1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FB7D48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020D4C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526DC" w:rsidRPr="008567C7" w14:paraId="31CC8D67" w14:textId="77777777" w:rsidTr="00E279F3">
        <w:tc>
          <w:tcPr>
            <w:tcW w:w="709" w:type="dxa"/>
            <w:vAlign w:val="center"/>
          </w:tcPr>
          <w:p w14:paraId="5063ABA7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ABCF565" w14:textId="77777777" w:rsidR="001526DC" w:rsidRPr="002B6761" w:rsidRDefault="001526DC" w:rsidP="00E279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526DC">
              <w:rPr>
                <w:rFonts w:ascii="Times New Roman" w:hAnsi="Times New Roman" w:cs="Times New Roman"/>
                <w:b/>
                <w:sz w:val="18"/>
                <w:szCs w:val="18"/>
              </w:rPr>
              <w:t>LaborTech</w:t>
            </w:r>
            <w:proofErr w:type="spellEnd"/>
            <w:r w:rsidRPr="001526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Marceli </w:t>
            </w:r>
            <w:proofErr w:type="spellStart"/>
            <w:r w:rsidRPr="001526DC">
              <w:rPr>
                <w:rFonts w:ascii="Times New Roman" w:hAnsi="Times New Roman" w:cs="Times New Roman"/>
                <w:b/>
                <w:sz w:val="18"/>
                <w:szCs w:val="18"/>
              </w:rPr>
              <w:t>Fuczek</w:t>
            </w:r>
            <w:proofErr w:type="spellEnd"/>
          </w:p>
          <w:p w14:paraId="5E1EE15B" w14:textId="77777777" w:rsidR="001526DC" w:rsidRPr="008567C7" w:rsidRDefault="001526DC" w:rsidP="00E279F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Chemików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/516</w:t>
            </w:r>
          </w:p>
          <w:p w14:paraId="61B84CB4" w14:textId="77777777" w:rsidR="001526DC" w:rsidRPr="001B7815" w:rsidRDefault="001526DC" w:rsidP="00E279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32-600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26DC">
              <w:rPr>
                <w:rFonts w:ascii="Times New Roman" w:hAnsi="Times New Roman" w:cs="Times New Roman"/>
                <w:bCs/>
                <w:sz w:val="18"/>
                <w:szCs w:val="18"/>
              </w:rPr>
              <w:t>OŚWIĘCIM</w:t>
            </w:r>
          </w:p>
        </w:tc>
        <w:tc>
          <w:tcPr>
            <w:tcW w:w="1134" w:type="dxa"/>
            <w:vAlign w:val="center"/>
          </w:tcPr>
          <w:p w14:paraId="76637DC3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 xml:space="preserve">  52,44</w:t>
            </w:r>
          </w:p>
        </w:tc>
        <w:tc>
          <w:tcPr>
            <w:tcW w:w="1134" w:type="dxa"/>
            <w:vAlign w:val="center"/>
          </w:tcPr>
          <w:p w14:paraId="61DCA304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866AFFC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7A4717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061073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B1F679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94972FA" w14:textId="77777777" w:rsidR="001526DC" w:rsidRPr="008567C7" w:rsidRDefault="001526DC" w:rsidP="00E279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6DC">
              <w:rPr>
                <w:rFonts w:ascii="Times New Roman" w:hAnsi="Times New Roman" w:cs="Times New Roman"/>
                <w:sz w:val="18"/>
                <w:szCs w:val="18"/>
              </w:rPr>
              <w:t xml:space="preserve">  92,44</w:t>
            </w:r>
          </w:p>
        </w:tc>
      </w:tr>
    </w:tbl>
    <w:p w14:paraId="0F59852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8570A9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E3EAE6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14F5" w14:textId="77777777" w:rsidR="007E3305" w:rsidRDefault="007E3305">
      <w:r>
        <w:separator/>
      </w:r>
    </w:p>
  </w:endnote>
  <w:endnote w:type="continuationSeparator" w:id="0">
    <w:p w14:paraId="4FEF8D2C" w14:textId="77777777" w:rsidR="007E3305" w:rsidRDefault="007E3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868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C44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7C4B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71C9A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38F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DAEDB" w14:textId="77777777" w:rsidR="007E3305" w:rsidRDefault="007E3305">
      <w:r>
        <w:separator/>
      </w:r>
    </w:p>
  </w:footnote>
  <w:footnote w:type="continuationSeparator" w:id="0">
    <w:p w14:paraId="023EFF0C" w14:textId="77777777" w:rsidR="007E3305" w:rsidRDefault="007E3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FA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5F3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B00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305"/>
    <w:rsid w:val="00005838"/>
    <w:rsid w:val="00022322"/>
    <w:rsid w:val="00042497"/>
    <w:rsid w:val="000C1E6F"/>
    <w:rsid w:val="000E4E56"/>
    <w:rsid w:val="001526DC"/>
    <w:rsid w:val="001A1468"/>
    <w:rsid w:val="001B7815"/>
    <w:rsid w:val="001C31ED"/>
    <w:rsid w:val="002B1E4F"/>
    <w:rsid w:val="002B6761"/>
    <w:rsid w:val="003445A0"/>
    <w:rsid w:val="003A0AFC"/>
    <w:rsid w:val="003C3CF2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3305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CF392"/>
  <w15:chartTrackingRefBased/>
  <w15:docId w15:val="{FC27402A-B273-48BC-8C92-0961ECD7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2025-09-25T11:54:00Z</cp:lastPrinted>
  <dcterms:created xsi:type="dcterms:W3CDTF">2025-09-25T11:54:00Z</dcterms:created>
  <dcterms:modified xsi:type="dcterms:W3CDTF">2025-09-25T11:54:00Z</dcterms:modified>
</cp:coreProperties>
</file>