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599232" w14:textId="77777777" w:rsidR="00CF7835" w:rsidRPr="00EC7927" w:rsidRDefault="002920E9" w:rsidP="00CF7835">
      <w:pPr>
        <w:spacing w:after="600"/>
        <w:jc w:val="right"/>
      </w:pPr>
      <w:r w:rsidRPr="00EC7927">
        <w:t>Niepołomice</w:t>
      </w:r>
      <w:r w:rsidR="00CF7835" w:rsidRPr="00EC7927">
        <w:t xml:space="preserve"> dnia: </w:t>
      </w:r>
      <w:r w:rsidRPr="00EC7927">
        <w:t>2025-09-25</w:t>
      </w:r>
    </w:p>
    <w:p w14:paraId="5A4A8704" w14:textId="77777777" w:rsidR="00CF7835" w:rsidRPr="00EC7927" w:rsidRDefault="002920E9" w:rsidP="00CF7835">
      <w:pPr>
        <w:spacing w:line="360" w:lineRule="auto"/>
        <w:rPr>
          <w:b/>
          <w:bCs/>
        </w:rPr>
      </w:pPr>
      <w:r w:rsidRPr="00EC7927">
        <w:rPr>
          <w:b/>
          <w:bCs/>
        </w:rPr>
        <w:t>GMINA NIEPOŁOMICE</w:t>
      </w:r>
    </w:p>
    <w:p w14:paraId="782A9238" w14:textId="77777777" w:rsidR="00CF7835" w:rsidRPr="00EC7927" w:rsidRDefault="002920E9" w:rsidP="00CF7835">
      <w:pPr>
        <w:spacing w:line="360" w:lineRule="auto"/>
      </w:pPr>
      <w:r w:rsidRPr="00EC7927">
        <w:t>Pl. Zwycięstwa</w:t>
      </w:r>
      <w:r w:rsidR="00CF7835" w:rsidRPr="00EC7927">
        <w:t xml:space="preserve"> </w:t>
      </w:r>
      <w:r w:rsidRPr="00EC7927">
        <w:t>13</w:t>
      </w:r>
    </w:p>
    <w:p w14:paraId="14387285" w14:textId="77777777" w:rsidR="00CF7835" w:rsidRPr="00EC7927" w:rsidRDefault="002920E9" w:rsidP="00CF7835">
      <w:r w:rsidRPr="00EC7927">
        <w:t>32-005</w:t>
      </w:r>
      <w:r w:rsidR="00CF7835" w:rsidRPr="00EC7927">
        <w:t xml:space="preserve"> </w:t>
      </w:r>
      <w:r w:rsidRPr="00EC7927">
        <w:t>Niepołomice</w:t>
      </w:r>
    </w:p>
    <w:p w14:paraId="548E1BAD" w14:textId="067FB562" w:rsidR="00CF7835" w:rsidRPr="00EC7927" w:rsidRDefault="00CF7835" w:rsidP="00CF7835">
      <w:pPr>
        <w:jc w:val="both"/>
        <w:rPr>
          <w:bCs/>
        </w:rPr>
      </w:pPr>
    </w:p>
    <w:p w14:paraId="6AC8A100" w14:textId="7A6554B5" w:rsidR="00CF7835" w:rsidRPr="00EC7927" w:rsidRDefault="00CF7835" w:rsidP="00CF7835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EC7927" w14:paraId="6DAD79A0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DD55F15" w14:textId="77777777" w:rsidR="00CF7835" w:rsidRPr="00EC7927" w:rsidRDefault="00CF7835" w:rsidP="00CF7835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</w:rPr>
            </w:pPr>
            <w:r w:rsidRPr="00EC7927">
              <w:rPr>
                <w:b/>
                <w:spacing w:val="20"/>
              </w:rPr>
              <w:t>INFORMACJA Z OTWARCIA OFERT</w:t>
            </w:r>
          </w:p>
        </w:tc>
      </w:tr>
    </w:tbl>
    <w:p w14:paraId="331FD687" w14:textId="77777777" w:rsidR="00CF7835" w:rsidRPr="00EC7927" w:rsidRDefault="00CF7835" w:rsidP="00CF7835">
      <w:pPr>
        <w:pStyle w:val="Nagwek"/>
        <w:tabs>
          <w:tab w:val="clear" w:pos="4536"/>
        </w:tabs>
        <w:spacing w:after="360"/>
      </w:pPr>
      <w:r w:rsidRPr="00EC7927">
        <w:tab/>
        <w:t xml:space="preserve"> </w:t>
      </w:r>
    </w:p>
    <w:p w14:paraId="6775C5FE" w14:textId="77777777" w:rsidR="00CF7835" w:rsidRPr="00EC7927" w:rsidRDefault="00CF7835" w:rsidP="00CF7835">
      <w:pPr>
        <w:spacing w:after="120" w:line="360" w:lineRule="auto"/>
        <w:jc w:val="both"/>
        <w:rPr>
          <w:rFonts w:eastAsia="Calibri"/>
          <w:lang w:eastAsia="en-US"/>
        </w:rPr>
      </w:pPr>
      <w:r w:rsidRPr="00EC7927">
        <w:rPr>
          <w:rFonts w:eastAsia="Calibri"/>
          <w:lang w:eastAsia="en-US"/>
        </w:rPr>
        <w:t xml:space="preserve">Dotyczy </w:t>
      </w:r>
      <w:r w:rsidRPr="00EC7927">
        <w:t>postępowania o udzielenie zamówienia publicznego</w:t>
      </w:r>
      <w:r w:rsidRPr="00EC7927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EC7927" w14:paraId="193B0724" w14:textId="77777777" w:rsidTr="000C1C6D">
        <w:tc>
          <w:tcPr>
            <w:tcW w:w="2269" w:type="dxa"/>
          </w:tcPr>
          <w:p w14:paraId="2C399005" w14:textId="77777777" w:rsidR="00CF7835" w:rsidRPr="00EC7927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EC7927">
              <w:t>Nazwa zamówienia:</w:t>
            </w:r>
          </w:p>
        </w:tc>
        <w:tc>
          <w:tcPr>
            <w:tcW w:w="6803" w:type="dxa"/>
          </w:tcPr>
          <w:p w14:paraId="3756D520" w14:textId="77777777" w:rsidR="00CF7835" w:rsidRPr="00EC7927" w:rsidRDefault="002920E9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EC7927">
              <w:rPr>
                <w:bCs/>
              </w:rPr>
              <w:t xml:space="preserve">Przebudowa boiska wielofunkcyjnego oraz budowa </w:t>
            </w:r>
            <w:proofErr w:type="spellStart"/>
            <w:r w:rsidRPr="00EC7927">
              <w:rPr>
                <w:bCs/>
              </w:rPr>
              <w:t>streetworkoutu</w:t>
            </w:r>
            <w:proofErr w:type="spellEnd"/>
            <w:r w:rsidRPr="00EC7927">
              <w:rPr>
                <w:bCs/>
              </w:rPr>
              <w:t xml:space="preserve"> w miejscowości Chobot.</w:t>
            </w:r>
            <w:r w:rsidR="00CF7835" w:rsidRPr="00EC7927">
              <w:rPr>
                <w:bCs/>
              </w:rPr>
              <w:t>.</w:t>
            </w:r>
          </w:p>
        </w:tc>
      </w:tr>
      <w:tr w:rsidR="002920E9" w:rsidRPr="00EC7927" w14:paraId="772525BF" w14:textId="77777777" w:rsidTr="00F93093">
        <w:tc>
          <w:tcPr>
            <w:tcW w:w="2269" w:type="dxa"/>
          </w:tcPr>
          <w:p w14:paraId="088DB3BE" w14:textId="77777777" w:rsidR="002920E9" w:rsidRPr="00EC7927" w:rsidRDefault="002920E9" w:rsidP="00F9309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EC7927">
              <w:t>Numer referencyjny:</w:t>
            </w:r>
          </w:p>
        </w:tc>
        <w:tc>
          <w:tcPr>
            <w:tcW w:w="6803" w:type="dxa"/>
          </w:tcPr>
          <w:p w14:paraId="3F353453" w14:textId="77777777" w:rsidR="002920E9" w:rsidRPr="00EC7927" w:rsidRDefault="002920E9" w:rsidP="00F9309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EC7927">
              <w:rPr>
                <w:bCs/>
              </w:rPr>
              <w:t>ZP.271.34.2025</w:t>
            </w:r>
          </w:p>
        </w:tc>
      </w:tr>
    </w:tbl>
    <w:p w14:paraId="6726092B" w14:textId="77777777" w:rsidR="00D665F5" w:rsidRPr="00EC7927" w:rsidRDefault="00D665F5" w:rsidP="00CF7835">
      <w:pPr>
        <w:spacing w:before="480" w:line="360" w:lineRule="auto"/>
        <w:jc w:val="both"/>
      </w:pPr>
      <w:r w:rsidRPr="00EC7927">
        <w:t>Zamawiający, działając na podstawie art. 22</w:t>
      </w:r>
      <w:r w:rsidR="00601802" w:rsidRPr="00EC7927">
        <w:t>2</w:t>
      </w:r>
      <w:r w:rsidRPr="00EC7927">
        <w:t xml:space="preserve"> ust. 5 </w:t>
      </w:r>
      <w:r w:rsidRPr="00EC7927">
        <w:rPr>
          <w:bCs/>
        </w:rPr>
        <w:t>ustawy z dnia 11 września 2019r. Prawo zamówień publicznych</w:t>
      </w:r>
      <w:r w:rsidRPr="00EC7927">
        <w:t xml:space="preserve"> </w:t>
      </w:r>
      <w:r w:rsidR="002920E9" w:rsidRPr="00EC7927">
        <w:t>(</w:t>
      </w:r>
      <w:proofErr w:type="spellStart"/>
      <w:r w:rsidR="002920E9" w:rsidRPr="00EC7927">
        <w:t>t.j</w:t>
      </w:r>
      <w:proofErr w:type="spellEnd"/>
      <w:r w:rsidR="002920E9" w:rsidRPr="00EC7927">
        <w:t>. Dz. U. z 2024 poz. 1320)</w:t>
      </w:r>
      <w:r w:rsidR="00490DC0" w:rsidRPr="00EC7927">
        <w:t xml:space="preserve"> </w:t>
      </w:r>
      <w:r w:rsidRPr="00EC7927">
        <w:t>udostępnia</w:t>
      </w:r>
      <w:r w:rsidR="00F95C33" w:rsidRPr="00EC7927">
        <w:t xml:space="preserve"> </w:t>
      </w:r>
      <w:r w:rsidR="004C7E9B" w:rsidRPr="00EC7927">
        <w:t>informacj</w:t>
      </w:r>
      <w:r w:rsidR="00577BC6" w:rsidRPr="00EC7927">
        <w:t>ę</w:t>
      </w:r>
      <w:r w:rsidR="00035488" w:rsidRPr="00EC7927">
        <w:t xml:space="preserve"> z otwarcia ofert</w:t>
      </w:r>
      <w:r w:rsidR="00577BC6" w:rsidRPr="00EC7927">
        <w:t>.</w:t>
      </w:r>
    </w:p>
    <w:p w14:paraId="393AAF55" w14:textId="77777777" w:rsidR="00A80738" w:rsidRPr="00EC7927" w:rsidRDefault="00D665F5" w:rsidP="00CF7835">
      <w:pPr>
        <w:spacing w:before="120" w:after="120" w:line="360" w:lineRule="auto"/>
        <w:jc w:val="both"/>
      </w:pPr>
      <w:r w:rsidRPr="00EC7927">
        <w:t>Podczas otwarcia ofert, mającego miejsce</w:t>
      </w:r>
      <w:r w:rsidR="00FF4AB1" w:rsidRPr="00EC7927">
        <w:t xml:space="preserve"> w dniu </w:t>
      </w:r>
      <w:r w:rsidR="002920E9" w:rsidRPr="00EC7927">
        <w:t>25/09/2025</w:t>
      </w:r>
      <w:r w:rsidR="00FF4AB1" w:rsidRPr="00EC7927">
        <w:t xml:space="preserve"> o godz. </w:t>
      </w:r>
      <w:r w:rsidR="002920E9" w:rsidRPr="00EC7927">
        <w:t>09:30</w:t>
      </w:r>
      <w:r w:rsidRPr="00EC7927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EC7927" w14:paraId="6DDE550F" w14:textId="77777777" w:rsidTr="000C1C6D">
        <w:tc>
          <w:tcPr>
            <w:tcW w:w="1276" w:type="dxa"/>
            <w:shd w:val="clear" w:color="auto" w:fill="F2F2F2"/>
            <w:vAlign w:val="center"/>
          </w:tcPr>
          <w:p w14:paraId="1B651B42" w14:textId="77777777" w:rsidR="00D665F5" w:rsidRPr="00EC7927" w:rsidRDefault="00960CEB" w:rsidP="003F57CD">
            <w:pPr>
              <w:spacing w:before="120" w:after="120"/>
              <w:jc w:val="center"/>
            </w:pPr>
            <w:r w:rsidRPr="00EC7927">
              <w:t>O</w:t>
            </w:r>
            <w:r w:rsidR="00D665F5" w:rsidRPr="00EC7927">
              <w:t>fert</w:t>
            </w:r>
            <w:r w:rsidRPr="00EC7927"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10D3827B" w14:textId="77777777" w:rsidR="00D665F5" w:rsidRPr="00EC7927" w:rsidRDefault="00D665F5" w:rsidP="003F57CD">
            <w:pPr>
              <w:spacing w:before="120" w:after="120"/>
              <w:jc w:val="center"/>
            </w:pPr>
            <w:r w:rsidRPr="00EC7927">
              <w:t>Nazwa</w:t>
            </w:r>
            <w:r w:rsidR="003F57CD" w:rsidRPr="00EC7927">
              <w:t xml:space="preserve"> </w:t>
            </w:r>
            <w:r w:rsidRPr="00EC7927"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1D415172" w14:textId="77777777" w:rsidR="00D665F5" w:rsidRPr="00EC7927" w:rsidRDefault="00D665F5" w:rsidP="003F57CD">
            <w:pPr>
              <w:spacing w:before="120" w:after="120"/>
              <w:jc w:val="center"/>
            </w:pPr>
            <w:r w:rsidRPr="00EC7927">
              <w:t>Cena oferty</w:t>
            </w:r>
          </w:p>
        </w:tc>
      </w:tr>
      <w:tr w:rsidR="002920E9" w:rsidRPr="00EC7927" w14:paraId="342F96DD" w14:textId="77777777" w:rsidTr="00F93093">
        <w:tc>
          <w:tcPr>
            <w:tcW w:w="1276" w:type="dxa"/>
            <w:vAlign w:val="center"/>
          </w:tcPr>
          <w:p w14:paraId="057207B4" w14:textId="77777777" w:rsidR="002920E9" w:rsidRPr="00EC7927" w:rsidRDefault="002920E9" w:rsidP="00F93093">
            <w:pPr>
              <w:spacing w:before="80" w:after="80"/>
              <w:jc w:val="center"/>
            </w:pPr>
            <w:r w:rsidRPr="00EC7927">
              <w:t>1</w:t>
            </w:r>
          </w:p>
        </w:tc>
        <w:tc>
          <w:tcPr>
            <w:tcW w:w="4961" w:type="dxa"/>
          </w:tcPr>
          <w:p w14:paraId="029E438F" w14:textId="77777777" w:rsidR="002920E9" w:rsidRPr="00EC7927" w:rsidRDefault="002920E9" w:rsidP="00F93093">
            <w:pPr>
              <w:spacing w:before="80" w:after="40"/>
            </w:pPr>
            <w:proofErr w:type="spellStart"/>
            <w:r w:rsidRPr="00EC7927">
              <w:t>Ignis</w:t>
            </w:r>
            <w:proofErr w:type="spellEnd"/>
            <w:r w:rsidRPr="00EC7927">
              <w:t xml:space="preserve"> Media Spółka z ograniczoną odpowiedzialnością</w:t>
            </w:r>
          </w:p>
          <w:p w14:paraId="0C927D26" w14:textId="59161710" w:rsidR="002920E9" w:rsidRPr="00EC7927" w:rsidRDefault="00EC7927" w:rsidP="00F93093">
            <w:r>
              <w:t xml:space="preserve">Ul. </w:t>
            </w:r>
            <w:r w:rsidR="002920E9" w:rsidRPr="00EC7927">
              <w:t>Galicyjska</w:t>
            </w:r>
            <w:r w:rsidR="002920E9" w:rsidRPr="00EC7927">
              <w:t xml:space="preserve"> </w:t>
            </w:r>
            <w:r w:rsidR="002920E9" w:rsidRPr="00EC7927">
              <w:t>26A</w:t>
            </w:r>
            <w:r>
              <w:t>,</w:t>
            </w:r>
            <w:r w:rsidR="002920E9" w:rsidRPr="00EC7927">
              <w:t xml:space="preserve"> </w:t>
            </w:r>
            <w:r w:rsidRPr="00EC7927">
              <w:t>Niesułowice</w:t>
            </w:r>
          </w:p>
          <w:p w14:paraId="6AD7D71F" w14:textId="5AAB9761" w:rsidR="002920E9" w:rsidRPr="00EC7927" w:rsidRDefault="002920E9" w:rsidP="00F93093">
            <w:pPr>
              <w:spacing w:after="80"/>
              <w:jc w:val="both"/>
            </w:pPr>
            <w:r w:rsidRPr="00EC7927">
              <w:t>32-300</w:t>
            </w:r>
            <w:r w:rsidRPr="00EC7927">
              <w:t xml:space="preserve"> </w:t>
            </w:r>
            <w:r w:rsidR="00EC7927">
              <w:t>Olkusz</w:t>
            </w:r>
          </w:p>
        </w:tc>
        <w:tc>
          <w:tcPr>
            <w:tcW w:w="2835" w:type="dxa"/>
            <w:vAlign w:val="center"/>
          </w:tcPr>
          <w:p w14:paraId="7564B98F" w14:textId="77777777" w:rsidR="002920E9" w:rsidRPr="00EC7927" w:rsidRDefault="002920E9" w:rsidP="00F93093">
            <w:pPr>
              <w:spacing w:before="80" w:after="80"/>
              <w:jc w:val="center"/>
            </w:pPr>
            <w:r w:rsidRPr="00EC7927">
              <w:t>365 454.00 zł</w:t>
            </w:r>
          </w:p>
        </w:tc>
      </w:tr>
      <w:tr w:rsidR="002920E9" w:rsidRPr="00EC7927" w14:paraId="3F67D0A1" w14:textId="77777777" w:rsidTr="00F93093">
        <w:tc>
          <w:tcPr>
            <w:tcW w:w="1276" w:type="dxa"/>
            <w:vAlign w:val="center"/>
          </w:tcPr>
          <w:p w14:paraId="20BB7620" w14:textId="77777777" w:rsidR="002920E9" w:rsidRPr="00EC7927" w:rsidRDefault="002920E9" w:rsidP="00F93093">
            <w:pPr>
              <w:spacing w:before="80" w:after="80"/>
              <w:jc w:val="center"/>
            </w:pPr>
            <w:r w:rsidRPr="00EC7927">
              <w:t>2</w:t>
            </w:r>
          </w:p>
        </w:tc>
        <w:tc>
          <w:tcPr>
            <w:tcW w:w="4961" w:type="dxa"/>
          </w:tcPr>
          <w:p w14:paraId="52AF7B4C" w14:textId="03DB3A43" w:rsidR="002920E9" w:rsidRPr="00EC7927" w:rsidRDefault="002920E9" w:rsidP="00F93093">
            <w:pPr>
              <w:spacing w:before="80" w:after="40"/>
            </w:pPr>
            <w:r w:rsidRPr="00EC7927">
              <w:t xml:space="preserve">Przewóz Towarów oraz Budownictwo Drogowe </w:t>
            </w:r>
            <w:r w:rsidR="00EC7927">
              <w:br/>
            </w:r>
            <w:r w:rsidRPr="00EC7927">
              <w:t xml:space="preserve">Roboty Ziemne Mirosław </w:t>
            </w:r>
            <w:proofErr w:type="spellStart"/>
            <w:r w:rsidRPr="00EC7927">
              <w:t>Satoła</w:t>
            </w:r>
            <w:proofErr w:type="spellEnd"/>
          </w:p>
          <w:p w14:paraId="3119EC00" w14:textId="77777777" w:rsidR="002920E9" w:rsidRPr="00EC7927" w:rsidRDefault="002920E9" w:rsidP="00F93093">
            <w:r w:rsidRPr="00EC7927">
              <w:t>Kobylec</w:t>
            </w:r>
            <w:r w:rsidRPr="00EC7927">
              <w:t xml:space="preserve"> </w:t>
            </w:r>
            <w:r w:rsidRPr="00EC7927">
              <w:t>285</w:t>
            </w:r>
            <w:r w:rsidRPr="00EC7927">
              <w:t xml:space="preserve"> </w:t>
            </w:r>
          </w:p>
          <w:p w14:paraId="4A7F8A3A" w14:textId="77777777" w:rsidR="002920E9" w:rsidRPr="00EC7927" w:rsidRDefault="002920E9" w:rsidP="00F93093">
            <w:pPr>
              <w:spacing w:after="80"/>
              <w:jc w:val="both"/>
            </w:pPr>
            <w:r w:rsidRPr="00EC7927">
              <w:t>32-740</w:t>
            </w:r>
            <w:r w:rsidRPr="00EC7927">
              <w:t xml:space="preserve"> </w:t>
            </w:r>
            <w:r w:rsidRPr="00EC7927">
              <w:t>Łapanów</w:t>
            </w:r>
          </w:p>
        </w:tc>
        <w:tc>
          <w:tcPr>
            <w:tcW w:w="2835" w:type="dxa"/>
            <w:vAlign w:val="center"/>
          </w:tcPr>
          <w:p w14:paraId="19E69ED3" w14:textId="77777777" w:rsidR="002920E9" w:rsidRPr="00EC7927" w:rsidRDefault="002920E9" w:rsidP="00F93093">
            <w:pPr>
              <w:spacing w:before="80" w:after="80"/>
              <w:jc w:val="center"/>
            </w:pPr>
            <w:r w:rsidRPr="00EC7927">
              <w:t>323 000.00 zł</w:t>
            </w:r>
          </w:p>
        </w:tc>
      </w:tr>
      <w:tr w:rsidR="002920E9" w:rsidRPr="00EC7927" w14:paraId="4F3545FA" w14:textId="77777777" w:rsidTr="00F93093">
        <w:tc>
          <w:tcPr>
            <w:tcW w:w="1276" w:type="dxa"/>
            <w:vAlign w:val="center"/>
          </w:tcPr>
          <w:p w14:paraId="0CBB9160" w14:textId="77777777" w:rsidR="002920E9" w:rsidRPr="00EC7927" w:rsidRDefault="002920E9" w:rsidP="00F93093">
            <w:pPr>
              <w:spacing w:before="80" w:after="80"/>
              <w:jc w:val="center"/>
            </w:pPr>
            <w:r w:rsidRPr="00EC7927">
              <w:t>3</w:t>
            </w:r>
          </w:p>
        </w:tc>
        <w:tc>
          <w:tcPr>
            <w:tcW w:w="4961" w:type="dxa"/>
          </w:tcPr>
          <w:p w14:paraId="12C4BE09" w14:textId="77777777" w:rsidR="002920E9" w:rsidRPr="00EC7927" w:rsidRDefault="002920E9" w:rsidP="00F93093">
            <w:pPr>
              <w:spacing w:before="80" w:after="40"/>
            </w:pPr>
            <w:r w:rsidRPr="00EC7927">
              <w:t>NUSCO Spółka z Ograniczoną Odpowiedzialnością</w:t>
            </w:r>
          </w:p>
          <w:p w14:paraId="20BB0E8D" w14:textId="77777777" w:rsidR="002920E9" w:rsidRPr="00EC7927" w:rsidRDefault="002920E9" w:rsidP="00F93093">
            <w:r w:rsidRPr="00EC7927">
              <w:t>Słopnice</w:t>
            </w:r>
            <w:r w:rsidRPr="00EC7927">
              <w:t xml:space="preserve"> </w:t>
            </w:r>
            <w:r w:rsidRPr="00EC7927">
              <w:t>918</w:t>
            </w:r>
            <w:r w:rsidRPr="00EC7927">
              <w:t xml:space="preserve"> </w:t>
            </w:r>
          </w:p>
          <w:p w14:paraId="432A024D" w14:textId="77777777" w:rsidR="002920E9" w:rsidRPr="00EC7927" w:rsidRDefault="002920E9" w:rsidP="00F93093">
            <w:pPr>
              <w:spacing w:after="80"/>
              <w:jc w:val="both"/>
            </w:pPr>
            <w:r w:rsidRPr="00EC7927">
              <w:t>34-615</w:t>
            </w:r>
            <w:r w:rsidRPr="00EC7927">
              <w:t xml:space="preserve"> </w:t>
            </w:r>
            <w:r w:rsidRPr="00EC7927">
              <w:t>Słopnice</w:t>
            </w:r>
          </w:p>
        </w:tc>
        <w:tc>
          <w:tcPr>
            <w:tcW w:w="2835" w:type="dxa"/>
            <w:vAlign w:val="center"/>
          </w:tcPr>
          <w:p w14:paraId="3DA71DF6" w14:textId="77777777" w:rsidR="002920E9" w:rsidRPr="00EC7927" w:rsidRDefault="002920E9" w:rsidP="00F93093">
            <w:pPr>
              <w:spacing w:before="80" w:after="80"/>
              <w:jc w:val="center"/>
            </w:pPr>
            <w:r w:rsidRPr="00EC7927">
              <w:t>322 054.12 zł</w:t>
            </w:r>
          </w:p>
        </w:tc>
      </w:tr>
      <w:tr w:rsidR="002920E9" w:rsidRPr="00EC7927" w14:paraId="373E9335" w14:textId="77777777" w:rsidTr="00F93093">
        <w:tc>
          <w:tcPr>
            <w:tcW w:w="1276" w:type="dxa"/>
            <w:vAlign w:val="center"/>
          </w:tcPr>
          <w:p w14:paraId="49CA58F8" w14:textId="77777777" w:rsidR="002920E9" w:rsidRPr="00EC7927" w:rsidRDefault="002920E9" w:rsidP="00F93093">
            <w:pPr>
              <w:spacing w:before="80" w:after="80"/>
              <w:jc w:val="center"/>
            </w:pPr>
            <w:r w:rsidRPr="00EC7927">
              <w:t>4</w:t>
            </w:r>
          </w:p>
        </w:tc>
        <w:tc>
          <w:tcPr>
            <w:tcW w:w="4961" w:type="dxa"/>
          </w:tcPr>
          <w:p w14:paraId="72C3F111" w14:textId="77777777" w:rsidR="002920E9" w:rsidRPr="00EC7927" w:rsidRDefault="002920E9" w:rsidP="00F93093">
            <w:pPr>
              <w:spacing w:before="80" w:after="40"/>
            </w:pPr>
            <w:r w:rsidRPr="00EC7927">
              <w:t>Firma Francuz Sp. z o.o.</w:t>
            </w:r>
          </w:p>
          <w:p w14:paraId="6204043F" w14:textId="0460BEB0" w:rsidR="002920E9" w:rsidRPr="00EC7927" w:rsidRDefault="00EC7927" w:rsidP="00F93093">
            <w:r w:rsidRPr="00EC7927">
              <w:t>Żębocin</w:t>
            </w:r>
            <w:r w:rsidRPr="00EC7927">
              <w:t xml:space="preserve"> </w:t>
            </w:r>
            <w:r w:rsidR="002920E9" w:rsidRPr="00EC7927">
              <w:t>24b</w:t>
            </w:r>
            <w:r w:rsidR="002920E9" w:rsidRPr="00EC7927">
              <w:t xml:space="preserve"> </w:t>
            </w:r>
          </w:p>
          <w:p w14:paraId="4F23D474" w14:textId="0CB8C1FD" w:rsidR="002920E9" w:rsidRPr="00EC7927" w:rsidRDefault="002920E9" w:rsidP="00F93093">
            <w:pPr>
              <w:spacing w:after="80"/>
              <w:jc w:val="both"/>
            </w:pPr>
            <w:r w:rsidRPr="00EC7927">
              <w:t>32-100</w:t>
            </w:r>
            <w:r w:rsidRPr="00EC7927">
              <w:t xml:space="preserve"> </w:t>
            </w:r>
            <w:r w:rsidR="00EC7927">
              <w:t>P</w:t>
            </w:r>
            <w:r w:rsidR="00EC7927" w:rsidRPr="00EC7927">
              <w:t>roszowice</w:t>
            </w:r>
          </w:p>
        </w:tc>
        <w:tc>
          <w:tcPr>
            <w:tcW w:w="2835" w:type="dxa"/>
            <w:vAlign w:val="center"/>
          </w:tcPr>
          <w:p w14:paraId="2C9A51BD" w14:textId="77777777" w:rsidR="002920E9" w:rsidRPr="00EC7927" w:rsidRDefault="002920E9" w:rsidP="00F93093">
            <w:pPr>
              <w:spacing w:before="80" w:after="80"/>
              <w:jc w:val="center"/>
            </w:pPr>
            <w:r w:rsidRPr="00EC7927">
              <w:t>346 413.00 zł</w:t>
            </w:r>
          </w:p>
        </w:tc>
      </w:tr>
    </w:tbl>
    <w:p w14:paraId="76A22008" w14:textId="77777777" w:rsidR="0069085C" w:rsidRPr="00EC7927" w:rsidRDefault="0069085C" w:rsidP="00A80738">
      <w:pPr>
        <w:spacing w:before="120" w:after="120"/>
        <w:jc w:val="both"/>
      </w:pPr>
    </w:p>
    <w:p w14:paraId="0F5F8F6C" w14:textId="77777777" w:rsidR="00EC7927" w:rsidRDefault="00EC7927" w:rsidP="00EC7927">
      <w:pPr>
        <w:spacing w:before="120" w:after="120"/>
        <w:jc w:val="right"/>
      </w:pPr>
    </w:p>
    <w:p w14:paraId="116CEF05" w14:textId="77777777" w:rsidR="00EC7927" w:rsidRDefault="00EC7927" w:rsidP="00EC7927">
      <w:pPr>
        <w:spacing w:before="120" w:after="120"/>
        <w:jc w:val="right"/>
      </w:pPr>
    </w:p>
    <w:sectPr w:rsidR="00EC7927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2797F6" w14:textId="77777777" w:rsidR="003E4DAA" w:rsidRDefault="003E4DAA">
      <w:r>
        <w:separator/>
      </w:r>
    </w:p>
  </w:endnote>
  <w:endnote w:type="continuationSeparator" w:id="0">
    <w:p w14:paraId="5B5B40EA" w14:textId="77777777" w:rsidR="003E4DAA" w:rsidRDefault="003E4D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2D7A7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FC011C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132E2B" w14:textId="4097F4CA" w:rsidR="009F189D" w:rsidRPr="00EC7927" w:rsidRDefault="009F189D" w:rsidP="00EC7927">
    <w:pPr>
      <w:pStyle w:val="Stopka"/>
      <w:rPr>
        <w:rFonts w:eastAsia="Calibri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AF53A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B2A1780" w14:textId="77777777" w:rsidR="009F189D" w:rsidRDefault="009F189D">
    <w:pPr>
      <w:pStyle w:val="Stopka"/>
      <w:tabs>
        <w:tab w:val="clear" w:pos="4536"/>
      </w:tabs>
      <w:jc w:val="center"/>
    </w:pPr>
  </w:p>
  <w:p w14:paraId="08D4427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5ED3BB" w14:textId="77777777" w:rsidR="003E4DAA" w:rsidRDefault="003E4DAA">
      <w:r>
        <w:separator/>
      </w:r>
    </w:p>
  </w:footnote>
  <w:footnote w:type="continuationSeparator" w:id="0">
    <w:p w14:paraId="02446388" w14:textId="77777777" w:rsidR="003E4DAA" w:rsidRDefault="003E4D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5B1847" w14:textId="77777777" w:rsidR="002920E9" w:rsidRDefault="002920E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6460F3" w14:textId="77777777" w:rsidR="002920E9" w:rsidRDefault="002920E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3672CD" w14:textId="77777777" w:rsidR="002920E9" w:rsidRDefault="002920E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4DAA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2920E9"/>
    <w:rsid w:val="00355C9D"/>
    <w:rsid w:val="003B6B36"/>
    <w:rsid w:val="003D72FD"/>
    <w:rsid w:val="003E4DAA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EC7927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0A2A374"/>
  <w15:chartTrackingRefBased/>
  <w15:docId w15:val="{AA5B1A26-7562-4D72-BBFA-D5D77171A6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146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cp:lastPrinted>2025-09-25T09:41:00Z</cp:lastPrinted>
  <dcterms:created xsi:type="dcterms:W3CDTF">2025-09-25T09:41:00Z</dcterms:created>
  <dcterms:modified xsi:type="dcterms:W3CDTF">2025-09-25T09:41:00Z</dcterms:modified>
</cp:coreProperties>
</file>