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E340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340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340E">
        <w:rPr>
          <w:sz w:val="22"/>
          <w:szCs w:val="22"/>
        </w:rPr>
        <w:t>2025-09-25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E340E" w:rsidRPr="003E340E" w:rsidRDefault="003E340E" w:rsidP="00FB7F50">
      <w:pPr>
        <w:spacing w:after="40"/>
        <w:rPr>
          <w:b/>
          <w:bCs/>
          <w:sz w:val="22"/>
          <w:szCs w:val="22"/>
        </w:rPr>
      </w:pPr>
      <w:r w:rsidRPr="003E340E">
        <w:rPr>
          <w:b/>
          <w:bCs/>
          <w:sz w:val="22"/>
          <w:szCs w:val="22"/>
        </w:rPr>
        <w:t>Akademia Górniczo - Hutnicza</w:t>
      </w:r>
    </w:p>
    <w:p w:rsidR="003E340E" w:rsidRPr="003E340E" w:rsidRDefault="003E340E" w:rsidP="00FB7F50">
      <w:pPr>
        <w:spacing w:after="40"/>
        <w:rPr>
          <w:b/>
          <w:bCs/>
          <w:sz w:val="22"/>
          <w:szCs w:val="22"/>
        </w:rPr>
      </w:pPr>
      <w:r w:rsidRPr="003E340E">
        <w:rPr>
          <w:b/>
          <w:bCs/>
          <w:sz w:val="22"/>
          <w:szCs w:val="22"/>
        </w:rPr>
        <w:t>im. Stanisława Staszica w Krakowie</w:t>
      </w:r>
    </w:p>
    <w:p w:rsidR="00FB7F50" w:rsidRPr="002245BE" w:rsidRDefault="003E340E" w:rsidP="00FB7F50">
      <w:pPr>
        <w:spacing w:after="40"/>
        <w:rPr>
          <w:b/>
          <w:bCs/>
          <w:sz w:val="22"/>
          <w:szCs w:val="22"/>
        </w:rPr>
      </w:pPr>
      <w:r w:rsidRPr="003E340E">
        <w:rPr>
          <w:b/>
          <w:bCs/>
          <w:sz w:val="22"/>
          <w:szCs w:val="22"/>
        </w:rPr>
        <w:t>Dział Zamówień Publicznych</w:t>
      </w:r>
    </w:p>
    <w:p w:rsidR="00FB7F50" w:rsidRPr="002245BE" w:rsidRDefault="003E340E" w:rsidP="00FB7F50">
      <w:pPr>
        <w:rPr>
          <w:sz w:val="22"/>
          <w:szCs w:val="22"/>
        </w:rPr>
      </w:pPr>
      <w:r w:rsidRPr="003E340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340E">
        <w:rPr>
          <w:sz w:val="22"/>
          <w:szCs w:val="22"/>
        </w:rPr>
        <w:t>30</w:t>
      </w:r>
    </w:p>
    <w:p w:rsidR="00FB7F50" w:rsidRPr="002245BE" w:rsidRDefault="003E340E" w:rsidP="00FB7F50">
      <w:pPr>
        <w:rPr>
          <w:sz w:val="22"/>
          <w:szCs w:val="22"/>
        </w:rPr>
      </w:pPr>
      <w:r w:rsidRPr="003E340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340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340E" w:rsidRPr="00607F9B" w:rsidTr="000136DD">
        <w:trPr>
          <w:trHeight w:val="638"/>
        </w:trPr>
        <w:tc>
          <w:tcPr>
            <w:tcW w:w="959" w:type="dxa"/>
            <w:shd w:val="clear" w:color="auto" w:fill="auto"/>
          </w:tcPr>
          <w:p w:rsidR="003E340E" w:rsidRPr="00607F9B" w:rsidRDefault="003E340E" w:rsidP="000136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340E" w:rsidRPr="00607F9B" w:rsidRDefault="003E340E" w:rsidP="000136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34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34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340E">
              <w:rPr>
                <w:b/>
                <w:bCs/>
                <w:sz w:val="22"/>
                <w:szCs w:val="22"/>
              </w:rPr>
              <w:t>Dostawa i montaż dwóch dygestoriów z filtrem i wentylatorem - KC-DE-zp.272-518/25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340E">
              <w:rPr>
                <w:b/>
                <w:sz w:val="22"/>
                <w:szCs w:val="22"/>
              </w:rPr>
              <w:t>KC-DE-zp.272-518/25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340E" w:rsidTr="000136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E340E" w:rsidRPr="00D26ED6" w:rsidRDefault="003E340E" w:rsidP="000136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340E">
              <w:rPr>
                <w:b/>
                <w:sz w:val="22"/>
                <w:szCs w:val="22"/>
              </w:rPr>
              <w:t>TAWO Tadeusz Flieger</w:t>
            </w:r>
          </w:p>
          <w:p w:rsidR="003E340E" w:rsidRPr="009F0E5C" w:rsidRDefault="003E340E" w:rsidP="000136DD">
            <w:pPr>
              <w:jc w:val="both"/>
              <w:rPr>
                <w:bCs/>
                <w:sz w:val="22"/>
                <w:szCs w:val="22"/>
              </w:rPr>
            </w:pPr>
            <w:r w:rsidRPr="003E340E">
              <w:rPr>
                <w:bCs/>
                <w:sz w:val="22"/>
                <w:szCs w:val="22"/>
              </w:rPr>
              <w:t>Grochowska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340E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E340E" w:rsidRPr="009F0E5C" w:rsidRDefault="003E340E" w:rsidP="000136DD">
            <w:pPr>
              <w:jc w:val="both"/>
              <w:rPr>
                <w:bCs/>
                <w:sz w:val="22"/>
                <w:szCs w:val="22"/>
              </w:rPr>
            </w:pPr>
            <w:r w:rsidRPr="003E340E">
              <w:rPr>
                <w:bCs/>
                <w:sz w:val="22"/>
                <w:szCs w:val="22"/>
              </w:rPr>
              <w:t>60-277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340E">
              <w:rPr>
                <w:bCs/>
                <w:sz w:val="22"/>
                <w:szCs w:val="22"/>
              </w:rPr>
              <w:t>Poznań</w:t>
            </w:r>
          </w:p>
          <w:p w:rsidR="003E340E" w:rsidRPr="00D26ED6" w:rsidRDefault="003E340E" w:rsidP="000136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E340E">
              <w:rPr>
                <w:b/>
                <w:sz w:val="22"/>
                <w:szCs w:val="22"/>
              </w:rPr>
              <w:t>59 040.00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E340E" w:rsidRDefault="003E340E" w:rsidP="000136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2126"/>
        <w:gridCol w:w="1985"/>
      </w:tblGrid>
      <w:tr w:rsidR="000D1FBA" w:rsidRPr="008567C7" w:rsidTr="000D1FBA">
        <w:trPr>
          <w:trHeight w:val="510"/>
        </w:trPr>
        <w:tc>
          <w:tcPr>
            <w:tcW w:w="709" w:type="dxa"/>
            <w:vAlign w:val="center"/>
          </w:tcPr>
          <w:p w:rsidR="000D1FBA" w:rsidRPr="008567C7" w:rsidRDefault="000D1F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0D1FBA" w:rsidRPr="008567C7" w:rsidRDefault="000D1F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D1FBA" w:rsidRPr="008567C7" w:rsidRDefault="000D1F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0D1FBA" w:rsidRPr="008567C7" w:rsidRDefault="000D1F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0D1FBA" w:rsidRPr="008567C7" w:rsidRDefault="000D1F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D1FBA" w:rsidRPr="008567C7" w:rsidTr="000D1FBA">
        <w:tc>
          <w:tcPr>
            <w:tcW w:w="709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0D1FBA" w:rsidRPr="002B6761" w:rsidRDefault="000D1FBA" w:rsidP="000136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/>
                <w:sz w:val="18"/>
                <w:szCs w:val="18"/>
              </w:rPr>
              <w:t>TAWO Tadeusz Flieger</w:t>
            </w:r>
          </w:p>
          <w:p w:rsidR="000D1FBA" w:rsidRPr="008567C7" w:rsidRDefault="000D1FBA" w:rsidP="000136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Grochowska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D1FBA" w:rsidRPr="001B7815" w:rsidRDefault="000D1FBA" w:rsidP="000136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60-277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985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  <w:tr w:rsidR="000D1FBA" w:rsidRPr="008567C7" w:rsidTr="000D1FBA">
        <w:tc>
          <w:tcPr>
            <w:tcW w:w="709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0D1FBA" w:rsidRPr="002B6761" w:rsidRDefault="000D1FBA" w:rsidP="000136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/>
                <w:sz w:val="18"/>
                <w:szCs w:val="18"/>
              </w:rPr>
              <w:t>POL-LAB Gawęda sp. k.</w:t>
            </w:r>
          </w:p>
          <w:p w:rsidR="000D1FBA" w:rsidRPr="008567C7" w:rsidRDefault="000D1FBA" w:rsidP="000136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E. Kwiatkowskiego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D1FBA" w:rsidRPr="001B7815" w:rsidRDefault="000D1FBA" w:rsidP="000136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43-365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40E">
              <w:rPr>
                <w:rFonts w:ascii="Times New Roman" w:hAnsi="Times New Roman" w:cs="Times New Roman"/>
                <w:bCs/>
                <w:sz w:val="18"/>
                <w:szCs w:val="18"/>
              </w:rPr>
              <w:t>Wilkowice</w:t>
            </w:r>
          </w:p>
        </w:tc>
        <w:tc>
          <w:tcPr>
            <w:tcW w:w="1701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126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0D1FBA" w:rsidRPr="008567C7" w:rsidRDefault="000D1FBA" w:rsidP="000136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E85D70" w:rsidRDefault="000D1FBA" w:rsidP="000D1FBA">
      <w:pPr>
        <w:spacing w:before="120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odrzucona.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065" w:rsidRDefault="001E6065">
      <w:r>
        <w:separator/>
      </w:r>
    </w:p>
  </w:endnote>
  <w:endnote w:type="continuationSeparator" w:id="0">
    <w:p w:rsidR="001E6065" w:rsidRDefault="001E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065" w:rsidRDefault="001E6065">
      <w:r>
        <w:separator/>
      </w:r>
    </w:p>
  </w:footnote>
  <w:footnote w:type="continuationSeparator" w:id="0">
    <w:p w:rsidR="001E6065" w:rsidRDefault="001E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065"/>
    <w:rsid w:val="00005838"/>
    <w:rsid w:val="00022322"/>
    <w:rsid w:val="00042497"/>
    <w:rsid w:val="000C1E6F"/>
    <w:rsid w:val="000D1FBA"/>
    <w:rsid w:val="000E4E56"/>
    <w:rsid w:val="001A1468"/>
    <w:rsid w:val="001B7815"/>
    <w:rsid w:val="001C31ED"/>
    <w:rsid w:val="001E6065"/>
    <w:rsid w:val="002B1E4F"/>
    <w:rsid w:val="002B6761"/>
    <w:rsid w:val="003445A0"/>
    <w:rsid w:val="003A0AFC"/>
    <w:rsid w:val="003D611C"/>
    <w:rsid w:val="003E340E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88661"/>
  <w15:chartTrackingRefBased/>
  <w15:docId w15:val="{813DF33A-AF9D-41CE-92DA-8C4F940D9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2025-09-25T07:30:00Z</dcterms:created>
  <dcterms:modified xsi:type="dcterms:W3CDTF">2025-09-25T07:33:00Z</dcterms:modified>
</cp:coreProperties>
</file>