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2C4AE0" w:rsidRPr="002C4AE0">
        <w:rPr>
          <w:rFonts w:ascii="Arial" w:eastAsia="Times New Roman" w:hAnsi="Arial" w:cs="Arial"/>
          <w:bCs/>
          <w:sz w:val="24"/>
          <w:szCs w:val="20"/>
          <w:lang w:eastAsia="pl-PL"/>
        </w:rPr>
        <w:t>3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C4AE0" w:rsidRPr="00C14101" w:rsidTr="00B1468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C4AE0" w:rsidRPr="00C14101" w:rsidRDefault="002C4AE0" w:rsidP="00B14689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C4AE0" w:rsidRPr="00C14101" w:rsidRDefault="002C4AE0" w:rsidP="00B14689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C4AE0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2C4AE0" w:rsidRPr="00C14101" w:rsidRDefault="002C4AE0" w:rsidP="00B146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C4AE0" w:rsidRPr="00C14101" w:rsidRDefault="002C4AE0" w:rsidP="00B146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2C4AE0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2C4AE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C4A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dróg gminnych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C4AE0" w:rsidRPr="00D62E6E" w:rsidTr="00B14689">
        <w:tc>
          <w:tcPr>
            <w:tcW w:w="2269" w:type="dxa"/>
            <w:shd w:val="clear" w:color="auto" w:fill="auto"/>
          </w:tcPr>
          <w:p w:rsidR="002C4AE0" w:rsidRPr="00D62E6E" w:rsidRDefault="002C4AE0" w:rsidP="00B146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C4AE0" w:rsidRPr="00D62E6E" w:rsidRDefault="002C4AE0" w:rsidP="00B146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C4A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FER.271.10.2025</w:t>
            </w:r>
          </w:p>
        </w:tc>
      </w:tr>
    </w:tbl>
    <w:p w:rsidR="00BC121E" w:rsidRDefault="002C4AE0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2C4AE0">
        <w:rPr>
          <w:rFonts w:ascii="Arial" w:eastAsia="Times New Roman" w:hAnsi="Arial" w:cs="Arial"/>
          <w:b/>
          <w:sz w:val="24"/>
          <w:szCs w:val="24"/>
          <w:lang w:eastAsia="pl-PL"/>
        </w:rPr>
        <w:t>Gmina Szerzyny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2C4AE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C4AE0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430F" w:rsidRDefault="0063430F">
      <w:r>
        <w:separator/>
      </w:r>
    </w:p>
  </w:endnote>
  <w:endnote w:type="continuationSeparator" w:id="1">
    <w:p w:rsidR="0063430F" w:rsidRDefault="006343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7F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7FC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AE0" w:rsidRDefault="002C4A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430F" w:rsidRDefault="0063430F">
      <w:r>
        <w:separator/>
      </w:r>
    </w:p>
  </w:footnote>
  <w:footnote w:type="continuationSeparator" w:id="1">
    <w:p w:rsidR="0063430F" w:rsidRDefault="006343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AE0" w:rsidRDefault="002C4A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AE0" w:rsidRDefault="002C4AE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AE0" w:rsidRDefault="002C4AE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2C4AE0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A2E72"/>
    <w:rsid w:val="00204613"/>
    <w:rsid w:val="00283561"/>
    <w:rsid w:val="002B1E07"/>
    <w:rsid w:val="002C2DE7"/>
    <w:rsid w:val="002C4AE0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2BEE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3430F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07FCA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52B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52BEE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214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2025-09-24T11:25:00Z</cp:lastPrinted>
  <dcterms:created xsi:type="dcterms:W3CDTF">2025-09-24T11:25:00Z</dcterms:created>
  <dcterms:modified xsi:type="dcterms:W3CDTF">2025-09-24T11:25:00Z</dcterms:modified>
</cp:coreProperties>
</file>