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B6F07" w:rsidRPr="005B6F0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B6F0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6F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6F07" w:rsidRPr="00A2540E" w:rsidTr="00B14689">
        <w:tc>
          <w:tcPr>
            <w:tcW w:w="2269" w:type="dxa"/>
            <w:shd w:val="clear" w:color="auto" w:fill="auto"/>
          </w:tcPr>
          <w:p w:rsidR="005B6F07" w:rsidRPr="00A2540E" w:rsidRDefault="005B6F07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6F07" w:rsidRPr="00A2540E" w:rsidRDefault="005B6F07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6F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B6F07" w:rsidRPr="005B6F07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B6F07" w:rsidRPr="005B6F07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5B6F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B6F0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BB3" w:rsidRDefault="005B5BB3" w:rsidP="00025386">
      <w:pPr>
        <w:spacing w:after="0" w:line="240" w:lineRule="auto"/>
      </w:pPr>
      <w:r>
        <w:separator/>
      </w:r>
    </w:p>
  </w:endnote>
  <w:endnote w:type="continuationSeparator" w:id="1">
    <w:p w:rsidR="005B5BB3" w:rsidRDefault="005B5B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07" w:rsidRDefault="005B6F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1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1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07" w:rsidRDefault="005B6F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BB3" w:rsidRDefault="005B5BB3" w:rsidP="00025386">
      <w:pPr>
        <w:spacing w:after="0" w:line="240" w:lineRule="auto"/>
      </w:pPr>
      <w:r>
        <w:separator/>
      </w:r>
    </w:p>
  </w:footnote>
  <w:footnote w:type="continuationSeparator" w:id="1">
    <w:p w:rsidR="005B5BB3" w:rsidRDefault="005B5B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07" w:rsidRDefault="005B6F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07" w:rsidRDefault="005B6F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07" w:rsidRDefault="005B6F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B6F0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B5BB3"/>
    <w:rsid w:val="005B6F07"/>
    <w:rsid w:val="00620476"/>
    <w:rsid w:val="00657A47"/>
    <w:rsid w:val="006C5CFB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2025-09-24T11:25:00Z</cp:lastPrinted>
  <dcterms:created xsi:type="dcterms:W3CDTF">2025-09-24T11:25:00Z</dcterms:created>
  <dcterms:modified xsi:type="dcterms:W3CDTF">2025-09-24T11:25:00Z</dcterms:modified>
</cp:coreProperties>
</file>