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74147" w:rsidRPr="0047414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7414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4147">
        <w:rPr>
          <w:rFonts w:ascii="Arial" w:hAnsi="Arial" w:cs="Arial"/>
        </w:rPr>
        <w:t>Gmina Szerzyny</w:t>
      </w:r>
    </w:p>
    <w:p w:rsidR="006676AE" w:rsidRPr="0012157F" w:rsidRDefault="0047414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4147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474147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7414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74147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474147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74147" w:rsidRPr="0012157F" w:rsidTr="00B14689">
        <w:tc>
          <w:tcPr>
            <w:tcW w:w="9104" w:type="dxa"/>
            <w:shd w:val="clear" w:color="auto" w:fill="D9D9D9"/>
          </w:tcPr>
          <w:p w:rsidR="00474147" w:rsidRPr="0012157F" w:rsidRDefault="00474147" w:rsidP="00B1468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74147" w:rsidRPr="0012157F" w:rsidRDefault="00474147" w:rsidP="00B1468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7414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7414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7414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74147" w:rsidRPr="00086C02" w:rsidRDefault="00474147" w:rsidP="00086C0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7414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741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74147" w:rsidRPr="00A2540E" w:rsidTr="00B14689">
        <w:tc>
          <w:tcPr>
            <w:tcW w:w="2269" w:type="dxa"/>
            <w:shd w:val="clear" w:color="auto" w:fill="auto"/>
          </w:tcPr>
          <w:p w:rsidR="00474147" w:rsidRPr="00A2540E" w:rsidRDefault="00474147" w:rsidP="00B146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74147" w:rsidRPr="00A2540E" w:rsidRDefault="00474147" w:rsidP="00B146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741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FER.271.10.2025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74147" w:rsidRPr="00474147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654" w:rsidRDefault="00FC2654" w:rsidP="0038231F">
      <w:pPr>
        <w:spacing w:after="0" w:line="240" w:lineRule="auto"/>
      </w:pPr>
      <w:r>
        <w:separator/>
      </w:r>
    </w:p>
  </w:endnote>
  <w:endnote w:type="continuationSeparator" w:id="1">
    <w:p w:rsidR="00FC2654" w:rsidRDefault="00F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147" w:rsidRDefault="004741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2A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2A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147" w:rsidRDefault="004741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654" w:rsidRDefault="00FC2654" w:rsidP="0038231F">
      <w:pPr>
        <w:spacing w:after="0" w:line="240" w:lineRule="auto"/>
      </w:pPr>
      <w:r>
        <w:separator/>
      </w:r>
    </w:p>
  </w:footnote>
  <w:footnote w:type="continuationSeparator" w:id="1">
    <w:p w:rsidR="00FC2654" w:rsidRDefault="00FC2654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147" w:rsidRDefault="004741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147" w:rsidRDefault="004741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147" w:rsidRDefault="004741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47414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86C02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4147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2A44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2654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2025-09-24T11:24:00Z</cp:lastPrinted>
  <dcterms:created xsi:type="dcterms:W3CDTF">2025-09-24T11:24:00Z</dcterms:created>
  <dcterms:modified xsi:type="dcterms:W3CDTF">2025-09-24T11:24:00Z</dcterms:modified>
</cp:coreProperties>
</file>