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D80DED" w14:textId="0679E188" w:rsidR="00930A96" w:rsidRPr="00126C0B" w:rsidRDefault="0008121B" w:rsidP="00126C0B">
      <w:pPr>
        <w:rPr>
          <w:rFonts w:ascii="Arial Narrow" w:hAnsi="Arial Narrow" w:cs="Arial"/>
          <w:sz w:val="22"/>
          <w:szCs w:val="22"/>
        </w:rPr>
      </w:pPr>
      <w:r w:rsidRPr="00126C0B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126C0B">
        <w:rPr>
          <w:rFonts w:ascii="Arial Narrow" w:hAnsi="Arial Narrow" w:cs="Arial"/>
          <w:b/>
          <w:bCs/>
          <w:sz w:val="22"/>
          <w:szCs w:val="22"/>
        </w:rPr>
        <w:tab/>
      </w:r>
      <w:r w:rsidR="00126C0B">
        <w:rPr>
          <w:rFonts w:ascii="Arial Narrow" w:hAnsi="Arial Narrow" w:cs="Arial"/>
          <w:b/>
          <w:bCs/>
          <w:sz w:val="22"/>
          <w:szCs w:val="22"/>
        </w:rPr>
        <w:tab/>
      </w:r>
      <w:r w:rsidR="00126C0B">
        <w:rPr>
          <w:rFonts w:ascii="Arial Narrow" w:hAnsi="Arial Narrow" w:cs="Arial"/>
          <w:b/>
          <w:bCs/>
          <w:sz w:val="22"/>
          <w:szCs w:val="22"/>
        </w:rPr>
        <w:tab/>
      </w:r>
      <w:r w:rsidR="00126C0B">
        <w:rPr>
          <w:rFonts w:ascii="Arial Narrow" w:hAnsi="Arial Narrow" w:cs="Arial"/>
          <w:b/>
          <w:bCs/>
          <w:sz w:val="22"/>
          <w:szCs w:val="22"/>
        </w:rPr>
        <w:tab/>
      </w:r>
      <w:r w:rsidR="00126C0B">
        <w:rPr>
          <w:rFonts w:ascii="Arial Narrow" w:hAnsi="Arial Narrow" w:cs="Arial"/>
          <w:b/>
          <w:bCs/>
          <w:sz w:val="22"/>
          <w:szCs w:val="22"/>
        </w:rPr>
        <w:tab/>
      </w:r>
      <w:r w:rsidR="00126C0B">
        <w:rPr>
          <w:rFonts w:ascii="Arial Narrow" w:hAnsi="Arial Narrow" w:cs="Arial"/>
          <w:b/>
          <w:bCs/>
          <w:sz w:val="22"/>
          <w:szCs w:val="22"/>
        </w:rPr>
        <w:tab/>
      </w:r>
      <w:r w:rsidR="00126C0B">
        <w:rPr>
          <w:rFonts w:ascii="Arial Narrow" w:hAnsi="Arial Narrow" w:cs="Arial"/>
          <w:b/>
          <w:bCs/>
          <w:sz w:val="22"/>
          <w:szCs w:val="22"/>
        </w:rPr>
        <w:tab/>
      </w:r>
      <w:r w:rsidR="00126C0B" w:rsidRPr="00126C0B">
        <w:rPr>
          <w:rFonts w:ascii="Arial Narrow" w:hAnsi="Arial Narrow" w:cs="Arial"/>
          <w:sz w:val="22"/>
          <w:szCs w:val="22"/>
        </w:rPr>
        <w:t xml:space="preserve"> Bydgoszcz dnia: 2025-09-24</w:t>
      </w:r>
    </w:p>
    <w:p w14:paraId="379B2C38" w14:textId="77777777" w:rsidR="00930A96" w:rsidRPr="00126C0B" w:rsidRDefault="0008121B" w:rsidP="00126C0B">
      <w:pPr>
        <w:rPr>
          <w:rFonts w:ascii="Arial Narrow" w:hAnsi="Arial Narrow" w:cs="Arial"/>
          <w:sz w:val="22"/>
          <w:szCs w:val="22"/>
        </w:rPr>
      </w:pPr>
      <w:r w:rsidRPr="00126C0B">
        <w:rPr>
          <w:rFonts w:ascii="Arial Narrow" w:hAnsi="Arial Narrow" w:cs="Arial"/>
          <w:sz w:val="22"/>
          <w:szCs w:val="22"/>
        </w:rPr>
        <w:t>Powstańców Warszawy</w:t>
      </w:r>
      <w:r w:rsidR="00930A96" w:rsidRPr="00126C0B">
        <w:rPr>
          <w:rFonts w:ascii="Arial Narrow" w:hAnsi="Arial Narrow" w:cs="Arial"/>
          <w:sz w:val="22"/>
          <w:szCs w:val="22"/>
        </w:rPr>
        <w:t xml:space="preserve"> </w:t>
      </w:r>
      <w:r w:rsidRPr="00126C0B">
        <w:rPr>
          <w:rFonts w:ascii="Arial Narrow" w:hAnsi="Arial Narrow" w:cs="Arial"/>
          <w:sz w:val="22"/>
          <w:szCs w:val="22"/>
        </w:rPr>
        <w:t>5</w:t>
      </w:r>
    </w:p>
    <w:p w14:paraId="56FC2234" w14:textId="77777777" w:rsidR="00930A96" w:rsidRDefault="0008121B" w:rsidP="00126C0B">
      <w:pPr>
        <w:rPr>
          <w:rFonts w:ascii="Arial Narrow" w:hAnsi="Arial Narrow" w:cs="Arial"/>
          <w:sz w:val="22"/>
          <w:szCs w:val="22"/>
        </w:rPr>
      </w:pPr>
      <w:r w:rsidRPr="00126C0B">
        <w:rPr>
          <w:rFonts w:ascii="Arial Narrow" w:hAnsi="Arial Narrow" w:cs="Arial"/>
          <w:sz w:val="22"/>
          <w:szCs w:val="22"/>
        </w:rPr>
        <w:t>85-681</w:t>
      </w:r>
      <w:r w:rsidR="00930A96" w:rsidRPr="00126C0B">
        <w:rPr>
          <w:rFonts w:ascii="Arial Narrow" w:hAnsi="Arial Narrow" w:cs="Arial"/>
          <w:sz w:val="22"/>
          <w:szCs w:val="22"/>
        </w:rPr>
        <w:t xml:space="preserve"> </w:t>
      </w:r>
      <w:r w:rsidRPr="00126C0B">
        <w:rPr>
          <w:rFonts w:ascii="Arial Narrow" w:hAnsi="Arial Narrow" w:cs="Arial"/>
          <w:sz w:val="22"/>
          <w:szCs w:val="22"/>
        </w:rPr>
        <w:t>Bydgoszcz</w:t>
      </w:r>
    </w:p>
    <w:p w14:paraId="4D530FC9" w14:textId="77777777" w:rsidR="00126C0B" w:rsidRDefault="00126C0B" w:rsidP="00126C0B">
      <w:pPr>
        <w:rPr>
          <w:rFonts w:ascii="Arial Narrow" w:hAnsi="Arial Narrow" w:cs="Arial"/>
          <w:sz w:val="22"/>
          <w:szCs w:val="22"/>
        </w:rPr>
      </w:pPr>
    </w:p>
    <w:p w14:paraId="129ED736" w14:textId="7AF76E6F" w:rsidR="00126C0B" w:rsidRDefault="00126C0B" w:rsidP="00126C0B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Pismo:</w:t>
      </w:r>
      <w:r w:rsidR="00FE5830">
        <w:rPr>
          <w:rFonts w:ascii="Arial Narrow" w:hAnsi="Arial Narrow" w:cs="Arial"/>
          <w:b/>
          <w:bCs/>
          <w:sz w:val="22"/>
          <w:szCs w:val="22"/>
        </w:rPr>
        <w:t xml:space="preserve"> 7329/25</w:t>
      </w:r>
    </w:p>
    <w:p w14:paraId="2148EA0C" w14:textId="6A9A43F9" w:rsidR="00126C0B" w:rsidRPr="00126C0B" w:rsidRDefault="00126C0B" w:rsidP="00126C0B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Sprawa nr: 88/2025</w:t>
      </w:r>
    </w:p>
    <w:p w14:paraId="1FE7D5A3" w14:textId="77777777" w:rsidR="00930A96" w:rsidRPr="00126C0B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126C0B">
        <w:rPr>
          <w:rFonts w:ascii="Arial Narrow" w:hAnsi="Arial Narrow" w:cs="Arial"/>
          <w:b/>
          <w:sz w:val="22"/>
          <w:szCs w:val="22"/>
        </w:rPr>
        <w:t>WYKONAWCY</w:t>
      </w:r>
    </w:p>
    <w:p w14:paraId="1BFB81FE" w14:textId="77777777" w:rsidR="00930A96" w:rsidRPr="00126C0B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126C0B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126C0B" w14:paraId="1D7D4CDF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AB6B475" w14:textId="77777777" w:rsidR="00930A96" w:rsidRPr="00126C0B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28"/>
              </w:rPr>
            </w:pPr>
            <w:r w:rsidRPr="00126C0B">
              <w:rPr>
                <w:rFonts w:ascii="Arial Narrow" w:hAnsi="Arial Narrow" w:cs="Arial"/>
                <w:spacing w:val="60"/>
                <w:szCs w:val="28"/>
              </w:rPr>
              <w:t>ZAWIADOMIENIE</w:t>
            </w:r>
          </w:p>
          <w:p w14:paraId="6E35B568" w14:textId="77777777" w:rsidR="00930A96" w:rsidRPr="00126C0B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126C0B">
              <w:rPr>
                <w:rFonts w:ascii="Arial Narrow" w:hAnsi="Arial Narrow" w:cs="Arial"/>
                <w:sz w:val="24"/>
                <w:szCs w:val="24"/>
              </w:rPr>
              <w:t xml:space="preserve">o zmianie treści Specyfikacji Warunków Zamówienia (dalej </w:t>
            </w:r>
            <w:r w:rsidRPr="00126C0B">
              <w:rPr>
                <w:rFonts w:ascii="Arial Narrow" w:hAnsi="Arial Narrow" w:cs="Arial"/>
                <w:b/>
                <w:bCs/>
                <w:sz w:val="24"/>
                <w:szCs w:val="24"/>
              </w:rPr>
              <w:t>SWZ</w:t>
            </w:r>
            <w:r w:rsidRPr="00126C0B">
              <w:rPr>
                <w:rFonts w:ascii="Arial Narrow" w:hAnsi="Arial Narrow" w:cs="Arial"/>
                <w:sz w:val="24"/>
                <w:szCs w:val="24"/>
              </w:rPr>
              <w:t>)</w:t>
            </w:r>
          </w:p>
        </w:tc>
      </w:tr>
    </w:tbl>
    <w:p w14:paraId="6AFAC4AD" w14:textId="77777777" w:rsidR="00930A96" w:rsidRPr="00126C0B" w:rsidRDefault="00930A96" w:rsidP="00930A96">
      <w:pPr>
        <w:pStyle w:val="Nagwek1"/>
        <w:spacing w:before="0" w:after="360"/>
        <w:rPr>
          <w:rFonts w:ascii="Arial Narrow" w:hAnsi="Arial Narrow" w:cs="Arial"/>
          <w:sz w:val="22"/>
          <w:szCs w:val="22"/>
        </w:rPr>
      </w:pPr>
    </w:p>
    <w:p w14:paraId="31580D7F" w14:textId="77777777" w:rsidR="00930A96" w:rsidRPr="00126C0B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126C0B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126C0B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126C0B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126C0B" w14:paraId="002E17B8" w14:textId="77777777" w:rsidTr="00E03B3C">
        <w:tc>
          <w:tcPr>
            <w:tcW w:w="2269" w:type="dxa"/>
          </w:tcPr>
          <w:p w14:paraId="1A0A834D" w14:textId="77777777" w:rsidR="00930A96" w:rsidRPr="00126C0B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26C0B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205BE35D" w14:textId="77777777" w:rsidR="00930A96" w:rsidRPr="00126C0B" w:rsidRDefault="0008121B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26C0B">
              <w:rPr>
                <w:rFonts w:ascii="Arial Narrow" w:hAnsi="Arial Narrow" w:cs="Arial"/>
                <w:bCs/>
                <w:sz w:val="22"/>
                <w:szCs w:val="22"/>
              </w:rPr>
              <w:t>Dostawy sukcesywne sprzętu jednorazowego dla Pracowni Genetyki Klinicznej  i Patologii Molekularnej Zakładu Analityki Lekarskiej na okres 12 miesięcy</w:t>
            </w:r>
            <w:r w:rsidR="00930A96" w:rsidRPr="00126C0B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08121B" w:rsidRPr="00126C0B" w14:paraId="34AE7E64" w14:textId="77777777" w:rsidTr="00421068">
        <w:tc>
          <w:tcPr>
            <w:tcW w:w="2269" w:type="dxa"/>
          </w:tcPr>
          <w:p w14:paraId="0350926A" w14:textId="77777777" w:rsidR="0008121B" w:rsidRPr="00126C0B" w:rsidRDefault="0008121B" w:rsidP="0042106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26C0B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450D9233" w14:textId="77777777" w:rsidR="0008121B" w:rsidRPr="00126C0B" w:rsidRDefault="0008121B" w:rsidP="0042106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26C0B">
              <w:rPr>
                <w:rFonts w:ascii="Arial Narrow" w:hAnsi="Arial Narrow" w:cs="Arial"/>
                <w:bCs/>
                <w:sz w:val="22"/>
                <w:szCs w:val="22"/>
              </w:rPr>
              <w:t>88/2025</w:t>
            </w:r>
          </w:p>
        </w:tc>
      </w:tr>
    </w:tbl>
    <w:p w14:paraId="25338E02" w14:textId="77777777" w:rsidR="00EF1037" w:rsidRDefault="005C0930" w:rsidP="00930A96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126C0B">
        <w:rPr>
          <w:rFonts w:ascii="Arial Narrow" w:hAnsi="Arial Narrow" w:cs="Arial"/>
          <w:sz w:val="22"/>
          <w:szCs w:val="22"/>
        </w:rPr>
        <w:t xml:space="preserve">Zamawiający, </w:t>
      </w:r>
      <w:r w:rsidR="0008121B" w:rsidRPr="00126C0B">
        <w:rPr>
          <w:rFonts w:ascii="Arial Narrow" w:hAnsi="Arial Narrow" w:cs="Arial"/>
          <w:b/>
          <w:sz w:val="22"/>
          <w:szCs w:val="22"/>
        </w:rPr>
        <w:t>10WSzKzP SPZOZ</w:t>
      </w:r>
      <w:r w:rsidRPr="00126C0B">
        <w:rPr>
          <w:rFonts w:ascii="Arial Narrow" w:hAnsi="Arial Narrow" w:cs="Arial"/>
          <w:sz w:val="22"/>
          <w:szCs w:val="22"/>
        </w:rPr>
        <w:t xml:space="preserve">, działając na podstawie art. 137 ust. 1 i 2 ustawy z dnia 11 września 2019r. Prawo zamówień publicznych </w:t>
      </w:r>
      <w:r w:rsidR="0008121B" w:rsidRPr="00126C0B">
        <w:rPr>
          <w:rFonts w:ascii="Arial Narrow" w:hAnsi="Arial Narrow" w:cs="Arial"/>
          <w:sz w:val="22"/>
          <w:szCs w:val="22"/>
        </w:rPr>
        <w:t>(t.j. Dz. U. z 2024 poz. 1320)</w:t>
      </w:r>
      <w:r w:rsidRPr="00126C0B">
        <w:rPr>
          <w:rFonts w:ascii="Arial Narrow" w:hAnsi="Arial Narrow" w:cs="Arial"/>
          <w:sz w:val="22"/>
          <w:szCs w:val="22"/>
        </w:rPr>
        <w:t xml:space="preserve">, </w:t>
      </w:r>
      <w:r w:rsidR="00EB3650" w:rsidRPr="00126C0B">
        <w:rPr>
          <w:rFonts w:ascii="Arial Narrow" w:hAnsi="Arial Narrow" w:cs="Arial"/>
          <w:sz w:val="22"/>
          <w:szCs w:val="22"/>
        </w:rPr>
        <w:t xml:space="preserve">informuje o </w:t>
      </w:r>
      <w:r w:rsidRPr="00126C0B">
        <w:rPr>
          <w:rFonts w:ascii="Arial Narrow" w:hAnsi="Arial Narrow" w:cs="Arial"/>
          <w:sz w:val="22"/>
          <w:szCs w:val="22"/>
        </w:rPr>
        <w:t>dokon</w:t>
      </w:r>
      <w:r w:rsidR="00EB3650" w:rsidRPr="00126C0B">
        <w:rPr>
          <w:rFonts w:ascii="Arial Narrow" w:hAnsi="Arial Narrow" w:cs="Arial"/>
          <w:sz w:val="22"/>
          <w:szCs w:val="22"/>
        </w:rPr>
        <w:t>aniu</w:t>
      </w:r>
      <w:r w:rsidRPr="00126C0B">
        <w:rPr>
          <w:rFonts w:ascii="Arial Narrow" w:hAnsi="Arial Narrow" w:cs="Arial"/>
          <w:sz w:val="22"/>
          <w:szCs w:val="22"/>
        </w:rPr>
        <w:t xml:space="preserve"> </w:t>
      </w:r>
      <w:r w:rsidR="00460DC4" w:rsidRPr="00126C0B">
        <w:rPr>
          <w:rFonts w:ascii="Arial Narrow" w:hAnsi="Arial Narrow" w:cs="Arial"/>
          <w:sz w:val="22"/>
          <w:szCs w:val="22"/>
        </w:rPr>
        <w:t>zmian</w:t>
      </w:r>
      <w:r w:rsidRPr="00126C0B">
        <w:rPr>
          <w:rFonts w:ascii="Arial Narrow" w:hAnsi="Arial Narrow" w:cs="Arial"/>
          <w:sz w:val="22"/>
          <w:szCs w:val="22"/>
        </w:rPr>
        <w:t xml:space="preserve"> w z</w:t>
      </w:r>
      <w:r w:rsidR="00460DC4" w:rsidRPr="00126C0B">
        <w:rPr>
          <w:rFonts w:ascii="Arial Narrow" w:hAnsi="Arial Narrow" w:cs="Arial"/>
          <w:sz w:val="22"/>
          <w:szCs w:val="22"/>
        </w:rPr>
        <w:t>apis</w:t>
      </w:r>
      <w:r w:rsidRPr="00126C0B">
        <w:rPr>
          <w:rFonts w:ascii="Arial Narrow" w:hAnsi="Arial Narrow" w:cs="Arial"/>
          <w:sz w:val="22"/>
          <w:szCs w:val="22"/>
        </w:rPr>
        <w:t>ach</w:t>
      </w:r>
      <w:r w:rsidR="00460DC4" w:rsidRPr="00126C0B">
        <w:rPr>
          <w:rFonts w:ascii="Arial Narrow" w:hAnsi="Arial Narrow" w:cs="Arial"/>
          <w:sz w:val="22"/>
          <w:szCs w:val="22"/>
        </w:rPr>
        <w:t xml:space="preserve"> </w:t>
      </w:r>
      <w:r w:rsidR="0022485D" w:rsidRPr="00126C0B">
        <w:rPr>
          <w:rFonts w:ascii="Arial Narrow" w:hAnsi="Arial Narrow" w:cs="Arial"/>
          <w:sz w:val="22"/>
          <w:szCs w:val="22"/>
        </w:rPr>
        <w:t>SWZ</w:t>
      </w:r>
      <w:r w:rsidR="00460DC4" w:rsidRPr="00126C0B">
        <w:rPr>
          <w:rFonts w:ascii="Arial Narrow" w:hAnsi="Arial Narrow" w:cs="Arial"/>
          <w:sz w:val="22"/>
          <w:szCs w:val="22"/>
        </w:rPr>
        <w:t xml:space="preserve"> w następującym zakresie</w:t>
      </w:r>
      <w:r w:rsidR="00EF1037" w:rsidRPr="00126C0B">
        <w:rPr>
          <w:rFonts w:ascii="Arial Narrow" w:hAnsi="Arial Narrow" w:cs="Arial"/>
          <w:sz w:val="22"/>
          <w:szCs w:val="22"/>
        </w:rPr>
        <w:t>:</w:t>
      </w:r>
    </w:p>
    <w:p w14:paraId="010663C6" w14:textId="77777777" w:rsidR="00126C0B" w:rsidRDefault="00126C0B" w:rsidP="00126C0B">
      <w:pPr>
        <w:pStyle w:val="Nagwek2"/>
        <w:jc w:val="left"/>
        <w:rPr>
          <w:rFonts w:ascii="Arial Narrow" w:hAnsi="Arial Narrow" w:cs="Arial"/>
          <w:bCs/>
          <w:i w:val="0"/>
          <w:iCs/>
          <w:color w:val="000000"/>
          <w:szCs w:val="22"/>
          <w:lang w:eastAsia="x-none"/>
        </w:rPr>
      </w:pPr>
      <w:bookmarkStart w:id="0" w:name="_Hlk171506308"/>
      <w:r>
        <w:rPr>
          <w:rFonts w:ascii="Arial Narrow" w:hAnsi="Arial Narrow" w:cs="Arial"/>
          <w:b/>
          <w:i w:val="0"/>
          <w:iCs/>
          <w:szCs w:val="22"/>
        </w:rPr>
        <w:t>pkt. 10.1. otrzymuje brzmienie:</w:t>
      </w:r>
      <w:r>
        <w:rPr>
          <w:rFonts w:ascii="Arial Narrow" w:hAnsi="Arial Narrow" w:cs="Arial"/>
          <w:bCs/>
          <w:i w:val="0"/>
          <w:iCs/>
          <w:szCs w:val="22"/>
        </w:rPr>
        <w:t xml:space="preserve"> </w:t>
      </w:r>
      <w:bookmarkEnd w:id="0"/>
      <w:r>
        <w:rPr>
          <w:rFonts w:ascii="Arial Narrow" w:hAnsi="Arial Narrow" w:cs="Arial"/>
          <w:bCs/>
          <w:i w:val="0"/>
          <w:iCs/>
          <w:color w:val="000000"/>
          <w:szCs w:val="22"/>
          <w:lang w:eastAsia="x-none"/>
        </w:rPr>
        <w:t>Zamawiający żąda złożenia przez Wykonawcę wraz z ofertą następujących, przedmiotowych środków dowodowych:</w:t>
      </w:r>
      <w:r>
        <w:rPr>
          <w:rFonts w:ascii="Arial Narrow" w:hAnsi="Arial Narrow" w:cs="Arial"/>
          <w:bCs/>
          <w:i w:val="0"/>
          <w:iCs/>
          <w:color w:val="000000"/>
          <w:szCs w:val="22"/>
          <w:lang w:eastAsia="x-none"/>
        </w:rPr>
        <w:br/>
      </w:r>
    </w:p>
    <w:tbl>
      <w:tblPr>
        <w:tblW w:w="8535" w:type="dxa"/>
        <w:tblInd w:w="81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7826"/>
      </w:tblGrid>
      <w:tr w:rsidR="00126C0B" w14:paraId="41AA998D" w14:textId="77777777">
        <w:tc>
          <w:tcPr>
            <w:tcW w:w="709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A6A347" w14:textId="77777777" w:rsidR="00126C0B" w:rsidRDefault="00126C0B">
            <w:pPr>
              <w:spacing w:before="60" w:after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782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14:paraId="2FD2B65B" w14:textId="77777777" w:rsidR="00126C0B" w:rsidRDefault="00126C0B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Wymagany dokument</w:t>
            </w:r>
          </w:p>
        </w:tc>
      </w:tr>
      <w:tr w:rsidR="00126C0B" w14:paraId="1FBA4E72" w14:textId="77777777" w:rsidTr="00D81AFB">
        <w:tc>
          <w:tcPr>
            <w:tcW w:w="70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17D8E" w14:textId="77777777" w:rsidR="00126C0B" w:rsidRDefault="00126C0B">
            <w:pPr>
              <w:spacing w:before="60" w:after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7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hideMark/>
          </w:tcPr>
          <w:p w14:paraId="27CA876E" w14:textId="66FAABE1" w:rsidR="00126C0B" w:rsidRDefault="00126C0B">
            <w:pPr>
              <w:spacing w:before="60"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oświadczenie, że zaoferowany asortyment posiada certyfikat CE IVD - dotyczy zadania 5, 12, 13, 16, 22, 28 (w zakresie wskazanym w formularzu cenowym)</w:t>
            </w:r>
          </w:p>
        </w:tc>
      </w:tr>
      <w:tr w:rsidR="00126C0B" w14:paraId="4D5F85ED" w14:textId="77777777">
        <w:tc>
          <w:tcPr>
            <w:tcW w:w="70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029D4" w14:textId="77777777" w:rsidR="00126C0B" w:rsidRDefault="00126C0B">
            <w:pPr>
              <w:spacing w:before="60" w:after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7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14:paraId="09318F9F" w14:textId="77777777" w:rsidR="00126C0B" w:rsidRDefault="00126C0B">
            <w:pPr>
              <w:spacing w:before="60"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Oświadczenie o posiadaniu wymaganych przepisami prawa dopuszczeń do obrotu (zgłoszenie, powiadomienie) na oferowany asortyment - jeżeli dotyczy</w:t>
            </w:r>
          </w:p>
        </w:tc>
      </w:tr>
      <w:tr w:rsidR="00126C0B" w14:paraId="0F52266D" w14:textId="77777777">
        <w:tc>
          <w:tcPr>
            <w:tcW w:w="70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1B3A8" w14:textId="77777777" w:rsidR="00126C0B" w:rsidRDefault="00126C0B">
            <w:pPr>
              <w:spacing w:before="60" w:after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7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14:paraId="2A7616B7" w14:textId="77777777" w:rsidR="00126C0B" w:rsidRDefault="00126C0B">
            <w:pPr>
              <w:spacing w:before="60"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materiały informacyjne w postaci katalogów, folderów, opisów przedmiotu zamówienia - dotyczy zadań 7, 9, 16, 17, 25, 26</w:t>
            </w:r>
          </w:p>
        </w:tc>
      </w:tr>
      <w:tr w:rsidR="00126C0B" w14:paraId="0D4CAF08" w14:textId="77777777">
        <w:tc>
          <w:tcPr>
            <w:tcW w:w="709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14:paraId="5D98E30F" w14:textId="77777777" w:rsidR="00126C0B" w:rsidRDefault="00126C0B">
            <w:pPr>
              <w:spacing w:before="60" w:after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782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14:paraId="4D4BB0E2" w14:textId="77777777" w:rsidR="00126C0B" w:rsidRDefault="00126C0B">
            <w:pPr>
              <w:spacing w:before="60" w:after="60"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próbki zaoferowanego asortymentu dla zadania 7 poz. 1, 5, 10, zadanie 16 poz.  2, 3, 6, zadanie 23 poz. 4, 5 </w:t>
            </w:r>
            <w:r>
              <w:rPr>
                <w:rFonts w:ascii="Arial Narrow" w:hAnsi="Arial Narrow" w:cs="Arial"/>
                <w:bCs/>
                <w:sz w:val="22"/>
                <w:szCs w:val="22"/>
              </w:rPr>
              <w:t>w ilości:</w:t>
            </w:r>
          </w:p>
          <w:p w14:paraId="6BCDA04C" w14:textId="77777777" w:rsidR="00126C0B" w:rsidRDefault="00126C0B">
            <w:pPr>
              <w:spacing w:before="60" w:after="60"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sz w:val="22"/>
                <w:szCs w:val="22"/>
              </w:rPr>
              <w:t>- dla zadania 7 poz. 1, 5, 10 – min. 10 sztuk</w:t>
            </w:r>
          </w:p>
          <w:p w14:paraId="4A8B676A" w14:textId="77777777" w:rsidR="00126C0B" w:rsidRDefault="00126C0B">
            <w:pPr>
              <w:spacing w:before="60" w:after="60"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sz w:val="22"/>
                <w:szCs w:val="22"/>
              </w:rPr>
              <w:lastRenderedPageBreak/>
              <w:t>- dla zadania 16 poz. 2, 6 – min. 10 sztuk</w:t>
            </w:r>
          </w:p>
          <w:p w14:paraId="610B253F" w14:textId="77777777" w:rsidR="00126C0B" w:rsidRDefault="00126C0B">
            <w:pPr>
              <w:spacing w:before="60" w:after="60"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sz w:val="22"/>
                <w:szCs w:val="22"/>
              </w:rPr>
              <w:t>- dla zadania 16 poz. 3 – min. 3 sztuki</w:t>
            </w:r>
          </w:p>
          <w:p w14:paraId="03A0D6A1" w14:textId="77777777" w:rsidR="00126C0B" w:rsidRDefault="00126C0B">
            <w:pPr>
              <w:spacing w:before="60" w:after="60"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sz w:val="22"/>
                <w:szCs w:val="22"/>
              </w:rPr>
              <w:t>- dla zadania 23 poz. 4 – min. 3 sztuki</w:t>
            </w:r>
          </w:p>
          <w:p w14:paraId="4C5691D0" w14:textId="77777777" w:rsidR="00126C0B" w:rsidRDefault="00126C0B">
            <w:pPr>
              <w:spacing w:before="60" w:after="60"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sz w:val="22"/>
                <w:szCs w:val="22"/>
              </w:rPr>
              <w:t>- dla zadania 23 poz. 5 – min, 10 sztuk</w:t>
            </w:r>
          </w:p>
          <w:p w14:paraId="3024C2AA" w14:textId="3D97144F" w:rsidR="00126C0B" w:rsidRDefault="00126C0B">
            <w:pPr>
              <w:spacing w:before="60"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/>
                <w:i/>
                <w:sz w:val="22"/>
                <w:szCs w:val="22"/>
              </w:rPr>
              <w:t>Próbki należy dostarczyć do siedziby Zamawiającego : Komenda Szpitala, Kancelaria Jawna, pok. 3/135 adresując przesyłkę na Sekcję Zamówień Publicznych do upływu  terminu składania ofert, tj. do dnia 03.10.2025 r., godz. 08:00</w:t>
            </w:r>
          </w:p>
        </w:tc>
      </w:tr>
    </w:tbl>
    <w:p w14:paraId="02F92CE1" w14:textId="77777777" w:rsidR="00126C0B" w:rsidRPr="00126C0B" w:rsidRDefault="00126C0B" w:rsidP="00126C0B">
      <w:pPr>
        <w:rPr>
          <w:lang w:eastAsia="x-none"/>
        </w:rPr>
      </w:pPr>
    </w:p>
    <w:p w14:paraId="247F0129" w14:textId="465C142F" w:rsidR="00126C0B" w:rsidRDefault="00126C0B" w:rsidP="00126C0B">
      <w:pPr>
        <w:spacing w:after="240" w:line="360" w:lineRule="auto"/>
        <w:jc w:val="both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br/>
      </w:r>
      <w:r>
        <w:rPr>
          <w:rFonts w:ascii="Arial Narrow" w:hAnsi="Arial Narrow" w:cs="Arial"/>
          <w:b/>
          <w:sz w:val="22"/>
          <w:szCs w:val="22"/>
        </w:rPr>
        <w:t xml:space="preserve">pkt. 13.2. otrzymuje brzmienie: </w:t>
      </w:r>
      <w:r>
        <w:rPr>
          <w:rFonts w:ascii="Arial Narrow" w:hAnsi="Arial Narrow" w:cs="Arial"/>
          <w:bCs/>
          <w:sz w:val="22"/>
          <w:szCs w:val="22"/>
        </w:rPr>
        <w:t xml:space="preserve">Zamawiający odstępuje od użycia środków komunikacji elektronicznej </w:t>
      </w:r>
      <w:r>
        <w:rPr>
          <w:rFonts w:ascii="Arial Narrow" w:hAnsi="Arial Narrow" w:cs="Arial"/>
          <w:bCs/>
          <w:sz w:val="22"/>
          <w:szCs w:val="22"/>
        </w:rPr>
        <w:br/>
        <w:t>w zakresie przedłożenia przedmiotowych środków dowodowych z pkt. 10.1. Lp. 4. Przedmiotowy środek dowodowy, o którym mowa w pkt. 10.1. Lp. 4 należy dostarczyć do siedziby Zamawiającego : Komenda Szpitala, Kancelaria Jawna, pok. 3/135 adresując przesyłkę na Sekcję Zamówień Publicznych do upływu  terminu składania ofert, tj. do dnia 03.10.2025 r., godz. 08:00</w:t>
      </w:r>
    </w:p>
    <w:p w14:paraId="375C52D1" w14:textId="35B41D30" w:rsidR="00126C0B" w:rsidRDefault="00126C0B" w:rsidP="00126C0B">
      <w:pPr>
        <w:pStyle w:val="Nagwek2"/>
        <w:jc w:val="left"/>
        <w:rPr>
          <w:rFonts w:ascii="Arial Narrow" w:hAnsi="Arial Narrow" w:cs="Arial"/>
          <w:i w:val="0"/>
          <w:iCs/>
          <w:szCs w:val="22"/>
        </w:rPr>
      </w:pPr>
      <w:r>
        <w:rPr>
          <w:rFonts w:ascii="Arial Narrow" w:hAnsi="Arial Narrow" w:cs="Arial"/>
          <w:b/>
          <w:i w:val="0"/>
          <w:iCs/>
          <w:szCs w:val="22"/>
        </w:rPr>
        <w:t>pkt. 13.13. otrzymuje brzmienie:</w:t>
      </w:r>
      <w:r>
        <w:rPr>
          <w:rFonts w:ascii="Arial Narrow" w:hAnsi="Arial Narrow" w:cs="Arial"/>
          <w:b/>
          <w:szCs w:val="22"/>
        </w:rPr>
        <w:t xml:space="preserve"> </w:t>
      </w:r>
      <w:bookmarkStart w:id="1" w:name="_Hlk37864921"/>
      <w:bookmarkStart w:id="2" w:name="_Hlk37865118"/>
      <w:r>
        <w:rPr>
          <w:rFonts w:ascii="Arial Narrow" w:hAnsi="Arial Narrow" w:cs="Arial"/>
          <w:i w:val="0"/>
          <w:iCs/>
          <w:szCs w:val="22"/>
        </w:rPr>
        <w:t>Ofertę, wraz ze stanowiącymi jej integralną część załącznikami, składa się pod rygorem nieważności w formie elektronicznej za pośrednictwem Platformy, podpisaną kwalifikowanym podpisem elektronicznym.</w:t>
      </w:r>
      <w:bookmarkEnd w:id="1"/>
      <w:bookmarkEnd w:id="2"/>
    </w:p>
    <w:p w14:paraId="6BE1FC5B" w14:textId="0F3FC7BF" w:rsidR="00126C0B" w:rsidRDefault="00126C0B" w:rsidP="00126C0B">
      <w:pPr>
        <w:pStyle w:val="Nagwek2"/>
        <w:spacing w:after="240"/>
        <w:jc w:val="left"/>
        <w:rPr>
          <w:rFonts w:ascii="Arial Narrow" w:hAnsi="Arial Narrow" w:cs="Arial"/>
          <w:i w:val="0"/>
          <w:iCs/>
          <w:szCs w:val="22"/>
        </w:rPr>
      </w:pPr>
      <w:r>
        <w:rPr>
          <w:rFonts w:ascii="Arial Narrow" w:hAnsi="Arial Narrow" w:cs="Arial"/>
          <w:i w:val="0"/>
          <w:iCs/>
          <w:szCs w:val="22"/>
        </w:rPr>
        <w:t>Wyjątek stanowią próbki, o których mowa w pkt. 10.1 Lp. 4 SWZ. Próbki należy dostarczyć do siedziby Zamawiającego : Komenda Szpitala, Kancelaria Jawna, pok. 3/135 adresując przesyłkę na Sekcję Zamówień Publicznych do upływu  terminu składania ofert, tj. do dnia 03.10.2025 r., godz. 08:00</w:t>
      </w:r>
    </w:p>
    <w:p w14:paraId="5C657A03" w14:textId="3ED9533D" w:rsidR="00126C0B" w:rsidRDefault="00126C0B" w:rsidP="00126C0B">
      <w:pPr>
        <w:spacing w:after="240" w:line="360" w:lineRule="auto"/>
        <w:jc w:val="both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Pkt. 1</w:t>
      </w:r>
      <w:r w:rsidR="006212CA">
        <w:rPr>
          <w:rFonts w:ascii="Arial Narrow" w:hAnsi="Arial Narrow" w:cs="Arial"/>
          <w:b/>
          <w:sz w:val="22"/>
          <w:szCs w:val="22"/>
        </w:rPr>
        <w:t>6</w:t>
      </w:r>
      <w:r>
        <w:rPr>
          <w:rFonts w:ascii="Arial Narrow" w:hAnsi="Arial Narrow" w:cs="Arial"/>
          <w:b/>
          <w:sz w:val="22"/>
          <w:szCs w:val="22"/>
        </w:rPr>
        <w:t xml:space="preserve">.1 otrzymuje brzmienie: </w:t>
      </w:r>
      <w:r>
        <w:rPr>
          <w:rFonts w:ascii="Arial Narrow" w:hAnsi="Arial Narrow" w:cs="Arial"/>
          <w:bCs/>
          <w:sz w:val="22"/>
          <w:szCs w:val="22"/>
        </w:rPr>
        <w:t xml:space="preserve"> Wykonawca pozostaje związany ofertą do dnia </w:t>
      </w:r>
      <w:r>
        <w:rPr>
          <w:rFonts w:ascii="Arial Narrow" w:hAnsi="Arial Narrow" w:cs="Arial"/>
          <w:b/>
          <w:sz w:val="22"/>
          <w:szCs w:val="22"/>
        </w:rPr>
        <w:t xml:space="preserve">2025-12-31. </w:t>
      </w:r>
    </w:p>
    <w:p w14:paraId="3C06AC1E" w14:textId="489F90DC" w:rsidR="00126C0B" w:rsidRDefault="00126C0B" w:rsidP="00126C0B">
      <w:pPr>
        <w:spacing w:after="24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Pkt. 1</w:t>
      </w:r>
      <w:r w:rsidR="00D81AFB">
        <w:rPr>
          <w:rFonts w:ascii="Arial Narrow" w:hAnsi="Arial Narrow" w:cs="Arial"/>
          <w:b/>
          <w:sz w:val="22"/>
          <w:szCs w:val="22"/>
        </w:rPr>
        <w:t>7</w:t>
      </w:r>
      <w:r>
        <w:rPr>
          <w:rFonts w:ascii="Arial Narrow" w:hAnsi="Arial Narrow" w:cs="Arial"/>
          <w:b/>
          <w:sz w:val="22"/>
          <w:szCs w:val="22"/>
        </w:rPr>
        <w:t xml:space="preserve">.4 otrzymuje brzmienie: </w:t>
      </w:r>
      <w:r>
        <w:rPr>
          <w:rFonts w:ascii="Arial Narrow" w:hAnsi="Arial Narrow" w:cs="Arial"/>
          <w:bCs/>
          <w:sz w:val="22"/>
          <w:szCs w:val="22"/>
        </w:rPr>
        <w:t xml:space="preserve">Oferta wraz ze stanowiącymi jej integralną część załącznikami musi być sporządzona w języku polskim i złożona pod rygorem nieważności w formie elektronicznej, za pośrednictwem Platformy oraz podpisana kwalifikowanym podpisem elektronicznym. Wyjątek stanowią próbki, o których mowa w pkt. 10.1 Lp. </w:t>
      </w:r>
      <w:r w:rsidR="00D81AFB">
        <w:rPr>
          <w:rFonts w:ascii="Arial Narrow" w:hAnsi="Arial Narrow" w:cs="Arial"/>
          <w:bCs/>
          <w:sz w:val="22"/>
          <w:szCs w:val="22"/>
        </w:rPr>
        <w:t>4</w:t>
      </w:r>
      <w:r>
        <w:rPr>
          <w:rFonts w:ascii="Arial Narrow" w:hAnsi="Arial Narrow" w:cs="Arial"/>
          <w:bCs/>
          <w:sz w:val="22"/>
          <w:szCs w:val="22"/>
        </w:rPr>
        <w:t xml:space="preserve"> SWZ. Próbki należy dostarczyć do siedziby Zamawiającego : Komenda Szpitala, Kancelaria Jawna, pok. 3/135 adresując przesyłkę na Sekcję Zamówień Publicznych do upływu  terminu składania ofert, tj. do dnia </w:t>
      </w:r>
      <w:r w:rsidR="00D81AFB">
        <w:rPr>
          <w:rFonts w:ascii="Arial Narrow" w:hAnsi="Arial Narrow" w:cs="Arial"/>
          <w:bCs/>
          <w:sz w:val="22"/>
          <w:szCs w:val="22"/>
        </w:rPr>
        <w:t>03</w:t>
      </w:r>
      <w:r>
        <w:rPr>
          <w:rFonts w:ascii="Arial Narrow" w:hAnsi="Arial Narrow" w:cs="Arial"/>
          <w:bCs/>
          <w:sz w:val="22"/>
          <w:szCs w:val="22"/>
        </w:rPr>
        <w:t>.</w:t>
      </w:r>
      <w:r w:rsidR="00D81AFB">
        <w:rPr>
          <w:rFonts w:ascii="Arial Narrow" w:hAnsi="Arial Narrow" w:cs="Arial"/>
          <w:bCs/>
          <w:sz w:val="22"/>
          <w:szCs w:val="22"/>
        </w:rPr>
        <w:t>10</w:t>
      </w:r>
      <w:r>
        <w:rPr>
          <w:rFonts w:ascii="Arial Narrow" w:hAnsi="Arial Narrow" w:cs="Arial"/>
          <w:bCs/>
          <w:sz w:val="22"/>
          <w:szCs w:val="22"/>
        </w:rPr>
        <w:t>.202</w:t>
      </w:r>
      <w:r w:rsidR="00D81AFB">
        <w:rPr>
          <w:rFonts w:ascii="Arial Narrow" w:hAnsi="Arial Narrow" w:cs="Arial"/>
          <w:bCs/>
          <w:sz w:val="22"/>
          <w:szCs w:val="22"/>
        </w:rPr>
        <w:t>5</w:t>
      </w:r>
      <w:r>
        <w:rPr>
          <w:rFonts w:ascii="Arial Narrow" w:hAnsi="Arial Narrow" w:cs="Arial"/>
          <w:bCs/>
          <w:sz w:val="22"/>
          <w:szCs w:val="22"/>
        </w:rPr>
        <w:t xml:space="preserve"> r., godz. </w:t>
      </w:r>
      <w:r w:rsidR="00D81AFB">
        <w:rPr>
          <w:rFonts w:ascii="Arial Narrow" w:hAnsi="Arial Narrow" w:cs="Arial"/>
          <w:bCs/>
          <w:sz w:val="22"/>
          <w:szCs w:val="22"/>
        </w:rPr>
        <w:t>08</w:t>
      </w:r>
      <w:r>
        <w:rPr>
          <w:rFonts w:ascii="Arial Narrow" w:hAnsi="Arial Narrow" w:cs="Arial"/>
          <w:bCs/>
          <w:sz w:val="22"/>
          <w:szCs w:val="22"/>
        </w:rPr>
        <w:t>:00</w:t>
      </w:r>
    </w:p>
    <w:p w14:paraId="6705CB5F" w14:textId="6440B263" w:rsidR="00126C0B" w:rsidRDefault="00126C0B" w:rsidP="00126C0B">
      <w:pPr>
        <w:spacing w:after="24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pkt. 1</w:t>
      </w:r>
      <w:r w:rsidR="00373F15">
        <w:rPr>
          <w:rFonts w:ascii="Arial Narrow" w:hAnsi="Arial Narrow" w:cs="Arial"/>
          <w:b/>
          <w:sz w:val="22"/>
          <w:szCs w:val="22"/>
        </w:rPr>
        <w:t>8</w:t>
      </w:r>
      <w:r>
        <w:rPr>
          <w:rFonts w:ascii="Arial Narrow" w:hAnsi="Arial Narrow" w:cs="Arial"/>
          <w:b/>
          <w:sz w:val="22"/>
          <w:szCs w:val="22"/>
        </w:rPr>
        <w:t xml:space="preserve"> i pkt. </w:t>
      </w:r>
      <w:r w:rsidR="00373F15">
        <w:rPr>
          <w:rFonts w:ascii="Arial Narrow" w:hAnsi="Arial Narrow" w:cs="Arial"/>
          <w:b/>
          <w:sz w:val="22"/>
          <w:szCs w:val="22"/>
        </w:rPr>
        <w:t>19</w:t>
      </w:r>
      <w:r>
        <w:rPr>
          <w:rFonts w:ascii="Arial Narrow" w:hAnsi="Arial Narrow" w:cs="Arial"/>
          <w:b/>
          <w:sz w:val="22"/>
          <w:szCs w:val="22"/>
        </w:rPr>
        <w:t>.1</w:t>
      </w:r>
      <w:r>
        <w:rPr>
          <w:rFonts w:ascii="Arial Narrow" w:hAnsi="Arial Narrow" w:cs="Arial"/>
          <w:bCs/>
          <w:sz w:val="22"/>
          <w:szCs w:val="22"/>
        </w:rPr>
        <w:t xml:space="preserve"> zmienia się termin składania i otwarcia ofert, który przenosi się na dzień  </w:t>
      </w:r>
      <w:r>
        <w:rPr>
          <w:rFonts w:ascii="Arial Narrow" w:hAnsi="Arial Narrow" w:cs="Arial"/>
          <w:b/>
          <w:sz w:val="22"/>
          <w:szCs w:val="22"/>
        </w:rPr>
        <w:t>202</w:t>
      </w:r>
      <w:r w:rsidR="00D81AFB">
        <w:rPr>
          <w:rFonts w:ascii="Arial Narrow" w:hAnsi="Arial Narrow" w:cs="Arial"/>
          <w:b/>
          <w:sz w:val="22"/>
          <w:szCs w:val="22"/>
        </w:rPr>
        <w:t>5</w:t>
      </w:r>
      <w:r>
        <w:rPr>
          <w:rFonts w:ascii="Arial Narrow" w:hAnsi="Arial Narrow" w:cs="Arial"/>
          <w:b/>
          <w:sz w:val="22"/>
          <w:szCs w:val="22"/>
        </w:rPr>
        <w:t>-</w:t>
      </w:r>
      <w:r w:rsidR="00D81AFB">
        <w:rPr>
          <w:rFonts w:ascii="Arial Narrow" w:hAnsi="Arial Narrow" w:cs="Arial"/>
          <w:b/>
          <w:sz w:val="22"/>
          <w:szCs w:val="22"/>
        </w:rPr>
        <w:t>10</w:t>
      </w:r>
      <w:r>
        <w:rPr>
          <w:rFonts w:ascii="Arial Narrow" w:hAnsi="Arial Narrow" w:cs="Arial"/>
          <w:b/>
          <w:sz w:val="22"/>
          <w:szCs w:val="22"/>
        </w:rPr>
        <w:t>-</w:t>
      </w:r>
      <w:r w:rsidR="00D81AFB">
        <w:rPr>
          <w:rFonts w:ascii="Arial Narrow" w:hAnsi="Arial Narrow" w:cs="Arial"/>
          <w:b/>
          <w:sz w:val="22"/>
          <w:szCs w:val="22"/>
        </w:rPr>
        <w:t>03</w:t>
      </w:r>
      <w:r>
        <w:rPr>
          <w:rFonts w:ascii="Arial Narrow" w:hAnsi="Arial Narrow" w:cs="Arial"/>
          <w:bCs/>
          <w:sz w:val="22"/>
          <w:szCs w:val="22"/>
        </w:rPr>
        <w:t>, godzina składania i otwarcia ofert pozostaje bez zmian.</w:t>
      </w:r>
    </w:p>
    <w:p w14:paraId="6457D87F" w14:textId="3F346B85" w:rsidR="00126C0B" w:rsidRDefault="00126C0B" w:rsidP="00126C0B">
      <w:pPr>
        <w:spacing w:after="360" w:line="360" w:lineRule="auto"/>
        <w:jc w:val="both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Pkt. 2</w:t>
      </w:r>
      <w:r w:rsidR="00465DB5">
        <w:rPr>
          <w:rFonts w:ascii="Arial Narrow" w:hAnsi="Arial Narrow" w:cs="Arial"/>
          <w:b/>
          <w:sz w:val="22"/>
          <w:szCs w:val="22"/>
        </w:rPr>
        <w:t>1</w:t>
      </w:r>
      <w:r>
        <w:rPr>
          <w:rFonts w:ascii="Arial Narrow" w:hAnsi="Arial Narrow" w:cs="Arial"/>
          <w:b/>
          <w:sz w:val="22"/>
          <w:szCs w:val="22"/>
        </w:rPr>
        <w:t xml:space="preserve">.2 zmienia się zapis dot. kryterium „termin dostawy”. Zapisy dotyczące kryterium „Cena” i „Termin płatności” pozostają bez zmian.  </w:t>
      </w:r>
    </w:p>
    <w:tbl>
      <w:tblPr>
        <w:tblW w:w="8640" w:type="dxa"/>
        <w:tblInd w:w="81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 w:firstRow="1" w:lastRow="1" w:firstColumn="1" w:lastColumn="1" w:noHBand="0" w:noVBand="0"/>
      </w:tblPr>
      <w:tblGrid>
        <w:gridCol w:w="2975"/>
        <w:gridCol w:w="5665"/>
      </w:tblGrid>
      <w:tr w:rsidR="00126C0B" w14:paraId="0645DEE1" w14:textId="77777777">
        <w:trPr>
          <w:trHeight w:val="473"/>
        </w:trPr>
        <w:tc>
          <w:tcPr>
            <w:tcW w:w="2977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91969F0" w14:textId="77777777" w:rsidR="00126C0B" w:rsidRDefault="00126C0B">
            <w:pPr>
              <w:spacing w:before="120" w:after="120" w:line="360" w:lineRule="auto"/>
              <w:jc w:val="center"/>
              <w:outlineLvl w:val="1"/>
              <w:rPr>
                <w:rFonts w:ascii="Arial Narrow" w:hAnsi="Arial Narrow" w:cs="Arial"/>
                <w:b/>
                <w:bCs/>
                <w:iCs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iCs/>
                <w:color w:val="000000"/>
                <w:sz w:val="22"/>
                <w:szCs w:val="22"/>
              </w:rPr>
              <w:lastRenderedPageBreak/>
              <w:t>Część zamówienia</w:t>
            </w:r>
          </w:p>
        </w:tc>
        <w:tc>
          <w:tcPr>
            <w:tcW w:w="567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2F2F2"/>
            <w:vAlign w:val="center"/>
            <w:hideMark/>
          </w:tcPr>
          <w:p w14:paraId="7F01E1F1" w14:textId="77777777" w:rsidR="00126C0B" w:rsidRDefault="00126C0B">
            <w:pPr>
              <w:spacing w:before="120" w:after="120" w:line="360" w:lineRule="auto"/>
              <w:jc w:val="center"/>
              <w:outlineLvl w:val="1"/>
              <w:rPr>
                <w:rFonts w:ascii="Arial Narrow" w:hAnsi="Arial Narrow" w:cs="Arial"/>
                <w:b/>
                <w:bCs/>
                <w:iCs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iCs/>
                <w:color w:val="000000"/>
                <w:sz w:val="22"/>
                <w:szCs w:val="22"/>
              </w:rPr>
              <w:t>Wzór</w:t>
            </w:r>
          </w:p>
        </w:tc>
      </w:tr>
      <w:tr w:rsidR="00126C0B" w14:paraId="250AB4B6" w14:textId="77777777">
        <w:tc>
          <w:tcPr>
            <w:tcW w:w="2977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8408D3" w14:textId="22672D46" w:rsidR="00126C0B" w:rsidRDefault="00126C0B">
            <w:pPr>
              <w:spacing w:before="120" w:after="120" w:line="360" w:lineRule="auto"/>
              <w:jc w:val="center"/>
              <w:outlineLvl w:val="1"/>
              <w:rPr>
                <w:rFonts w:ascii="Arial Narrow" w:hAnsi="Arial Narrow" w:cs="Arial"/>
                <w:b/>
                <w:i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iCs/>
                <w:color w:val="000000"/>
                <w:sz w:val="22"/>
                <w:szCs w:val="22"/>
              </w:rPr>
              <w:t>Zadania 1 – 2</w:t>
            </w:r>
            <w:r w:rsidR="009B4C55">
              <w:rPr>
                <w:rFonts w:ascii="Arial Narrow" w:hAnsi="Arial Narrow" w:cs="Arial"/>
                <w:b/>
                <w:iCs/>
                <w:color w:val="000000"/>
                <w:sz w:val="22"/>
                <w:szCs w:val="22"/>
              </w:rPr>
              <w:t>9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hideMark/>
          </w:tcPr>
          <w:p w14:paraId="01534B24" w14:textId="77777777" w:rsidR="00126C0B" w:rsidRDefault="00126C0B">
            <w:pPr>
              <w:spacing w:before="120" w:after="120"/>
              <w:jc w:val="both"/>
              <w:outlineLvl w:val="1"/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  <w:t>2 - Termin dostawy</w:t>
            </w:r>
          </w:p>
          <w:p w14:paraId="7376584D" w14:textId="77777777" w:rsidR="00126C0B" w:rsidRDefault="00126C0B">
            <w:pPr>
              <w:spacing w:before="120" w:after="120"/>
              <w:jc w:val="both"/>
              <w:outlineLvl w:val="1"/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  <w:t>Liczba punktów = ( Ozn min2/Ozn war2 ) * 100 * waga gdzie:</w:t>
            </w:r>
          </w:p>
          <w:p w14:paraId="1E2672F8" w14:textId="77777777" w:rsidR="00126C0B" w:rsidRDefault="00126C0B">
            <w:pPr>
              <w:spacing w:before="120" w:after="120"/>
              <w:jc w:val="both"/>
              <w:outlineLvl w:val="1"/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  <w:t xml:space="preserve"> - Ozn min2 - najniższa spośród wszystkich ofert </w:t>
            </w:r>
          </w:p>
          <w:p w14:paraId="44154FD0" w14:textId="77777777" w:rsidR="00126C0B" w:rsidRDefault="00126C0B">
            <w:pPr>
              <w:spacing w:before="120" w:after="120"/>
              <w:jc w:val="both"/>
              <w:outlineLvl w:val="1"/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  <w:t xml:space="preserve"> - Ozn war2 - podana w ofercie </w:t>
            </w:r>
          </w:p>
          <w:p w14:paraId="00A3AF7D" w14:textId="77777777" w:rsidR="00126C0B" w:rsidRDefault="00126C0B">
            <w:pPr>
              <w:spacing w:before="120" w:after="120" w:line="360" w:lineRule="auto"/>
              <w:jc w:val="both"/>
              <w:outlineLvl w:val="1"/>
              <w:rPr>
                <w:rFonts w:ascii="Arial Narrow" w:hAnsi="Arial Narrow" w:cs="Arial"/>
                <w:b/>
                <w:i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i/>
                <w:color w:val="000000"/>
                <w:sz w:val="22"/>
                <w:szCs w:val="22"/>
              </w:rPr>
              <w:t>Termin dostawy:</w:t>
            </w:r>
          </w:p>
          <w:p w14:paraId="2290087B" w14:textId="20FEC676" w:rsidR="00126C0B" w:rsidRDefault="00126C0B">
            <w:pPr>
              <w:spacing w:before="120" w:after="120" w:line="360" w:lineRule="auto"/>
              <w:jc w:val="both"/>
              <w:outlineLvl w:val="1"/>
              <w:rPr>
                <w:rFonts w:ascii="Arial Narrow" w:hAnsi="Arial Narrow" w:cs="Arial"/>
                <w:b/>
                <w:i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i/>
                <w:color w:val="000000"/>
                <w:sz w:val="22"/>
                <w:szCs w:val="22"/>
              </w:rPr>
              <w:t>- dla zadania 1</w:t>
            </w:r>
            <w:r w:rsidR="009B4C55">
              <w:rPr>
                <w:rFonts w:ascii="Arial Narrow" w:hAnsi="Arial Narrow" w:cs="Arial"/>
                <w:b/>
                <w:i/>
                <w:color w:val="000000"/>
                <w:sz w:val="22"/>
                <w:szCs w:val="22"/>
              </w:rPr>
              <w:t>, 21</w:t>
            </w:r>
            <w:r>
              <w:rPr>
                <w:rFonts w:ascii="Arial Narrow" w:hAnsi="Arial Narrow" w:cs="Arial"/>
                <w:b/>
                <w:i/>
                <w:color w:val="000000"/>
                <w:sz w:val="22"/>
                <w:szCs w:val="22"/>
              </w:rPr>
              <w:t xml:space="preserve"> – min. 2 dni robocze, max. 1</w:t>
            </w:r>
            <w:r w:rsidR="009B4C55">
              <w:rPr>
                <w:rFonts w:ascii="Arial Narrow" w:hAnsi="Arial Narrow" w:cs="Arial"/>
                <w:b/>
                <w:i/>
                <w:color w:val="000000"/>
                <w:sz w:val="22"/>
                <w:szCs w:val="22"/>
              </w:rPr>
              <w:t>5</w:t>
            </w:r>
            <w:r>
              <w:rPr>
                <w:rFonts w:ascii="Arial Narrow" w:hAnsi="Arial Narrow" w:cs="Arial"/>
                <w:b/>
                <w:i/>
                <w:color w:val="000000"/>
                <w:sz w:val="22"/>
                <w:szCs w:val="22"/>
              </w:rPr>
              <w:t xml:space="preserve"> dni roboczych</w:t>
            </w:r>
          </w:p>
          <w:p w14:paraId="0AA227C3" w14:textId="79BFB9B5" w:rsidR="00126C0B" w:rsidRDefault="00126C0B">
            <w:pPr>
              <w:spacing w:before="120" w:after="120" w:line="360" w:lineRule="auto"/>
              <w:jc w:val="both"/>
              <w:outlineLvl w:val="1"/>
              <w:rPr>
                <w:rFonts w:ascii="Arial Narrow" w:hAnsi="Arial Narrow" w:cs="Arial"/>
                <w:b/>
                <w:i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i/>
                <w:color w:val="000000"/>
                <w:sz w:val="22"/>
                <w:szCs w:val="22"/>
              </w:rPr>
              <w:t>- dla zadania 2,</w:t>
            </w:r>
            <w:r w:rsidR="009B4C55">
              <w:rPr>
                <w:rFonts w:ascii="Arial Narrow" w:hAnsi="Arial Narrow" w:cs="Arial"/>
                <w:b/>
                <w:i/>
                <w:color w:val="000000"/>
                <w:sz w:val="22"/>
                <w:szCs w:val="22"/>
              </w:rPr>
              <w:t xml:space="preserve"> 29 </w:t>
            </w:r>
            <w:r>
              <w:rPr>
                <w:rFonts w:ascii="Arial Narrow" w:hAnsi="Arial Narrow" w:cs="Arial"/>
                <w:b/>
                <w:i/>
                <w:color w:val="000000"/>
                <w:sz w:val="22"/>
                <w:szCs w:val="22"/>
              </w:rPr>
              <w:t>– min. 2 dni robocze, max . 10 dni roboczych</w:t>
            </w:r>
          </w:p>
          <w:p w14:paraId="2CE9C640" w14:textId="77777777" w:rsidR="009B4C55" w:rsidRDefault="00126C0B" w:rsidP="009B4C55">
            <w:pPr>
              <w:spacing w:before="120" w:after="120" w:line="360" w:lineRule="auto"/>
              <w:jc w:val="both"/>
              <w:outlineLvl w:val="1"/>
              <w:rPr>
                <w:rFonts w:ascii="Arial Narrow" w:hAnsi="Arial Narrow" w:cs="Arial"/>
                <w:b/>
                <w:i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i/>
                <w:color w:val="000000"/>
                <w:sz w:val="22"/>
                <w:szCs w:val="22"/>
              </w:rPr>
              <w:t xml:space="preserve">- dla zadania </w:t>
            </w:r>
            <w:r w:rsidR="009B4C55">
              <w:rPr>
                <w:rFonts w:ascii="Arial Narrow" w:hAnsi="Arial Narrow" w:cs="Arial"/>
                <w:b/>
                <w:i/>
                <w:color w:val="000000"/>
                <w:sz w:val="22"/>
                <w:szCs w:val="22"/>
              </w:rPr>
              <w:t>8</w:t>
            </w:r>
            <w:r>
              <w:rPr>
                <w:rFonts w:ascii="Arial Narrow" w:hAnsi="Arial Narrow" w:cs="Arial"/>
                <w:b/>
                <w:i/>
                <w:color w:val="000000"/>
                <w:sz w:val="22"/>
                <w:szCs w:val="22"/>
              </w:rPr>
              <w:t xml:space="preserve">  – min. 2 dni robocze, max. 1</w:t>
            </w:r>
            <w:r w:rsidR="009B4C55">
              <w:rPr>
                <w:rFonts w:ascii="Arial Narrow" w:hAnsi="Arial Narrow" w:cs="Arial"/>
                <w:b/>
                <w:i/>
                <w:color w:val="000000"/>
                <w:sz w:val="22"/>
                <w:szCs w:val="22"/>
              </w:rPr>
              <w:t>8</w:t>
            </w:r>
            <w:r>
              <w:rPr>
                <w:rFonts w:ascii="Arial Narrow" w:hAnsi="Arial Narrow" w:cs="Arial"/>
                <w:b/>
                <w:i/>
                <w:color w:val="000000"/>
                <w:sz w:val="22"/>
                <w:szCs w:val="22"/>
              </w:rPr>
              <w:t xml:space="preserve"> dni roboczych</w:t>
            </w:r>
          </w:p>
          <w:p w14:paraId="2E3B9354" w14:textId="2910E200" w:rsidR="009B4C55" w:rsidRDefault="009B4C55" w:rsidP="009B4C55">
            <w:pPr>
              <w:spacing w:before="120" w:after="120" w:line="360" w:lineRule="auto"/>
              <w:jc w:val="both"/>
              <w:outlineLvl w:val="1"/>
              <w:rPr>
                <w:rFonts w:ascii="Arial Narrow" w:hAnsi="Arial Narrow" w:cs="Arial"/>
                <w:b/>
                <w:i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i/>
                <w:color w:val="000000"/>
                <w:sz w:val="22"/>
                <w:szCs w:val="22"/>
              </w:rPr>
              <w:t>- dla zadania 19  – min. 2 dni robocze, max. 30 dni roboczych</w:t>
            </w:r>
          </w:p>
          <w:p w14:paraId="5A846B06" w14:textId="6D6A15DB" w:rsidR="00126C0B" w:rsidRDefault="00126C0B">
            <w:pPr>
              <w:spacing w:before="120" w:after="120" w:line="360" w:lineRule="auto"/>
              <w:jc w:val="both"/>
              <w:outlineLvl w:val="1"/>
              <w:rPr>
                <w:rFonts w:ascii="Arial Narrow" w:hAnsi="Arial Narrow" w:cs="Arial"/>
                <w:b/>
                <w:i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i/>
                <w:color w:val="000000"/>
                <w:sz w:val="22"/>
                <w:szCs w:val="22"/>
              </w:rPr>
              <w:t xml:space="preserve"> - dla zadań </w:t>
            </w:r>
            <w:bookmarkStart w:id="3" w:name="_Hlk171582279"/>
            <w:r>
              <w:rPr>
                <w:rFonts w:ascii="Arial Narrow" w:hAnsi="Arial Narrow" w:cs="Arial"/>
                <w:b/>
                <w:i/>
                <w:color w:val="000000"/>
                <w:sz w:val="22"/>
                <w:szCs w:val="22"/>
              </w:rPr>
              <w:t>3</w:t>
            </w:r>
            <w:r w:rsidR="009B4C55">
              <w:rPr>
                <w:rFonts w:ascii="Arial Narrow" w:hAnsi="Arial Narrow" w:cs="Arial"/>
                <w:b/>
                <w:i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cs="Arial"/>
                <w:b/>
                <w:i/>
                <w:color w:val="000000"/>
                <w:sz w:val="22"/>
                <w:szCs w:val="22"/>
              </w:rPr>
              <w:t>– 7, 9-1</w:t>
            </w:r>
            <w:r w:rsidR="009B4C55">
              <w:rPr>
                <w:rFonts w:ascii="Arial Narrow" w:hAnsi="Arial Narrow" w:cs="Arial"/>
                <w:b/>
                <w:i/>
                <w:color w:val="000000"/>
                <w:sz w:val="22"/>
                <w:szCs w:val="22"/>
              </w:rPr>
              <w:t>8</w:t>
            </w:r>
            <w:r>
              <w:rPr>
                <w:rFonts w:ascii="Arial Narrow" w:hAnsi="Arial Narrow" w:cs="Arial"/>
                <w:b/>
                <w:i/>
                <w:color w:val="000000"/>
                <w:sz w:val="22"/>
                <w:szCs w:val="22"/>
              </w:rPr>
              <w:t xml:space="preserve">, </w:t>
            </w:r>
            <w:r w:rsidR="009B4C55">
              <w:rPr>
                <w:rFonts w:ascii="Arial Narrow" w:hAnsi="Arial Narrow" w:cs="Arial"/>
                <w:b/>
                <w:i/>
                <w:color w:val="000000"/>
                <w:sz w:val="22"/>
                <w:szCs w:val="22"/>
              </w:rPr>
              <w:t>20</w:t>
            </w:r>
            <w:r>
              <w:rPr>
                <w:rFonts w:ascii="Arial Narrow" w:hAnsi="Arial Narrow" w:cs="Arial"/>
                <w:b/>
                <w:i/>
                <w:color w:val="000000"/>
                <w:sz w:val="22"/>
                <w:szCs w:val="22"/>
              </w:rPr>
              <w:t xml:space="preserve">, </w:t>
            </w:r>
            <w:r w:rsidR="009B4C55">
              <w:rPr>
                <w:rFonts w:ascii="Arial Narrow" w:hAnsi="Arial Narrow" w:cs="Arial"/>
                <w:b/>
                <w:i/>
                <w:color w:val="000000"/>
                <w:sz w:val="22"/>
                <w:szCs w:val="22"/>
              </w:rPr>
              <w:t>22</w:t>
            </w:r>
            <w:r>
              <w:rPr>
                <w:rFonts w:ascii="Arial Narrow" w:hAnsi="Arial Narrow" w:cs="Arial"/>
                <w:b/>
                <w:i/>
                <w:color w:val="000000"/>
                <w:sz w:val="22"/>
                <w:szCs w:val="22"/>
              </w:rPr>
              <w:t>-</w:t>
            </w:r>
            <w:r w:rsidR="009B4C55">
              <w:rPr>
                <w:rFonts w:ascii="Arial Narrow" w:hAnsi="Arial Narrow" w:cs="Arial"/>
                <w:b/>
                <w:i/>
                <w:color w:val="000000"/>
                <w:sz w:val="22"/>
                <w:szCs w:val="22"/>
              </w:rPr>
              <w:t>28</w:t>
            </w:r>
            <w:bookmarkEnd w:id="3"/>
            <w:r>
              <w:rPr>
                <w:rFonts w:ascii="Arial Narrow" w:hAnsi="Arial Narrow" w:cs="Arial"/>
                <w:b/>
                <w:i/>
                <w:color w:val="000000"/>
                <w:sz w:val="22"/>
                <w:szCs w:val="22"/>
              </w:rPr>
              <w:t>: min 2 dni robocze max 5 dni roboczych</w:t>
            </w:r>
          </w:p>
        </w:tc>
      </w:tr>
    </w:tbl>
    <w:p w14:paraId="26C37F16" w14:textId="40613E6F" w:rsidR="00126C0B" w:rsidRDefault="00126C0B" w:rsidP="00126C0B">
      <w:pPr>
        <w:spacing w:after="240" w:line="360" w:lineRule="auto"/>
        <w:jc w:val="both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 xml:space="preserve"> </w:t>
      </w:r>
      <w:r>
        <w:rPr>
          <w:rFonts w:ascii="Arial Narrow" w:hAnsi="Arial Narrow" w:cs="Arial"/>
          <w:b/>
          <w:sz w:val="22"/>
          <w:szCs w:val="22"/>
        </w:rPr>
        <w:br/>
        <w:t xml:space="preserve">Zamawiający zmienia zapisy dot. terminu dostawy również w formularzu oferty, stanowiącym załącznik </w:t>
      </w:r>
      <w:r>
        <w:rPr>
          <w:rFonts w:ascii="Arial Narrow" w:hAnsi="Arial Narrow" w:cs="Arial"/>
          <w:b/>
          <w:sz w:val="22"/>
          <w:szCs w:val="22"/>
        </w:rPr>
        <w:br/>
        <w:t xml:space="preserve">nr </w:t>
      </w:r>
      <w:r w:rsidR="009B4C55">
        <w:rPr>
          <w:rFonts w:ascii="Arial Narrow" w:hAnsi="Arial Narrow" w:cs="Arial"/>
          <w:b/>
          <w:sz w:val="22"/>
          <w:szCs w:val="22"/>
        </w:rPr>
        <w:t>5</w:t>
      </w:r>
      <w:r>
        <w:rPr>
          <w:rFonts w:ascii="Arial Narrow" w:hAnsi="Arial Narrow" w:cs="Arial"/>
          <w:b/>
          <w:sz w:val="22"/>
          <w:szCs w:val="22"/>
        </w:rPr>
        <w:t xml:space="preserve"> do SWZ na poniższe: </w:t>
      </w:r>
    </w:p>
    <w:p w14:paraId="6DA4EDEE" w14:textId="77777777" w:rsidR="009B4C55" w:rsidRPr="009B4C55" w:rsidRDefault="009B4C55" w:rsidP="009B4C55">
      <w:pPr>
        <w:spacing w:before="120" w:after="120"/>
        <w:jc w:val="both"/>
        <w:outlineLvl w:val="1"/>
        <w:rPr>
          <w:rFonts w:ascii="Arial Narrow" w:hAnsi="Arial Narrow" w:cs="Arial"/>
          <w:bCs/>
          <w:iCs/>
          <w:color w:val="000000"/>
          <w:sz w:val="22"/>
          <w:szCs w:val="22"/>
        </w:rPr>
      </w:pPr>
      <w:r w:rsidRPr="009B4C55">
        <w:rPr>
          <w:rFonts w:ascii="Arial Narrow" w:hAnsi="Arial Narrow" w:cs="Arial"/>
          <w:bCs/>
          <w:iCs/>
          <w:color w:val="000000"/>
          <w:sz w:val="22"/>
          <w:szCs w:val="22"/>
        </w:rPr>
        <w:t>- dla zadania 1, 21 – min. 2 dni robocze, max. 15 dni roboczych</w:t>
      </w:r>
    </w:p>
    <w:p w14:paraId="6B48B9D8" w14:textId="77777777" w:rsidR="009B4C55" w:rsidRPr="009B4C55" w:rsidRDefault="009B4C55" w:rsidP="009B4C55">
      <w:pPr>
        <w:spacing w:before="120" w:after="120"/>
        <w:jc w:val="both"/>
        <w:outlineLvl w:val="1"/>
        <w:rPr>
          <w:rFonts w:ascii="Arial Narrow" w:hAnsi="Arial Narrow" w:cs="Arial"/>
          <w:bCs/>
          <w:iCs/>
          <w:color w:val="000000"/>
          <w:sz w:val="22"/>
          <w:szCs w:val="22"/>
        </w:rPr>
      </w:pPr>
      <w:r w:rsidRPr="009B4C55">
        <w:rPr>
          <w:rFonts w:ascii="Arial Narrow" w:hAnsi="Arial Narrow" w:cs="Arial"/>
          <w:bCs/>
          <w:iCs/>
          <w:color w:val="000000"/>
          <w:sz w:val="22"/>
          <w:szCs w:val="22"/>
        </w:rPr>
        <w:t>- dla zadania 2, 29 – min. 2 dni robocze, max . 10 dni roboczych</w:t>
      </w:r>
    </w:p>
    <w:p w14:paraId="600E935F" w14:textId="77777777" w:rsidR="009B4C55" w:rsidRPr="009B4C55" w:rsidRDefault="009B4C55" w:rsidP="009B4C55">
      <w:pPr>
        <w:spacing w:before="120" w:after="120"/>
        <w:jc w:val="both"/>
        <w:outlineLvl w:val="1"/>
        <w:rPr>
          <w:rFonts w:ascii="Arial Narrow" w:hAnsi="Arial Narrow" w:cs="Arial"/>
          <w:bCs/>
          <w:iCs/>
          <w:color w:val="000000"/>
          <w:sz w:val="22"/>
          <w:szCs w:val="22"/>
        </w:rPr>
      </w:pPr>
      <w:r w:rsidRPr="009B4C55">
        <w:rPr>
          <w:rFonts w:ascii="Arial Narrow" w:hAnsi="Arial Narrow" w:cs="Arial"/>
          <w:bCs/>
          <w:iCs/>
          <w:color w:val="000000"/>
          <w:sz w:val="22"/>
          <w:szCs w:val="22"/>
        </w:rPr>
        <w:t>- dla zadania 8  – min. 2 dni robocze, max. 18 dni roboczych</w:t>
      </w:r>
    </w:p>
    <w:p w14:paraId="029990B9" w14:textId="77777777" w:rsidR="009B4C55" w:rsidRDefault="009B4C55" w:rsidP="009B4C55">
      <w:pPr>
        <w:spacing w:before="120" w:after="120"/>
        <w:jc w:val="both"/>
        <w:outlineLvl w:val="1"/>
        <w:rPr>
          <w:rFonts w:ascii="Arial Narrow" w:hAnsi="Arial Narrow" w:cs="Arial"/>
          <w:bCs/>
          <w:iCs/>
          <w:color w:val="000000"/>
          <w:sz w:val="22"/>
          <w:szCs w:val="22"/>
        </w:rPr>
      </w:pPr>
      <w:r w:rsidRPr="009B4C55">
        <w:rPr>
          <w:rFonts w:ascii="Arial Narrow" w:hAnsi="Arial Narrow" w:cs="Arial"/>
          <w:bCs/>
          <w:iCs/>
          <w:color w:val="000000"/>
          <w:sz w:val="22"/>
          <w:szCs w:val="22"/>
        </w:rPr>
        <w:t>- dla zadania 19  – min. 2 dni robocze, max. 30 dni roboczych</w:t>
      </w:r>
    </w:p>
    <w:p w14:paraId="07C9177E" w14:textId="1DEE8B79" w:rsidR="009B4C55" w:rsidRDefault="009B4C55" w:rsidP="009B4C55">
      <w:pPr>
        <w:spacing w:before="120" w:after="120"/>
        <w:jc w:val="both"/>
        <w:outlineLvl w:val="1"/>
        <w:rPr>
          <w:rFonts w:ascii="Arial Narrow" w:hAnsi="Arial Narrow" w:cs="Arial"/>
          <w:bCs/>
          <w:iCs/>
          <w:sz w:val="22"/>
          <w:szCs w:val="22"/>
        </w:rPr>
      </w:pPr>
      <w:r w:rsidRPr="009B4C55">
        <w:rPr>
          <w:rFonts w:ascii="Arial Narrow" w:hAnsi="Arial Narrow" w:cs="Arial"/>
          <w:bCs/>
          <w:iCs/>
          <w:color w:val="000000"/>
          <w:sz w:val="22"/>
          <w:szCs w:val="22"/>
        </w:rPr>
        <w:t>- dla zadań 3 – 7, 9-18, 20, 22-28: min 2 dni robocze max 5 dni roboczych</w:t>
      </w:r>
      <w:r w:rsidRPr="009B4C55">
        <w:rPr>
          <w:rFonts w:ascii="Arial Narrow" w:hAnsi="Arial Narrow" w:cs="Arial"/>
          <w:bCs/>
          <w:iCs/>
          <w:sz w:val="22"/>
          <w:szCs w:val="22"/>
        </w:rPr>
        <w:t xml:space="preserve"> </w:t>
      </w:r>
    </w:p>
    <w:p w14:paraId="5DB31725" w14:textId="77777777" w:rsidR="009B4C55" w:rsidRPr="009B4C55" w:rsidRDefault="009B4C55" w:rsidP="009B4C55">
      <w:pPr>
        <w:spacing w:before="120" w:after="120"/>
        <w:jc w:val="both"/>
        <w:outlineLvl w:val="1"/>
        <w:rPr>
          <w:rFonts w:ascii="Arial Narrow" w:hAnsi="Arial Narrow" w:cs="Arial"/>
          <w:bCs/>
          <w:iCs/>
          <w:color w:val="000000"/>
          <w:sz w:val="22"/>
          <w:szCs w:val="22"/>
        </w:rPr>
      </w:pPr>
    </w:p>
    <w:p w14:paraId="58D40DE7" w14:textId="383C9912" w:rsidR="00126C0B" w:rsidRDefault="00126C0B" w:rsidP="009B4C55">
      <w:pPr>
        <w:spacing w:after="60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 xml:space="preserve">Zaoferowanie krótszego lub dłuższego terminu dostawy skutkować będzie odrzuceniem oferty jako niezgodnej </w:t>
      </w:r>
      <w:r>
        <w:rPr>
          <w:rFonts w:ascii="Arial Narrow" w:hAnsi="Arial Narrow" w:cs="Arial"/>
          <w:bCs/>
          <w:sz w:val="22"/>
          <w:szCs w:val="22"/>
        </w:rPr>
        <w:br/>
        <w:t>z SWZ. Brak terminu w tabeli będzie skutkowało odrzuceniem oferty jako niezgodnej z SWZ.</w:t>
      </w:r>
    </w:p>
    <w:p w14:paraId="1CA61FA4" w14:textId="125633CA" w:rsidR="00D81AFB" w:rsidRPr="00FE5830" w:rsidRDefault="00D81AFB" w:rsidP="00FE5830">
      <w:pPr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  <w:u w:val="single"/>
        </w:rPr>
      </w:pPr>
      <w:r w:rsidRPr="00FE5830">
        <w:rPr>
          <w:rFonts w:ascii="Arial Narrow" w:hAnsi="Arial Narrow" w:cs="Arial"/>
          <w:bCs/>
          <w:sz w:val="22"/>
          <w:szCs w:val="22"/>
          <w:u w:val="single"/>
        </w:rPr>
        <w:t>Dotyczy załącznika nr 6 do SWZ, tj. formularza cenowego:</w:t>
      </w:r>
    </w:p>
    <w:p w14:paraId="255545D4" w14:textId="06B9D541" w:rsidR="00FE5830" w:rsidRDefault="00FE5830" w:rsidP="00FE5830">
      <w:pPr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-  w zadaniu 29 wykreśleniu ulega sformułowanie „ z certyfikatem IVD”</w:t>
      </w:r>
    </w:p>
    <w:p w14:paraId="29E4C806" w14:textId="7DF7FB56" w:rsidR="00FE5830" w:rsidRDefault="00FE5830" w:rsidP="00FE5830">
      <w:pPr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 xml:space="preserve">- zadanie 2 poz. 14 – ulega wykreśleniu </w:t>
      </w:r>
    </w:p>
    <w:p w14:paraId="2D40CF2B" w14:textId="059E28F6" w:rsidR="00FE5830" w:rsidRDefault="00FE5830" w:rsidP="00FE5830">
      <w:pPr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lastRenderedPageBreak/>
        <w:t xml:space="preserve">- w zadaniu 2 poz. 15 i 16 Zamawiajacy zmienia pierwotne </w:t>
      </w:r>
      <w:r>
        <w:rPr>
          <w:rFonts w:ascii="Arial Narrow" w:hAnsi="Arial Narrow" w:cs="Arial"/>
          <w:bCs/>
          <w:sz w:val="22"/>
          <w:szCs w:val="22"/>
        </w:rPr>
        <w:t>użyte</w:t>
      </w:r>
      <w:r>
        <w:rPr>
          <w:rFonts w:ascii="Arial Narrow" w:hAnsi="Arial Narrow" w:cs="Arial"/>
          <w:bCs/>
          <w:sz w:val="22"/>
          <w:szCs w:val="22"/>
        </w:rPr>
        <w:t xml:space="preserve"> sformułowanie w formularzu cenowym o treści „CE-IVD” na sformułowanie „research use only”</w:t>
      </w:r>
    </w:p>
    <w:p w14:paraId="1B11BF56" w14:textId="77777777" w:rsidR="00126C0B" w:rsidRDefault="00126C0B" w:rsidP="00930A96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</w:p>
    <w:p w14:paraId="677C8C11" w14:textId="77777777" w:rsidR="00126C0B" w:rsidRDefault="00126C0B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</w:p>
    <w:p w14:paraId="16BEBC4E" w14:textId="0942ECA1" w:rsidR="005C0930" w:rsidRPr="00126C0B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126C0B">
        <w:rPr>
          <w:rFonts w:ascii="Arial Narrow" w:hAnsi="Arial Narrow" w:cs="Arial"/>
          <w:i/>
          <w:sz w:val="22"/>
          <w:szCs w:val="22"/>
        </w:rPr>
        <w:t>Zamawiający</w:t>
      </w:r>
    </w:p>
    <w:p w14:paraId="2E4AAA1E" w14:textId="77777777" w:rsidR="005C093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2"/>
        </w:rPr>
      </w:pPr>
    </w:p>
    <w:p w14:paraId="5E888E04" w14:textId="77777777" w:rsidR="00FE5830" w:rsidRPr="00FE5830" w:rsidRDefault="00FE5830" w:rsidP="00FE5830"/>
    <w:p w14:paraId="6BC3C0C6" w14:textId="77777777" w:rsidR="00FE5830" w:rsidRPr="00FE5830" w:rsidRDefault="00FE5830" w:rsidP="00FE5830"/>
    <w:p w14:paraId="31106027" w14:textId="77777777" w:rsidR="00FE5830" w:rsidRPr="00FE5830" w:rsidRDefault="00FE5830" w:rsidP="00FE5830"/>
    <w:p w14:paraId="6F8FBB7B" w14:textId="77777777" w:rsidR="00FE5830" w:rsidRPr="00FE5830" w:rsidRDefault="00FE5830" w:rsidP="00FE5830"/>
    <w:p w14:paraId="5680E5B2" w14:textId="77777777" w:rsidR="00FE5830" w:rsidRPr="00FE5830" w:rsidRDefault="00FE5830" w:rsidP="00FE5830"/>
    <w:p w14:paraId="47201077" w14:textId="77777777" w:rsidR="00FE5830" w:rsidRPr="00FE5830" w:rsidRDefault="00FE5830" w:rsidP="00FE5830"/>
    <w:p w14:paraId="7611F3E2" w14:textId="77777777" w:rsidR="00FE5830" w:rsidRPr="00FE5830" w:rsidRDefault="00FE5830" w:rsidP="00FE5830"/>
    <w:p w14:paraId="2EC91328" w14:textId="77777777" w:rsidR="00FE5830" w:rsidRPr="00FE5830" w:rsidRDefault="00FE5830" w:rsidP="00FE5830"/>
    <w:p w14:paraId="17D39DBB" w14:textId="77777777" w:rsidR="00FE5830" w:rsidRPr="00FE5830" w:rsidRDefault="00FE5830" w:rsidP="00FE5830"/>
    <w:p w14:paraId="19C8ACA9" w14:textId="77777777" w:rsidR="00FE5830" w:rsidRPr="00FE5830" w:rsidRDefault="00FE5830" w:rsidP="00FE5830"/>
    <w:p w14:paraId="58E5DA3B" w14:textId="77777777" w:rsidR="00FE5830" w:rsidRPr="00FE5830" w:rsidRDefault="00FE5830" w:rsidP="00FE5830"/>
    <w:p w14:paraId="50B3EE90" w14:textId="77777777" w:rsidR="00FE5830" w:rsidRPr="00FE5830" w:rsidRDefault="00FE5830" w:rsidP="00FE5830"/>
    <w:p w14:paraId="5B6860DF" w14:textId="77777777" w:rsidR="00FE5830" w:rsidRPr="00FE5830" w:rsidRDefault="00FE5830" w:rsidP="00FE5830"/>
    <w:p w14:paraId="4C7A55C8" w14:textId="77777777" w:rsidR="00FE5830" w:rsidRPr="00FE5830" w:rsidRDefault="00FE5830" w:rsidP="00FE5830"/>
    <w:p w14:paraId="1D0F5C28" w14:textId="77777777" w:rsidR="00FE5830" w:rsidRPr="00FE5830" w:rsidRDefault="00FE5830" w:rsidP="00FE5830"/>
    <w:p w14:paraId="03F13C62" w14:textId="77777777" w:rsidR="00FE5830" w:rsidRPr="00FE5830" w:rsidRDefault="00FE5830" w:rsidP="00FE5830"/>
    <w:p w14:paraId="7C4BCE35" w14:textId="77777777" w:rsidR="00FE5830" w:rsidRPr="00FE5830" w:rsidRDefault="00FE5830" w:rsidP="00FE5830"/>
    <w:p w14:paraId="4DC46921" w14:textId="77777777" w:rsidR="00FE5830" w:rsidRPr="00FE5830" w:rsidRDefault="00FE5830" w:rsidP="00FE5830"/>
    <w:p w14:paraId="7EC2A3B1" w14:textId="77777777" w:rsidR="00FE5830" w:rsidRPr="00FE5830" w:rsidRDefault="00FE5830" w:rsidP="00FE5830"/>
    <w:p w14:paraId="2D749BEF" w14:textId="77777777" w:rsidR="00FE5830" w:rsidRPr="00FE5830" w:rsidRDefault="00FE5830" w:rsidP="00FE5830"/>
    <w:p w14:paraId="20B9642F" w14:textId="77777777" w:rsidR="00FE5830" w:rsidRPr="00FE5830" w:rsidRDefault="00FE5830" w:rsidP="00FE5830"/>
    <w:p w14:paraId="0C80B5EA" w14:textId="77777777" w:rsidR="00FE5830" w:rsidRPr="00FE5830" w:rsidRDefault="00FE5830" w:rsidP="00FE5830"/>
    <w:p w14:paraId="7554C24B" w14:textId="77777777" w:rsidR="00FE5830" w:rsidRPr="00FE5830" w:rsidRDefault="00FE5830" w:rsidP="00FE5830"/>
    <w:p w14:paraId="7CFCE5BB" w14:textId="77777777" w:rsidR="00FE5830" w:rsidRPr="00FE5830" w:rsidRDefault="00FE5830" w:rsidP="00FE5830"/>
    <w:p w14:paraId="40F43D41" w14:textId="77777777" w:rsidR="00FE5830" w:rsidRPr="00FE5830" w:rsidRDefault="00FE5830" w:rsidP="00FE5830"/>
    <w:p w14:paraId="20EE8F4A" w14:textId="77777777" w:rsidR="00FE5830" w:rsidRPr="00FE5830" w:rsidRDefault="00FE5830" w:rsidP="00FE5830"/>
    <w:p w14:paraId="27EF74D6" w14:textId="77777777" w:rsidR="00FE5830" w:rsidRPr="00FE5830" w:rsidRDefault="00FE5830" w:rsidP="00FE5830"/>
    <w:p w14:paraId="5108C653" w14:textId="77777777" w:rsidR="00FE5830" w:rsidRPr="00FE5830" w:rsidRDefault="00FE5830" w:rsidP="00FE5830"/>
    <w:p w14:paraId="0724AA24" w14:textId="77777777" w:rsidR="00FE5830" w:rsidRPr="00FE5830" w:rsidRDefault="00FE5830" w:rsidP="00FE5830"/>
    <w:p w14:paraId="233FCEE2" w14:textId="77777777" w:rsidR="00FE5830" w:rsidRPr="00FE5830" w:rsidRDefault="00FE5830" w:rsidP="00FE5830"/>
    <w:p w14:paraId="5EBCAAB2" w14:textId="77777777" w:rsidR="00FE5830" w:rsidRPr="00FE5830" w:rsidRDefault="00FE5830" w:rsidP="00FE5830"/>
    <w:p w14:paraId="592E4116" w14:textId="77777777" w:rsidR="00FE5830" w:rsidRPr="00FE5830" w:rsidRDefault="00FE5830" w:rsidP="00FE5830"/>
    <w:p w14:paraId="7EC80334" w14:textId="77777777" w:rsidR="00FE5830" w:rsidRDefault="00FE5830" w:rsidP="00FE5830">
      <w:pPr>
        <w:rPr>
          <w:rFonts w:ascii="Arial Narrow" w:hAnsi="Arial Narrow" w:cs="Arial"/>
          <w:sz w:val="22"/>
          <w:szCs w:val="22"/>
        </w:rPr>
      </w:pPr>
    </w:p>
    <w:p w14:paraId="7A7FFEC6" w14:textId="77777777" w:rsidR="00FE5830" w:rsidRDefault="00FE5830" w:rsidP="00FE5830">
      <w:pPr>
        <w:rPr>
          <w:rFonts w:ascii="Arial Narrow" w:hAnsi="Arial Narrow" w:cs="Arial"/>
          <w:sz w:val="22"/>
          <w:szCs w:val="22"/>
        </w:rPr>
      </w:pPr>
    </w:p>
    <w:p w14:paraId="29B18D9F" w14:textId="77777777" w:rsidR="00F46018" w:rsidRDefault="00F46018" w:rsidP="00FE5830">
      <w:pPr>
        <w:rPr>
          <w:rFonts w:ascii="Arial Narrow" w:hAnsi="Arial Narrow"/>
        </w:rPr>
      </w:pPr>
    </w:p>
    <w:p w14:paraId="6B8BEBCC" w14:textId="77777777" w:rsidR="00F46018" w:rsidRDefault="00F46018" w:rsidP="00FE5830">
      <w:pPr>
        <w:rPr>
          <w:rFonts w:ascii="Arial Narrow" w:hAnsi="Arial Narrow"/>
        </w:rPr>
      </w:pPr>
    </w:p>
    <w:p w14:paraId="046376D8" w14:textId="77777777" w:rsidR="00F46018" w:rsidRDefault="00F46018" w:rsidP="00FE5830">
      <w:pPr>
        <w:rPr>
          <w:rFonts w:ascii="Arial Narrow" w:hAnsi="Arial Narrow"/>
        </w:rPr>
      </w:pPr>
    </w:p>
    <w:p w14:paraId="163D5DBA" w14:textId="77777777" w:rsidR="00F46018" w:rsidRDefault="00F46018" w:rsidP="00FE5830">
      <w:pPr>
        <w:rPr>
          <w:rFonts w:ascii="Arial Narrow" w:hAnsi="Arial Narrow"/>
        </w:rPr>
      </w:pPr>
    </w:p>
    <w:p w14:paraId="25470C1A" w14:textId="77777777" w:rsidR="00F46018" w:rsidRDefault="00F46018" w:rsidP="00FE5830">
      <w:pPr>
        <w:rPr>
          <w:rFonts w:ascii="Arial Narrow" w:hAnsi="Arial Narrow"/>
        </w:rPr>
      </w:pPr>
    </w:p>
    <w:p w14:paraId="177C6498" w14:textId="77777777" w:rsidR="00F46018" w:rsidRDefault="00F46018" w:rsidP="00FE5830">
      <w:pPr>
        <w:rPr>
          <w:rFonts w:ascii="Arial Narrow" w:hAnsi="Arial Narrow"/>
        </w:rPr>
      </w:pPr>
    </w:p>
    <w:p w14:paraId="1E3ACD9D" w14:textId="77777777" w:rsidR="00F46018" w:rsidRDefault="00F46018" w:rsidP="00FE5830">
      <w:pPr>
        <w:rPr>
          <w:rFonts w:ascii="Arial Narrow" w:hAnsi="Arial Narrow"/>
        </w:rPr>
      </w:pPr>
    </w:p>
    <w:p w14:paraId="7AEB9907" w14:textId="1A2BD298" w:rsidR="00FE5830" w:rsidRDefault="00FE5830" w:rsidP="00FE5830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2 ark.</w:t>
      </w:r>
    </w:p>
    <w:p w14:paraId="604A891F" w14:textId="7C98CB72" w:rsidR="00FE5830" w:rsidRDefault="00FE5830" w:rsidP="00FE5830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14:paraId="02544B2B" w14:textId="41C50C18" w:rsidR="00FE5830" w:rsidRDefault="00FE5830" w:rsidP="00FE5830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e-propublico.pl); SZPubl. T 2612 B5</w:t>
      </w:r>
    </w:p>
    <w:p w14:paraId="70BFCAF5" w14:textId="5C401FD9" w:rsidR="00FE5830" w:rsidRDefault="00FE5830" w:rsidP="00FE5830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6" w:history="1">
        <w:r w:rsidRPr="002648BC">
          <w:rPr>
            <w:rStyle w:val="Hipercze"/>
            <w:rFonts w:ascii="Arial Narrow" w:hAnsi="Arial Narrow"/>
          </w:rPr>
          <w:t>karolina.kornowska@10wsk.mil.pl</w:t>
        </w:r>
      </w:hyperlink>
      <w:r>
        <w:rPr>
          <w:rFonts w:ascii="Arial Narrow" w:hAnsi="Arial Narrow"/>
        </w:rPr>
        <w:t xml:space="preserve"> </w:t>
      </w:r>
    </w:p>
    <w:p w14:paraId="2001706E" w14:textId="60599CC3" w:rsidR="00FE5830" w:rsidRPr="00FE5830" w:rsidRDefault="00FE5830" w:rsidP="00FE5830">
      <w:pPr>
        <w:rPr>
          <w:rFonts w:ascii="Arial Narrow" w:hAnsi="Arial Narrow"/>
        </w:rPr>
      </w:pPr>
      <w:r>
        <w:rPr>
          <w:rFonts w:ascii="Arial Narrow" w:hAnsi="Arial Narrow"/>
        </w:rPr>
        <w:t>Data: 2025-09-24</w:t>
      </w:r>
    </w:p>
    <w:sectPr w:rsidR="00FE5830" w:rsidRPr="00FE5830" w:rsidSect="00930A9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BAE29F" w14:textId="77777777" w:rsidR="00C57BB9" w:rsidRDefault="00C57BB9">
      <w:r>
        <w:separator/>
      </w:r>
    </w:p>
  </w:endnote>
  <w:endnote w:type="continuationSeparator" w:id="0">
    <w:p w14:paraId="1E52B546" w14:textId="77777777" w:rsidR="00C57BB9" w:rsidRDefault="00C57B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88C1E2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982CB6E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422FB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7DEE2B4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5FC98C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CC3F75E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4F5C67D" w14:textId="77777777" w:rsidR="00EF1037" w:rsidRDefault="00EF1037">
    <w:pPr>
      <w:pStyle w:val="Stopka"/>
      <w:tabs>
        <w:tab w:val="clear" w:pos="4536"/>
        <w:tab w:val="left" w:pos="6237"/>
      </w:tabs>
    </w:pPr>
  </w:p>
  <w:p w14:paraId="53CC6E45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375510" w14:textId="77777777" w:rsidR="00C57BB9" w:rsidRDefault="00C57BB9">
      <w:r>
        <w:separator/>
      </w:r>
    </w:p>
  </w:footnote>
  <w:footnote w:type="continuationSeparator" w:id="0">
    <w:p w14:paraId="3DD04251" w14:textId="77777777" w:rsidR="00C57BB9" w:rsidRDefault="00C57B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382A4F" w14:textId="77777777" w:rsidR="0008121B" w:rsidRDefault="0008121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F86DF1" w14:textId="77777777" w:rsidR="0008121B" w:rsidRDefault="0008121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BB6C9" w14:textId="77777777" w:rsidR="0008121B" w:rsidRDefault="0008121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57BB9"/>
    <w:rsid w:val="00057D02"/>
    <w:rsid w:val="000613E0"/>
    <w:rsid w:val="0008121B"/>
    <w:rsid w:val="000A50A7"/>
    <w:rsid w:val="00126C0B"/>
    <w:rsid w:val="001A571A"/>
    <w:rsid w:val="0022485D"/>
    <w:rsid w:val="002B1C74"/>
    <w:rsid w:val="00373F15"/>
    <w:rsid w:val="00384EFD"/>
    <w:rsid w:val="004222DA"/>
    <w:rsid w:val="00453E59"/>
    <w:rsid w:val="00460DC4"/>
    <w:rsid w:val="00465DB5"/>
    <w:rsid w:val="005079A4"/>
    <w:rsid w:val="0055546F"/>
    <w:rsid w:val="005C0930"/>
    <w:rsid w:val="006212CA"/>
    <w:rsid w:val="006667AB"/>
    <w:rsid w:val="006736C6"/>
    <w:rsid w:val="006D4AE5"/>
    <w:rsid w:val="00854803"/>
    <w:rsid w:val="0087224A"/>
    <w:rsid w:val="009149C3"/>
    <w:rsid w:val="00923746"/>
    <w:rsid w:val="00930A96"/>
    <w:rsid w:val="00953AA1"/>
    <w:rsid w:val="0095641D"/>
    <w:rsid w:val="009B4C55"/>
    <w:rsid w:val="009D169F"/>
    <w:rsid w:val="00A4668B"/>
    <w:rsid w:val="00B26D41"/>
    <w:rsid w:val="00B361A9"/>
    <w:rsid w:val="00C152AE"/>
    <w:rsid w:val="00C57BB9"/>
    <w:rsid w:val="00D1574A"/>
    <w:rsid w:val="00D248D2"/>
    <w:rsid w:val="00D81AFB"/>
    <w:rsid w:val="00E02559"/>
    <w:rsid w:val="00E03B3C"/>
    <w:rsid w:val="00E74582"/>
    <w:rsid w:val="00EB3650"/>
    <w:rsid w:val="00EF1037"/>
    <w:rsid w:val="00F16162"/>
    <w:rsid w:val="00F46018"/>
    <w:rsid w:val="00FA7728"/>
    <w:rsid w:val="00FE5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FDAE40"/>
  <w15:chartTrackingRefBased/>
  <w15:docId w15:val="{8ADDA9A2-CE9D-43AD-90AA-4689E59C2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customStyle="1" w:styleId="Nagwek2Znak">
    <w:name w:val="Nagłówek 2 Znak"/>
    <w:link w:val="Nagwek2"/>
    <w:rsid w:val="00126C0B"/>
    <w:rPr>
      <w:rFonts w:ascii="Arial" w:hAnsi="Arial"/>
      <w:i/>
      <w:sz w:val="22"/>
    </w:rPr>
  </w:style>
  <w:style w:type="character" w:styleId="Hipercze">
    <w:name w:val="Hyperlink"/>
    <w:basedOn w:val="Domylnaczcionkaakapitu"/>
    <w:rsid w:val="00FE583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E583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27</TotalTime>
  <Pages>4</Pages>
  <Words>848</Words>
  <Characters>4818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10</cp:revision>
  <cp:lastPrinted>2025-09-24T12:13:00Z</cp:lastPrinted>
  <dcterms:created xsi:type="dcterms:W3CDTF">2025-09-24T10:45:00Z</dcterms:created>
  <dcterms:modified xsi:type="dcterms:W3CDTF">2025-09-24T12:17:00Z</dcterms:modified>
</cp:coreProperties>
</file>