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45334" w:rsidP="007C3688">
      <w:pPr>
        <w:jc w:val="right"/>
        <w:rPr>
          <w:sz w:val="22"/>
          <w:szCs w:val="22"/>
        </w:rPr>
      </w:pPr>
      <w:bookmarkStart w:id="0" w:name="_Hlk53520193"/>
      <w:r w:rsidRPr="00A453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45334">
        <w:rPr>
          <w:sz w:val="22"/>
          <w:szCs w:val="22"/>
        </w:rPr>
        <w:t>2025-09-24</w:t>
      </w:r>
    </w:p>
    <w:p w:rsidR="00A45334" w:rsidRPr="00A45334" w:rsidRDefault="00A45334" w:rsidP="007C3688">
      <w:pPr>
        <w:rPr>
          <w:b/>
          <w:bCs/>
          <w:sz w:val="22"/>
          <w:szCs w:val="22"/>
        </w:rPr>
      </w:pPr>
      <w:r w:rsidRPr="00A45334">
        <w:rPr>
          <w:b/>
          <w:bCs/>
          <w:sz w:val="22"/>
          <w:szCs w:val="22"/>
        </w:rPr>
        <w:t>Akademia Górniczo - Hutnicza</w:t>
      </w:r>
    </w:p>
    <w:p w:rsidR="00A45334" w:rsidRPr="00A45334" w:rsidRDefault="00A45334" w:rsidP="007C3688">
      <w:pPr>
        <w:rPr>
          <w:b/>
          <w:bCs/>
          <w:sz w:val="22"/>
          <w:szCs w:val="22"/>
        </w:rPr>
      </w:pPr>
      <w:r w:rsidRPr="00A45334">
        <w:rPr>
          <w:b/>
          <w:bCs/>
          <w:sz w:val="22"/>
          <w:szCs w:val="22"/>
        </w:rPr>
        <w:t>im. Stanisława Staszica w Krakowie</w:t>
      </w:r>
    </w:p>
    <w:p w:rsidR="00FB7F50" w:rsidRPr="002245BE" w:rsidRDefault="00A45334" w:rsidP="007C3688">
      <w:pPr>
        <w:rPr>
          <w:b/>
          <w:bCs/>
          <w:sz w:val="22"/>
          <w:szCs w:val="22"/>
        </w:rPr>
      </w:pPr>
      <w:r w:rsidRPr="00A45334">
        <w:rPr>
          <w:b/>
          <w:bCs/>
          <w:sz w:val="22"/>
          <w:szCs w:val="22"/>
        </w:rPr>
        <w:t>Dział Zamówień Publicznych</w:t>
      </w:r>
    </w:p>
    <w:p w:rsidR="00FB7F50" w:rsidRPr="002245BE" w:rsidRDefault="00A45334" w:rsidP="007C3688">
      <w:pPr>
        <w:rPr>
          <w:sz w:val="22"/>
          <w:szCs w:val="22"/>
        </w:rPr>
      </w:pPr>
      <w:r w:rsidRPr="00A4533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45334">
        <w:rPr>
          <w:sz w:val="22"/>
          <w:szCs w:val="22"/>
        </w:rPr>
        <w:t>30</w:t>
      </w:r>
    </w:p>
    <w:p w:rsidR="00FB7F50" w:rsidRDefault="00A45334" w:rsidP="007C3688">
      <w:pPr>
        <w:rPr>
          <w:sz w:val="22"/>
          <w:szCs w:val="22"/>
        </w:rPr>
      </w:pPr>
      <w:r w:rsidRPr="00A4533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45334">
        <w:rPr>
          <w:sz w:val="22"/>
          <w:szCs w:val="22"/>
        </w:rPr>
        <w:t>Kraków</w:t>
      </w:r>
    </w:p>
    <w:p w:rsidR="007C3688" w:rsidRPr="002245BE" w:rsidRDefault="007C3688" w:rsidP="007C3688">
      <w:pPr>
        <w:rPr>
          <w:sz w:val="22"/>
          <w:szCs w:val="22"/>
        </w:rPr>
      </w:pPr>
    </w:p>
    <w:p w:rsidR="007C3688" w:rsidRPr="00E103E6" w:rsidRDefault="007C3688" w:rsidP="007C368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C3688" w:rsidRDefault="007C3688" w:rsidP="007C368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C3688" w:rsidRDefault="007C3688" w:rsidP="007C368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45334" w:rsidRPr="00607F9B" w:rsidTr="00992A23">
        <w:trPr>
          <w:trHeight w:val="638"/>
        </w:trPr>
        <w:tc>
          <w:tcPr>
            <w:tcW w:w="959" w:type="dxa"/>
            <w:shd w:val="clear" w:color="auto" w:fill="auto"/>
          </w:tcPr>
          <w:p w:rsidR="00A45334" w:rsidRPr="00607F9B" w:rsidRDefault="00A45334" w:rsidP="007C368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5334" w:rsidRDefault="00A45334" w:rsidP="007C3688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4533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4533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5334">
              <w:rPr>
                <w:b/>
                <w:bCs/>
                <w:sz w:val="22"/>
                <w:szCs w:val="22"/>
              </w:rPr>
              <w:t>Obsługa szatni w pawilonach AGH - KC-DE-zp.272-510/25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5334">
              <w:rPr>
                <w:b/>
                <w:sz w:val="22"/>
                <w:szCs w:val="22"/>
              </w:rPr>
              <w:t>KC-DE-zp.272-510/25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C3688" w:rsidRPr="00607F9B" w:rsidRDefault="007C3688" w:rsidP="007C368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7C368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45334" w:rsidTr="00992A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45334" w:rsidRPr="00D26ED6" w:rsidRDefault="00A45334" w:rsidP="007C368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5334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45334">
              <w:rPr>
                <w:b/>
                <w:sz w:val="22"/>
                <w:szCs w:val="22"/>
              </w:rPr>
              <w:t>Produkcyjno</w:t>
            </w:r>
            <w:proofErr w:type="spellEnd"/>
            <w:r w:rsidRPr="00A45334">
              <w:rPr>
                <w:b/>
                <w:sz w:val="22"/>
                <w:szCs w:val="22"/>
              </w:rPr>
              <w:t xml:space="preserve"> Handlowo Usługowe Specjał Sp. z o.o.</w:t>
            </w:r>
          </w:p>
          <w:p w:rsidR="00A45334" w:rsidRPr="009F0E5C" w:rsidRDefault="00A45334" w:rsidP="007C3688">
            <w:pPr>
              <w:jc w:val="both"/>
              <w:rPr>
                <w:bCs/>
                <w:sz w:val="22"/>
                <w:szCs w:val="22"/>
              </w:rPr>
            </w:pPr>
            <w:r w:rsidRPr="00A45334">
              <w:rPr>
                <w:bCs/>
                <w:sz w:val="22"/>
                <w:szCs w:val="22"/>
              </w:rPr>
              <w:t xml:space="preserve">Aleja Jana </w:t>
            </w:r>
            <w:proofErr w:type="spellStart"/>
            <w:r w:rsidRPr="00A45334">
              <w:rPr>
                <w:bCs/>
                <w:sz w:val="22"/>
                <w:szCs w:val="22"/>
              </w:rPr>
              <w:t>Pawłą</w:t>
            </w:r>
            <w:proofErr w:type="spellEnd"/>
            <w:r w:rsidRPr="00A45334">
              <w:rPr>
                <w:bCs/>
                <w:sz w:val="22"/>
                <w:szCs w:val="22"/>
              </w:rPr>
              <w:t xml:space="preserve">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5334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45334">
              <w:rPr>
                <w:bCs/>
                <w:sz w:val="22"/>
                <w:szCs w:val="22"/>
              </w:rPr>
              <w:t>/5</w:t>
            </w:r>
            <w:bookmarkStart w:id="1" w:name="_GoBack"/>
            <w:bookmarkEnd w:id="1"/>
          </w:p>
          <w:p w:rsidR="00A45334" w:rsidRPr="009F0E5C" w:rsidRDefault="00A45334" w:rsidP="007C3688">
            <w:pPr>
              <w:jc w:val="both"/>
              <w:rPr>
                <w:bCs/>
                <w:sz w:val="22"/>
                <w:szCs w:val="22"/>
              </w:rPr>
            </w:pPr>
            <w:r w:rsidRPr="00A45334">
              <w:rPr>
                <w:bCs/>
                <w:sz w:val="22"/>
                <w:szCs w:val="22"/>
              </w:rPr>
              <w:t>00-175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45334">
              <w:rPr>
                <w:bCs/>
                <w:sz w:val="22"/>
                <w:szCs w:val="22"/>
              </w:rPr>
              <w:t>Warszawa</w:t>
            </w:r>
          </w:p>
          <w:p w:rsidR="00A45334" w:rsidRDefault="00A45334" w:rsidP="007C368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C3688">
              <w:rPr>
                <w:sz w:val="22"/>
                <w:szCs w:val="22"/>
              </w:rPr>
              <w:t xml:space="preserve"> </w:t>
            </w:r>
            <w:r w:rsidRPr="00A45334">
              <w:rPr>
                <w:sz w:val="22"/>
                <w:szCs w:val="22"/>
              </w:rPr>
              <w:t>Obsługa szatni w pawilonach AGH - KC-DE-zp.272-510/25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45334" w:rsidRPr="00D26ED6" w:rsidRDefault="00A45334" w:rsidP="007C368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45334">
              <w:rPr>
                <w:b/>
                <w:sz w:val="22"/>
                <w:szCs w:val="22"/>
              </w:rPr>
              <w:t>1 051 664.70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45334" w:rsidRDefault="00A45334" w:rsidP="007C3688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C3688" w:rsidRDefault="007C3688" w:rsidP="007C3688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7C368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3260"/>
        <w:gridCol w:w="1417"/>
      </w:tblGrid>
      <w:tr w:rsidR="007C3688" w:rsidRPr="008567C7" w:rsidTr="00992A23">
        <w:trPr>
          <w:trHeight w:val="510"/>
        </w:trPr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Kryterium społeczne -  zatrudnienie do realizacji zamówienia osób niepełnosprawnych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C3688" w:rsidRPr="008567C7" w:rsidTr="00992A23"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7C3688" w:rsidRPr="002B6761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714FEA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714F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Handlowo Usługowe Specjał Sp. z o.o.</w:t>
            </w:r>
          </w:p>
          <w:p w:rsidR="007C3688" w:rsidRPr="008567C7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Aleja Jana </w:t>
            </w:r>
            <w:proofErr w:type="spellStart"/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Pawłą</w:t>
            </w:r>
            <w:proofErr w:type="spellEnd"/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7C3688" w:rsidRPr="001B7815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00-175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C3688" w:rsidRPr="008567C7" w:rsidTr="00992A23"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KONSORCJUM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1) TIME GROUP POLSKA SP. Z O.O – Lider Konsorcjum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2) SKY ONE SP. ZO.O.- Partner Konsorcjum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sz w:val="18"/>
                <w:szCs w:val="18"/>
              </w:rPr>
              <w:t xml:space="preserve">Plac Wolności 2 </w:t>
            </w:r>
          </w:p>
          <w:p w:rsidR="007C3688" w:rsidRPr="001B7815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sz w:val="18"/>
                <w:szCs w:val="18"/>
              </w:rPr>
              <w:t>41-400 Mysłowice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59,38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99,38</w:t>
            </w:r>
          </w:p>
        </w:tc>
      </w:tr>
      <w:tr w:rsidR="007C3688" w:rsidRPr="008567C7" w:rsidTr="00992A23"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KONSORCJUM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Lider Konsorcjum: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Handlowo-Usługowe „PARASOL” Sp. z o.o.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sz w:val="18"/>
                <w:szCs w:val="18"/>
              </w:rPr>
              <w:t>Al. W. Korfantego 51/21 ; 40-161 Katowice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Partner Konsorcjum: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Przedsiębiorstwo Handlowo-Usługowe „HETMAN” Sp. z o.o.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sz w:val="18"/>
                <w:szCs w:val="18"/>
              </w:rPr>
              <w:t>Al. W. Korfantego 51/9a; 40-161 Katowice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58,63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98,63</w:t>
            </w:r>
          </w:p>
        </w:tc>
      </w:tr>
      <w:tr w:rsidR="007C3688" w:rsidRPr="008567C7" w:rsidTr="00992A23"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KONSORCJUM: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MAXUS Sp. z o.o. – LIDER KONSORCJUM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b/>
                <w:sz w:val="18"/>
                <w:szCs w:val="18"/>
              </w:rPr>
              <w:t>MM Service Security Sp. z o.o.</w:t>
            </w:r>
          </w:p>
          <w:p w:rsidR="007C3688" w:rsidRPr="003C2BEF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2BEF">
              <w:rPr>
                <w:rFonts w:ascii="Times New Roman" w:hAnsi="Times New Roman" w:cs="Times New Roman"/>
                <w:sz w:val="18"/>
                <w:szCs w:val="18"/>
              </w:rPr>
              <w:t>ul. 3 Maja 64/66N, 93-408 Łódź / ul. 3 Maja 64/66N, 93-408 Łódź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57,66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97,66</w:t>
            </w:r>
          </w:p>
        </w:tc>
      </w:tr>
      <w:tr w:rsidR="007C3688" w:rsidRPr="008567C7" w:rsidTr="00992A23">
        <w:tc>
          <w:tcPr>
            <w:tcW w:w="709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7C3688" w:rsidRPr="002B6761" w:rsidRDefault="007C3688" w:rsidP="007C368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Usługowe SED-HUT S. A.</w:t>
            </w:r>
          </w:p>
          <w:p w:rsidR="007C3688" w:rsidRPr="008567C7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Tadeusza Sendzimira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C3688" w:rsidRPr="001B7815" w:rsidRDefault="007C3688" w:rsidP="007C36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4FE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55,27</w:t>
            </w:r>
          </w:p>
        </w:tc>
        <w:tc>
          <w:tcPr>
            <w:tcW w:w="3260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7C3688" w:rsidRPr="008567C7" w:rsidRDefault="007C3688" w:rsidP="007C36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FEA">
              <w:rPr>
                <w:rFonts w:ascii="Times New Roman" w:hAnsi="Times New Roman" w:cs="Times New Roman"/>
                <w:sz w:val="18"/>
                <w:szCs w:val="18"/>
              </w:rPr>
              <w:t xml:space="preserve">  95,27</w:t>
            </w:r>
          </w:p>
        </w:tc>
      </w:tr>
    </w:tbl>
    <w:p w:rsidR="00E85D70" w:rsidRDefault="00E85D70" w:rsidP="007C3688">
      <w:pPr>
        <w:jc w:val="both"/>
        <w:rPr>
          <w:color w:val="000000"/>
        </w:rPr>
      </w:pPr>
    </w:p>
    <w:p w:rsidR="00F960D7" w:rsidRPr="00F33C66" w:rsidRDefault="00F960D7" w:rsidP="007C3688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7C3688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65C" w:rsidRDefault="00B6165C">
      <w:r>
        <w:separator/>
      </w:r>
    </w:p>
  </w:endnote>
  <w:endnote w:type="continuationSeparator" w:id="0">
    <w:p w:rsidR="00B6165C" w:rsidRDefault="00B6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65C" w:rsidRDefault="00B6165C">
      <w:r>
        <w:separator/>
      </w:r>
    </w:p>
  </w:footnote>
  <w:footnote w:type="continuationSeparator" w:id="0">
    <w:p w:rsidR="00B6165C" w:rsidRDefault="00B61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C3688">
    <w:pPr>
      <w:pStyle w:val="Nagwek"/>
    </w:pPr>
    <w:r w:rsidRPr="00F7491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65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368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334"/>
    <w:rsid w:val="00AA02AC"/>
    <w:rsid w:val="00B32D12"/>
    <w:rsid w:val="00B464D3"/>
    <w:rsid w:val="00B6165C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4687B"/>
  <w15:chartTrackingRefBased/>
  <w15:docId w15:val="{A354F626-332A-4E2B-AC4D-4EFB65FA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304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3</cp:revision>
  <cp:lastPrinted>1601-01-01T00:00:00Z</cp:lastPrinted>
  <dcterms:created xsi:type="dcterms:W3CDTF">2025-09-24T11:43:00Z</dcterms:created>
  <dcterms:modified xsi:type="dcterms:W3CDTF">2025-09-24T11:47:00Z</dcterms:modified>
</cp:coreProperties>
</file>