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3E497" w14:textId="77777777" w:rsidR="00081D13" w:rsidRPr="00432968" w:rsidRDefault="00B06A52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432968">
        <w:rPr>
          <w:sz w:val="20"/>
          <w:szCs w:val="20"/>
        </w:rPr>
        <w:t>Niepołomice</w:t>
      </w:r>
      <w:r w:rsidR="00081D13" w:rsidRPr="00432968">
        <w:rPr>
          <w:sz w:val="20"/>
          <w:szCs w:val="20"/>
        </w:rPr>
        <w:t xml:space="preserve"> dnia: </w:t>
      </w:r>
      <w:r w:rsidRPr="00432968">
        <w:rPr>
          <w:sz w:val="20"/>
          <w:szCs w:val="20"/>
        </w:rPr>
        <w:t>2025-09-24</w:t>
      </w:r>
    </w:p>
    <w:p w14:paraId="7AF5318B" w14:textId="77777777" w:rsidR="00081D13" w:rsidRPr="00432968" w:rsidRDefault="00B06A52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432968">
        <w:rPr>
          <w:b/>
          <w:bCs/>
          <w:sz w:val="20"/>
          <w:szCs w:val="20"/>
        </w:rPr>
        <w:t>GMINA NIEPOŁOMICE</w:t>
      </w:r>
    </w:p>
    <w:p w14:paraId="2B7AA6A5" w14:textId="77777777" w:rsidR="00081D13" w:rsidRPr="00432968" w:rsidRDefault="00B06A52" w:rsidP="00081D13">
      <w:pPr>
        <w:spacing w:line="360" w:lineRule="auto"/>
        <w:ind w:right="3969"/>
        <w:rPr>
          <w:sz w:val="20"/>
          <w:szCs w:val="20"/>
        </w:rPr>
      </w:pPr>
      <w:r w:rsidRPr="00432968">
        <w:rPr>
          <w:sz w:val="20"/>
          <w:szCs w:val="20"/>
        </w:rPr>
        <w:t>Pl. Zwycięstwa</w:t>
      </w:r>
      <w:r w:rsidR="00081D13" w:rsidRPr="00432968">
        <w:rPr>
          <w:sz w:val="20"/>
          <w:szCs w:val="20"/>
        </w:rPr>
        <w:t xml:space="preserve"> </w:t>
      </w:r>
      <w:r w:rsidRPr="00432968">
        <w:rPr>
          <w:sz w:val="20"/>
          <w:szCs w:val="20"/>
        </w:rPr>
        <w:t>13</w:t>
      </w:r>
    </w:p>
    <w:p w14:paraId="1B57D93E" w14:textId="77777777" w:rsidR="00081D13" w:rsidRPr="00432968" w:rsidRDefault="00B06A52" w:rsidP="00081D13">
      <w:pPr>
        <w:ind w:right="3969"/>
        <w:rPr>
          <w:sz w:val="20"/>
          <w:szCs w:val="20"/>
        </w:rPr>
      </w:pPr>
      <w:r w:rsidRPr="00432968">
        <w:rPr>
          <w:sz w:val="20"/>
          <w:szCs w:val="20"/>
        </w:rPr>
        <w:t>32-005</w:t>
      </w:r>
      <w:r w:rsidR="00081D13" w:rsidRPr="00432968">
        <w:rPr>
          <w:sz w:val="20"/>
          <w:szCs w:val="20"/>
        </w:rPr>
        <w:t xml:space="preserve"> </w:t>
      </w:r>
      <w:r w:rsidRPr="00432968">
        <w:rPr>
          <w:sz w:val="20"/>
          <w:szCs w:val="20"/>
        </w:rPr>
        <w:t>Niepołomice</w:t>
      </w:r>
    </w:p>
    <w:p w14:paraId="07252D65" w14:textId="77777777" w:rsidR="00081D13" w:rsidRPr="00432968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32968" w14:paraId="7911D6F2" w14:textId="77777777" w:rsidTr="00C13EA9">
        <w:tc>
          <w:tcPr>
            <w:tcW w:w="10065" w:type="dxa"/>
            <w:shd w:val="clear" w:color="auto" w:fill="F2F2F2"/>
            <w:hideMark/>
          </w:tcPr>
          <w:p w14:paraId="384B3310" w14:textId="77777777" w:rsidR="00081D13" w:rsidRPr="00432968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32968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7F2CF92" w14:textId="77777777" w:rsidR="00081D13" w:rsidRPr="00432968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32968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C7009FC" w14:textId="77777777" w:rsidR="00081D13" w:rsidRPr="00432968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313BDCFE" w14:textId="77777777" w:rsidR="00081D13" w:rsidRPr="00432968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432968">
        <w:rPr>
          <w:rFonts w:eastAsia="Calibri"/>
          <w:sz w:val="20"/>
          <w:szCs w:val="20"/>
          <w:lang w:eastAsia="en-US"/>
        </w:rPr>
        <w:t xml:space="preserve">Dotyczy </w:t>
      </w:r>
      <w:r w:rsidRPr="00432968">
        <w:rPr>
          <w:sz w:val="20"/>
          <w:szCs w:val="20"/>
        </w:rPr>
        <w:t>postępowania o udzielenie zamówienia publicznego</w:t>
      </w:r>
      <w:r w:rsidRPr="00432968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32968" w14:paraId="635870EF" w14:textId="77777777" w:rsidTr="00081D13">
        <w:tc>
          <w:tcPr>
            <w:tcW w:w="2269" w:type="dxa"/>
          </w:tcPr>
          <w:p w14:paraId="6099CAF2" w14:textId="77777777" w:rsidR="00081D13" w:rsidRPr="0043296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32968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070B9B7B" w14:textId="77777777" w:rsidR="00081D13" w:rsidRPr="00432968" w:rsidRDefault="00B06A5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32968">
              <w:rPr>
                <w:bCs/>
                <w:sz w:val="20"/>
                <w:szCs w:val="20"/>
              </w:rPr>
              <w:t xml:space="preserve">Modernizacja dróg dojazdowych do gruntów rolnych na terenie gminy Niepołomice w miejscowości Ochmanów na długości około 530 </w:t>
            </w:r>
            <w:proofErr w:type="spellStart"/>
            <w:r w:rsidRPr="00432968">
              <w:rPr>
                <w:bCs/>
                <w:sz w:val="20"/>
                <w:szCs w:val="20"/>
              </w:rPr>
              <w:t>mb</w:t>
            </w:r>
            <w:proofErr w:type="spellEnd"/>
            <w:r w:rsidRPr="00432968">
              <w:rPr>
                <w:bCs/>
                <w:sz w:val="20"/>
                <w:szCs w:val="20"/>
              </w:rPr>
              <w:t xml:space="preserve"> na dz. nr 150, 75/8, 75/10, 75/12, 77/2, 78/6, 79/2, 80/2, 81/6, 82/4, 83/2, 84/2, 85/5, 86/2, 87/8, 87/10, 87/12, 88/2, 91/2, 92/2, 93/2, 94/2, 95/2, 96/2, 98/2, 99/4, 100/6, 103/2, 105/2, 383/2, 186/7, 185/22, 184/12, 183/4, 182/4, 181/2, 180/14, 180/12, 178/6, 176/2, 174/7, 174/9, 173/2, 172/2, 171/2, 170/2, 382/14, 382/12, 382/10, 163/2, 162/2.</w:t>
            </w:r>
          </w:p>
        </w:tc>
      </w:tr>
      <w:tr w:rsidR="00B06A52" w:rsidRPr="00432968" w14:paraId="063588CC" w14:textId="77777777" w:rsidTr="00875559">
        <w:tc>
          <w:tcPr>
            <w:tcW w:w="2269" w:type="dxa"/>
          </w:tcPr>
          <w:p w14:paraId="52F163F4" w14:textId="77777777" w:rsidR="00B06A52" w:rsidRPr="00432968" w:rsidRDefault="00B06A52" w:rsidP="008755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432968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11946D65" w14:textId="77777777" w:rsidR="00B06A52" w:rsidRPr="00432968" w:rsidRDefault="00B06A52" w:rsidP="008755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32968">
              <w:rPr>
                <w:bCs/>
                <w:sz w:val="20"/>
                <w:szCs w:val="20"/>
              </w:rPr>
              <w:t>ZP.271.32.2025</w:t>
            </w:r>
          </w:p>
        </w:tc>
      </w:tr>
    </w:tbl>
    <w:p w14:paraId="4ECDAA10" w14:textId="77777777" w:rsidR="00081D13" w:rsidRPr="0043296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43020B3E" w14:textId="77777777" w:rsidR="00081D13" w:rsidRPr="0043296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432968">
        <w:rPr>
          <w:sz w:val="20"/>
          <w:szCs w:val="20"/>
        </w:rPr>
        <w:t xml:space="preserve">Zamawiający, </w:t>
      </w:r>
      <w:r w:rsidR="00B06A52" w:rsidRPr="00432968">
        <w:rPr>
          <w:b/>
          <w:sz w:val="20"/>
          <w:szCs w:val="20"/>
        </w:rPr>
        <w:t>GMINA NIEPOŁOMICE</w:t>
      </w:r>
      <w:r w:rsidRPr="00432968">
        <w:rPr>
          <w:sz w:val="20"/>
          <w:szCs w:val="20"/>
        </w:rPr>
        <w:t xml:space="preserve">, działając na podstawie art. 253 </w:t>
      </w:r>
      <w:r w:rsidR="00A17CDB" w:rsidRPr="00432968">
        <w:rPr>
          <w:sz w:val="20"/>
          <w:szCs w:val="20"/>
        </w:rPr>
        <w:t xml:space="preserve">ust. 1 pkt. 1 i </w:t>
      </w:r>
      <w:r w:rsidRPr="00432968">
        <w:rPr>
          <w:sz w:val="20"/>
          <w:szCs w:val="20"/>
        </w:rPr>
        <w:t xml:space="preserve">ust. </w:t>
      </w:r>
      <w:r w:rsidR="00A17CDB" w:rsidRPr="00432968">
        <w:rPr>
          <w:sz w:val="20"/>
          <w:szCs w:val="20"/>
        </w:rPr>
        <w:t>2</w:t>
      </w:r>
      <w:r w:rsidRPr="00432968">
        <w:rPr>
          <w:sz w:val="20"/>
          <w:szCs w:val="20"/>
        </w:rPr>
        <w:t xml:space="preserve"> </w:t>
      </w:r>
      <w:r w:rsidR="00081D13" w:rsidRPr="00432968">
        <w:rPr>
          <w:sz w:val="20"/>
          <w:szCs w:val="20"/>
        </w:rPr>
        <w:t xml:space="preserve">ustawy z dnia 11 września 2019r. Prawo zamówień publicznych </w:t>
      </w:r>
      <w:r w:rsidR="00B06A52" w:rsidRPr="00432968">
        <w:rPr>
          <w:sz w:val="20"/>
          <w:szCs w:val="20"/>
        </w:rPr>
        <w:t>(</w:t>
      </w:r>
      <w:proofErr w:type="spellStart"/>
      <w:r w:rsidR="00B06A52" w:rsidRPr="00432968">
        <w:rPr>
          <w:sz w:val="20"/>
          <w:szCs w:val="20"/>
        </w:rPr>
        <w:t>t.j</w:t>
      </w:r>
      <w:proofErr w:type="spellEnd"/>
      <w:r w:rsidR="00B06A52" w:rsidRPr="00432968">
        <w:rPr>
          <w:sz w:val="20"/>
          <w:szCs w:val="20"/>
        </w:rPr>
        <w:t>. Dz. U. z 2024 poz. 1320)</w:t>
      </w:r>
      <w:r w:rsidR="00081D13" w:rsidRPr="00432968">
        <w:rPr>
          <w:sz w:val="20"/>
          <w:szCs w:val="20"/>
        </w:rPr>
        <w:t xml:space="preserve">, zwanej dalej „ustawą </w:t>
      </w:r>
      <w:proofErr w:type="spellStart"/>
      <w:r w:rsidR="00081D13" w:rsidRPr="00432968">
        <w:rPr>
          <w:sz w:val="20"/>
          <w:szCs w:val="20"/>
        </w:rPr>
        <w:t>Pzp</w:t>
      </w:r>
      <w:proofErr w:type="spellEnd"/>
      <w:r w:rsidR="00081D13" w:rsidRPr="00432968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06A52" w:rsidRPr="00432968" w14:paraId="11F34F44" w14:textId="77777777" w:rsidTr="0087555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07624C9" w14:textId="77777777" w:rsidR="00B06A52" w:rsidRPr="00432968" w:rsidRDefault="00B06A52" w:rsidP="00875559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432968">
              <w:rPr>
                <w:b/>
                <w:sz w:val="20"/>
                <w:szCs w:val="20"/>
              </w:rPr>
              <w:t>Przedsiębiorstwo Handlowo-Usługowe MADROG Maciej Kaptur</w:t>
            </w:r>
          </w:p>
          <w:p w14:paraId="0F6E1601" w14:textId="5B35313F" w:rsidR="00B06A52" w:rsidRPr="00432968" w:rsidRDefault="00432968" w:rsidP="00875559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B06A52" w:rsidRPr="00432968">
              <w:rPr>
                <w:bCs/>
                <w:sz w:val="20"/>
                <w:szCs w:val="20"/>
              </w:rPr>
              <w:t>Zarabie</w:t>
            </w:r>
            <w:r w:rsidR="00B06A52" w:rsidRPr="00432968">
              <w:rPr>
                <w:bCs/>
                <w:sz w:val="20"/>
                <w:szCs w:val="20"/>
              </w:rPr>
              <w:t xml:space="preserve"> </w:t>
            </w:r>
            <w:r w:rsidR="00B06A52" w:rsidRPr="00432968">
              <w:rPr>
                <w:bCs/>
                <w:sz w:val="20"/>
                <w:szCs w:val="20"/>
              </w:rPr>
              <w:t>21a</w:t>
            </w:r>
            <w:r w:rsidR="00B06A52" w:rsidRPr="00432968">
              <w:rPr>
                <w:bCs/>
                <w:sz w:val="20"/>
                <w:szCs w:val="20"/>
              </w:rPr>
              <w:t xml:space="preserve"> </w:t>
            </w:r>
          </w:p>
          <w:p w14:paraId="0D4ED5D2" w14:textId="77777777" w:rsidR="00B06A52" w:rsidRPr="00432968" w:rsidRDefault="00B06A52" w:rsidP="00875559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432968">
              <w:rPr>
                <w:bCs/>
                <w:sz w:val="20"/>
                <w:szCs w:val="20"/>
              </w:rPr>
              <w:t>32-410</w:t>
            </w:r>
            <w:r w:rsidRPr="00432968">
              <w:rPr>
                <w:bCs/>
                <w:sz w:val="20"/>
                <w:szCs w:val="20"/>
              </w:rPr>
              <w:t xml:space="preserve"> </w:t>
            </w:r>
            <w:r w:rsidRPr="00432968">
              <w:rPr>
                <w:bCs/>
                <w:sz w:val="20"/>
                <w:szCs w:val="20"/>
              </w:rPr>
              <w:t>Dobczyce</w:t>
            </w:r>
          </w:p>
          <w:p w14:paraId="246D8845" w14:textId="77777777" w:rsidR="00B06A52" w:rsidRPr="00432968" w:rsidRDefault="00B06A52" w:rsidP="00875559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432968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432968">
              <w:rPr>
                <w:sz w:val="20"/>
                <w:szCs w:val="20"/>
              </w:rPr>
              <w:t xml:space="preserve"> </w:t>
            </w:r>
            <w:bookmarkEnd w:id="1"/>
            <w:r w:rsidRPr="00432968">
              <w:rPr>
                <w:b/>
                <w:sz w:val="20"/>
                <w:szCs w:val="20"/>
              </w:rPr>
              <w:t>221 018.70 zł</w:t>
            </w:r>
            <w:r w:rsidRPr="00432968">
              <w:rPr>
                <w:b/>
                <w:sz w:val="20"/>
                <w:szCs w:val="20"/>
              </w:rPr>
              <w:t xml:space="preserve"> brutto</w:t>
            </w:r>
            <w:r w:rsidRPr="00432968">
              <w:rPr>
                <w:bCs/>
                <w:sz w:val="20"/>
                <w:szCs w:val="20"/>
              </w:rPr>
              <w:t>.</w:t>
            </w:r>
          </w:p>
          <w:p w14:paraId="191194A3" w14:textId="77777777" w:rsidR="00B06A52" w:rsidRPr="00432968" w:rsidRDefault="00B06A52" w:rsidP="00875559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432968">
              <w:rPr>
                <w:color w:val="000000"/>
                <w:sz w:val="20"/>
                <w:szCs w:val="20"/>
              </w:rPr>
              <w:t>Uzasadnienie wyboru:</w:t>
            </w:r>
          </w:p>
          <w:p w14:paraId="527FF553" w14:textId="71CC4059" w:rsidR="00B06A52" w:rsidRPr="00432968" w:rsidRDefault="00B06A52" w:rsidP="0087555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432968">
              <w:rPr>
                <w:sz w:val="20"/>
                <w:szCs w:val="20"/>
              </w:rPr>
              <w:t>Dokonano wyboru oferty przedstawiającej najlepszy bilans ceny i kryterium poza cenowego</w:t>
            </w:r>
            <w:r w:rsidR="00432968">
              <w:rPr>
                <w:sz w:val="20"/>
                <w:szCs w:val="20"/>
              </w:rPr>
              <w:t>.</w:t>
            </w:r>
          </w:p>
        </w:tc>
      </w:tr>
    </w:tbl>
    <w:p w14:paraId="3E349C93" w14:textId="77777777" w:rsidR="00081D13" w:rsidRPr="00432968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432968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432968">
        <w:rPr>
          <w:color w:val="000000"/>
          <w:sz w:val="20"/>
          <w:szCs w:val="20"/>
        </w:rPr>
        <w:t>:</w:t>
      </w:r>
    </w:p>
    <w:tbl>
      <w:tblPr>
        <w:tblW w:w="99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7"/>
        <w:gridCol w:w="3531"/>
        <w:gridCol w:w="1661"/>
        <w:gridCol w:w="1868"/>
        <w:gridCol w:w="1661"/>
      </w:tblGrid>
      <w:tr w:rsidR="00432968" w:rsidRPr="00432968" w14:paraId="7CDAF85D" w14:textId="77777777" w:rsidTr="00432968">
        <w:trPr>
          <w:trHeight w:val="515"/>
        </w:trPr>
        <w:tc>
          <w:tcPr>
            <w:tcW w:w="1247" w:type="dxa"/>
            <w:shd w:val="clear" w:color="auto" w:fill="F2F2F2"/>
            <w:vAlign w:val="center"/>
          </w:tcPr>
          <w:p w14:paraId="03678813" w14:textId="77777777" w:rsidR="00432968" w:rsidRPr="00432968" w:rsidRDefault="0043296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43296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31" w:type="dxa"/>
            <w:shd w:val="clear" w:color="auto" w:fill="F2F2F2"/>
            <w:vAlign w:val="center"/>
          </w:tcPr>
          <w:p w14:paraId="35DBFE1F" w14:textId="77777777" w:rsidR="00432968" w:rsidRPr="00432968" w:rsidRDefault="0043296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61" w:type="dxa"/>
            <w:shd w:val="clear" w:color="auto" w:fill="F2F2F2"/>
            <w:vAlign w:val="center"/>
          </w:tcPr>
          <w:p w14:paraId="53B0AE19" w14:textId="77777777" w:rsidR="00432968" w:rsidRPr="00432968" w:rsidRDefault="0043296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68" w:type="dxa"/>
            <w:shd w:val="clear" w:color="auto" w:fill="F2F2F2"/>
            <w:vAlign w:val="center"/>
          </w:tcPr>
          <w:p w14:paraId="3C13CFD2" w14:textId="77777777" w:rsidR="00432968" w:rsidRPr="00432968" w:rsidRDefault="0043296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661" w:type="dxa"/>
            <w:shd w:val="clear" w:color="auto" w:fill="F2F2F2"/>
            <w:vAlign w:val="center"/>
          </w:tcPr>
          <w:p w14:paraId="67CB49CC" w14:textId="77777777" w:rsidR="00432968" w:rsidRPr="00432968" w:rsidRDefault="0043296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432968" w:rsidRPr="00432968" w14:paraId="1CD0644F" w14:textId="77777777" w:rsidTr="00432968">
        <w:trPr>
          <w:trHeight w:val="1686"/>
        </w:trPr>
        <w:tc>
          <w:tcPr>
            <w:tcW w:w="1247" w:type="dxa"/>
            <w:vAlign w:val="center"/>
          </w:tcPr>
          <w:p w14:paraId="7776FF25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31" w:type="dxa"/>
            <w:vAlign w:val="center"/>
          </w:tcPr>
          <w:p w14:paraId="2B2715EB" w14:textId="77777777" w:rsidR="00432968" w:rsidRPr="00432968" w:rsidRDefault="00432968" w:rsidP="0087555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32968">
              <w:rPr>
                <w:rFonts w:ascii="Times New Roman" w:hAnsi="Times New Roman" w:cs="Times New Roman"/>
                <w:b/>
              </w:rPr>
              <w:t>Przedsiębiorstwo Handlowo-Usługowe MADROG Maciej Kaptur</w:t>
            </w:r>
          </w:p>
          <w:p w14:paraId="1580AC5E" w14:textId="126F2249" w:rsidR="00432968" w:rsidRPr="00432968" w:rsidRDefault="00432968" w:rsidP="0087555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32968">
              <w:rPr>
                <w:rFonts w:ascii="Times New Roman" w:hAnsi="Times New Roman" w:cs="Times New Roman"/>
                <w:bCs/>
              </w:rPr>
              <w:t>Zarabie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21a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4615D61" w14:textId="77777777" w:rsidR="00432968" w:rsidRPr="00432968" w:rsidRDefault="00432968" w:rsidP="0087555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32-410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Dobczyce</w:t>
            </w:r>
          </w:p>
        </w:tc>
        <w:tc>
          <w:tcPr>
            <w:tcW w:w="1661" w:type="dxa"/>
            <w:vAlign w:val="center"/>
          </w:tcPr>
          <w:p w14:paraId="264813CD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68" w:type="dxa"/>
            <w:vAlign w:val="center"/>
          </w:tcPr>
          <w:p w14:paraId="362C76D7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1" w:type="dxa"/>
            <w:vAlign w:val="center"/>
          </w:tcPr>
          <w:p w14:paraId="36B6C5D6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432968" w:rsidRPr="00432968" w14:paraId="207DBEAE" w14:textId="77777777" w:rsidTr="00432968">
        <w:trPr>
          <w:trHeight w:val="272"/>
        </w:trPr>
        <w:tc>
          <w:tcPr>
            <w:tcW w:w="1247" w:type="dxa"/>
            <w:vAlign w:val="center"/>
          </w:tcPr>
          <w:p w14:paraId="01A4DBB5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31" w:type="dxa"/>
            <w:vAlign w:val="center"/>
          </w:tcPr>
          <w:p w14:paraId="2C8D5A4A" w14:textId="77777777" w:rsidR="00432968" w:rsidRPr="00432968" w:rsidRDefault="00432968" w:rsidP="0087555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32968">
              <w:rPr>
                <w:rFonts w:ascii="Times New Roman" w:hAnsi="Times New Roman" w:cs="Times New Roman"/>
                <w:b/>
              </w:rPr>
              <w:t>WIK POL USŁUGI TRANSPORTOWE WIESŁAW KURZAWA</w:t>
            </w:r>
          </w:p>
          <w:p w14:paraId="45CD90D1" w14:textId="77777777" w:rsidR="00432968" w:rsidRPr="00432968" w:rsidRDefault="00432968" w:rsidP="0087555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SUŁÓW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136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A396F49" w14:textId="77777777" w:rsidR="00432968" w:rsidRPr="00432968" w:rsidRDefault="00432968" w:rsidP="0087555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lastRenderedPageBreak/>
              <w:t>32-020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WIELICZKA</w:t>
            </w:r>
          </w:p>
        </w:tc>
        <w:tc>
          <w:tcPr>
            <w:tcW w:w="1661" w:type="dxa"/>
            <w:vAlign w:val="center"/>
          </w:tcPr>
          <w:p w14:paraId="086F4573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lastRenderedPageBreak/>
              <w:t xml:space="preserve">  57,59</w:t>
            </w:r>
          </w:p>
        </w:tc>
        <w:tc>
          <w:tcPr>
            <w:tcW w:w="1868" w:type="dxa"/>
            <w:vAlign w:val="center"/>
          </w:tcPr>
          <w:p w14:paraId="2FC7FF0E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1" w:type="dxa"/>
            <w:vAlign w:val="center"/>
          </w:tcPr>
          <w:p w14:paraId="714934DC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97,59</w:t>
            </w:r>
          </w:p>
        </w:tc>
      </w:tr>
      <w:tr w:rsidR="00432968" w:rsidRPr="00432968" w14:paraId="37C2A04D" w14:textId="77777777" w:rsidTr="00432968">
        <w:trPr>
          <w:trHeight w:val="145"/>
        </w:trPr>
        <w:tc>
          <w:tcPr>
            <w:tcW w:w="1247" w:type="dxa"/>
            <w:vAlign w:val="center"/>
          </w:tcPr>
          <w:p w14:paraId="1308DC46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31" w:type="dxa"/>
            <w:vAlign w:val="center"/>
          </w:tcPr>
          <w:p w14:paraId="55F732B5" w14:textId="77777777" w:rsidR="00432968" w:rsidRPr="00432968" w:rsidRDefault="00432968" w:rsidP="0087555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32968">
              <w:rPr>
                <w:rFonts w:ascii="Times New Roman" w:hAnsi="Times New Roman" w:cs="Times New Roman"/>
                <w:b/>
              </w:rPr>
              <w:t>Zakład Gospodarki Komunalnej Spółka z o.o.</w:t>
            </w:r>
          </w:p>
          <w:p w14:paraId="07613C53" w14:textId="32E30802" w:rsidR="00432968" w:rsidRPr="00432968" w:rsidRDefault="00432968" w:rsidP="0087555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32968">
              <w:rPr>
                <w:rFonts w:ascii="Times New Roman" w:hAnsi="Times New Roman" w:cs="Times New Roman"/>
                <w:bCs/>
              </w:rPr>
              <w:t>Wodna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4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853E537" w14:textId="77777777" w:rsidR="00432968" w:rsidRPr="00432968" w:rsidRDefault="00432968" w:rsidP="0087555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30-556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61" w:type="dxa"/>
            <w:vAlign w:val="center"/>
          </w:tcPr>
          <w:p w14:paraId="058D3724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53,38</w:t>
            </w:r>
          </w:p>
        </w:tc>
        <w:tc>
          <w:tcPr>
            <w:tcW w:w="1868" w:type="dxa"/>
            <w:vAlign w:val="center"/>
          </w:tcPr>
          <w:p w14:paraId="1589107C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1" w:type="dxa"/>
            <w:vAlign w:val="center"/>
          </w:tcPr>
          <w:p w14:paraId="5518E97F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93,38</w:t>
            </w:r>
          </w:p>
        </w:tc>
      </w:tr>
      <w:tr w:rsidR="00432968" w:rsidRPr="00432968" w14:paraId="688B20CB" w14:textId="77777777" w:rsidTr="00432968">
        <w:trPr>
          <w:trHeight w:val="145"/>
        </w:trPr>
        <w:tc>
          <w:tcPr>
            <w:tcW w:w="1247" w:type="dxa"/>
            <w:vAlign w:val="center"/>
          </w:tcPr>
          <w:p w14:paraId="408C8AC8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31" w:type="dxa"/>
            <w:vAlign w:val="center"/>
          </w:tcPr>
          <w:p w14:paraId="6AB4E834" w14:textId="77777777" w:rsidR="00432968" w:rsidRDefault="00432968" w:rsidP="0087555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32968">
              <w:rPr>
                <w:rFonts w:ascii="Times New Roman" w:hAnsi="Times New Roman" w:cs="Times New Roman"/>
                <w:b/>
              </w:rPr>
              <w:t>Krusz-Bud Piotr Iwulski Roboty Drogowo-Budowlane</w:t>
            </w:r>
          </w:p>
          <w:p w14:paraId="0EE229FC" w14:textId="6644C2F3" w:rsidR="00432968" w:rsidRPr="00432968" w:rsidRDefault="00432968" w:rsidP="0087555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32968">
              <w:rPr>
                <w:rFonts w:ascii="Times New Roman" w:hAnsi="Times New Roman" w:cs="Times New Roman"/>
                <w:b/>
              </w:rPr>
              <w:t>Krusz-Bud Piotr Iwulski</w:t>
            </w:r>
            <w:r>
              <w:rPr>
                <w:rFonts w:ascii="Times New Roman" w:hAnsi="Times New Roman" w:cs="Times New Roman"/>
                <w:b/>
              </w:rPr>
              <w:t xml:space="preserve"> Zakład Eksploatacji Kruszyw</w:t>
            </w:r>
          </w:p>
          <w:p w14:paraId="393D1305" w14:textId="77777777" w:rsidR="00432968" w:rsidRPr="00432968" w:rsidRDefault="00432968" w:rsidP="0087555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Wola Batorska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1313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70F7184" w14:textId="77777777" w:rsidR="00432968" w:rsidRPr="00432968" w:rsidRDefault="00432968" w:rsidP="0087555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32-007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Zabierzów Bocheński</w:t>
            </w:r>
          </w:p>
        </w:tc>
        <w:tc>
          <w:tcPr>
            <w:tcW w:w="1661" w:type="dxa"/>
            <w:vAlign w:val="center"/>
          </w:tcPr>
          <w:p w14:paraId="2682D8D4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53,03</w:t>
            </w:r>
          </w:p>
        </w:tc>
        <w:tc>
          <w:tcPr>
            <w:tcW w:w="1868" w:type="dxa"/>
            <w:vAlign w:val="center"/>
          </w:tcPr>
          <w:p w14:paraId="04C50ADF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1" w:type="dxa"/>
            <w:vAlign w:val="center"/>
          </w:tcPr>
          <w:p w14:paraId="7DC77973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93,03</w:t>
            </w:r>
          </w:p>
        </w:tc>
      </w:tr>
      <w:tr w:rsidR="00432968" w:rsidRPr="00432968" w14:paraId="19F29542" w14:textId="77777777" w:rsidTr="00432968">
        <w:trPr>
          <w:trHeight w:val="145"/>
        </w:trPr>
        <w:tc>
          <w:tcPr>
            <w:tcW w:w="1247" w:type="dxa"/>
            <w:vAlign w:val="center"/>
          </w:tcPr>
          <w:p w14:paraId="3C75FADE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31" w:type="dxa"/>
            <w:vAlign w:val="center"/>
          </w:tcPr>
          <w:p w14:paraId="1525D870" w14:textId="77777777" w:rsidR="00432968" w:rsidRPr="00432968" w:rsidRDefault="00432968" w:rsidP="0087555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32968">
              <w:rPr>
                <w:rFonts w:ascii="Times New Roman" w:hAnsi="Times New Roman" w:cs="Times New Roman"/>
                <w:b/>
              </w:rPr>
              <w:t>Przedsiębiorstwo Drogowo-Mostowe Spółka Akcyjna</w:t>
            </w:r>
          </w:p>
          <w:p w14:paraId="67ED0698" w14:textId="30B3E8F8" w:rsidR="00432968" w:rsidRPr="00432968" w:rsidRDefault="00432968" w:rsidP="0087555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32968">
              <w:rPr>
                <w:rFonts w:ascii="Times New Roman" w:hAnsi="Times New Roman" w:cs="Times New Roman"/>
                <w:bCs/>
              </w:rPr>
              <w:t>Drogowców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1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B22E11E" w14:textId="77777777" w:rsidR="00432968" w:rsidRPr="00432968" w:rsidRDefault="00432968" w:rsidP="0087555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39-200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Dębica</w:t>
            </w:r>
          </w:p>
        </w:tc>
        <w:tc>
          <w:tcPr>
            <w:tcW w:w="1661" w:type="dxa"/>
            <w:vAlign w:val="center"/>
          </w:tcPr>
          <w:p w14:paraId="542304F4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49,95</w:t>
            </w:r>
          </w:p>
        </w:tc>
        <w:tc>
          <w:tcPr>
            <w:tcW w:w="1868" w:type="dxa"/>
            <w:vAlign w:val="center"/>
          </w:tcPr>
          <w:p w14:paraId="5E81E24D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1" w:type="dxa"/>
            <w:vAlign w:val="center"/>
          </w:tcPr>
          <w:p w14:paraId="6FC955EF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89,95</w:t>
            </w:r>
          </w:p>
        </w:tc>
      </w:tr>
      <w:tr w:rsidR="00432968" w:rsidRPr="00432968" w14:paraId="13EC7244" w14:textId="77777777" w:rsidTr="00432968">
        <w:trPr>
          <w:trHeight w:val="145"/>
        </w:trPr>
        <w:tc>
          <w:tcPr>
            <w:tcW w:w="1247" w:type="dxa"/>
            <w:vAlign w:val="center"/>
          </w:tcPr>
          <w:p w14:paraId="0A54B9F4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31" w:type="dxa"/>
            <w:vAlign w:val="center"/>
          </w:tcPr>
          <w:p w14:paraId="6F6E8939" w14:textId="77777777" w:rsidR="00432968" w:rsidRPr="00432968" w:rsidRDefault="00432968" w:rsidP="0087555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432968">
              <w:rPr>
                <w:rFonts w:ascii="Times New Roman" w:hAnsi="Times New Roman" w:cs="Times New Roman"/>
                <w:b/>
              </w:rPr>
              <w:t>PRODiM</w:t>
            </w:r>
            <w:proofErr w:type="spellEnd"/>
            <w:r w:rsidRPr="00432968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14:paraId="7E9349C3" w14:textId="1D2E19AC" w:rsidR="00432968" w:rsidRPr="00432968" w:rsidRDefault="00432968" w:rsidP="0087555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32968">
              <w:rPr>
                <w:rFonts w:ascii="Times New Roman" w:hAnsi="Times New Roman" w:cs="Times New Roman"/>
                <w:bCs/>
              </w:rPr>
              <w:t>Blokowa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14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381B9FE" w14:textId="77777777" w:rsidR="00432968" w:rsidRPr="00432968" w:rsidRDefault="00432968" w:rsidP="0087555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31-752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61" w:type="dxa"/>
            <w:vAlign w:val="center"/>
          </w:tcPr>
          <w:p w14:paraId="52C944BA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47,97</w:t>
            </w:r>
          </w:p>
        </w:tc>
        <w:tc>
          <w:tcPr>
            <w:tcW w:w="1868" w:type="dxa"/>
            <w:vAlign w:val="center"/>
          </w:tcPr>
          <w:p w14:paraId="0E5E6C5D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1" w:type="dxa"/>
            <w:vAlign w:val="center"/>
          </w:tcPr>
          <w:p w14:paraId="36451968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87,97</w:t>
            </w:r>
          </w:p>
        </w:tc>
      </w:tr>
      <w:tr w:rsidR="00432968" w:rsidRPr="00432968" w14:paraId="4CDA8022" w14:textId="77777777" w:rsidTr="00432968">
        <w:trPr>
          <w:trHeight w:val="1185"/>
        </w:trPr>
        <w:tc>
          <w:tcPr>
            <w:tcW w:w="1247" w:type="dxa"/>
            <w:vAlign w:val="center"/>
          </w:tcPr>
          <w:p w14:paraId="70E8591E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31" w:type="dxa"/>
            <w:vAlign w:val="center"/>
          </w:tcPr>
          <w:p w14:paraId="1CAFB981" w14:textId="77777777" w:rsidR="00432968" w:rsidRPr="00432968" w:rsidRDefault="00432968" w:rsidP="0087555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32968">
              <w:rPr>
                <w:rFonts w:ascii="Times New Roman" w:hAnsi="Times New Roman" w:cs="Times New Roman"/>
                <w:b/>
              </w:rPr>
              <w:t>Przedsiębiorstwo Drogowo-Mostowe "LIMDROG" Sp. z o.o.</w:t>
            </w:r>
          </w:p>
          <w:p w14:paraId="1C6C4908" w14:textId="77777777" w:rsidR="00432968" w:rsidRPr="00432968" w:rsidRDefault="00432968" w:rsidP="0087555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ul. Matki Boskiej Bolesnej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87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13A701B" w14:textId="77777777" w:rsidR="00432968" w:rsidRPr="00432968" w:rsidRDefault="00432968" w:rsidP="0087555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32968">
              <w:rPr>
                <w:rFonts w:ascii="Times New Roman" w:hAnsi="Times New Roman" w:cs="Times New Roman"/>
                <w:bCs/>
              </w:rPr>
              <w:t>34-600</w:t>
            </w:r>
            <w:r w:rsidRPr="00432968">
              <w:rPr>
                <w:rFonts w:ascii="Times New Roman" w:hAnsi="Times New Roman" w:cs="Times New Roman"/>
                <w:bCs/>
              </w:rPr>
              <w:t xml:space="preserve"> </w:t>
            </w:r>
            <w:r w:rsidRPr="00432968">
              <w:rPr>
                <w:rFonts w:ascii="Times New Roman" w:hAnsi="Times New Roman" w:cs="Times New Roman"/>
                <w:bCs/>
              </w:rPr>
              <w:t>Limanowa</w:t>
            </w:r>
          </w:p>
        </w:tc>
        <w:tc>
          <w:tcPr>
            <w:tcW w:w="1661" w:type="dxa"/>
            <w:vAlign w:val="center"/>
          </w:tcPr>
          <w:p w14:paraId="39EB7820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68" w:type="dxa"/>
            <w:vAlign w:val="center"/>
          </w:tcPr>
          <w:p w14:paraId="196C45EF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61" w:type="dxa"/>
            <w:vAlign w:val="center"/>
          </w:tcPr>
          <w:p w14:paraId="66685D91" w14:textId="77777777" w:rsidR="00432968" w:rsidRPr="00432968" w:rsidRDefault="00432968" w:rsidP="0087555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32968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757266E0" w14:textId="77777777" w:rsidR="00E85D70" w:rsidRPr="0043296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40E18700" w14:textId="77777777" w:rsidR="00F960D7" w:rsidRPr="00432968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43296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92CF7" w14:textId="77777777" w:rsidR="00186BDB" w:rsidRDefault="00186BDB">
      <w:r>
        <w:separator/>
      </w:r>
    </w:p>
  </w:endnote>
  <w:endnote w:type="continuationSeparator" w:id="0">
    <w:p w14:paraId="017119E1" w14:textId="77777777" w:rsidR="00186BDB" w:rsidRDefault="00186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DEA95" w14:textId="77777777" w:rsidR="00B06A52" w:rsidRDefault="00B06A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6A952" w14:textId="5B1BA09B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CCFDE" w14:textId="77777777" w:rsidR="00B06A52" w:rsidRDefault="00B06A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80262" w14:textId="77777777" w:rsidR="00186BDB" w:rsidRDefault="00186BDB">
      <w:r>
        <w:separator/>
      </w:r>
    </w:p>
  </w:footnote>
  <w:footnote w:type="continuationSeparator" w:id="0">
    <w:p w14:paraId="642DA5E0" w14:textId="77777777" w:rsidR="00186BDB" w:rsidRDefault="00186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D1127" w14:textId="77777777" w:rsidR="00B06A52" w:rsidRDefault="00B06A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A1C1E" w14:textId="77777777" w:rsidR="00B06A52" w:rsidRDefault="00B06A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A2C79" w14:textId="77777777" w:rsidR="00B06A52" w:rsidRDefault="00B06A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BDB"/>
    <w:rsid w:val="00005838"/>
    <w:rsid w:val="00022322"/>
    <w:rsid w:val="00042497"/>
    <w:rsid w:val="00081D13"/>
    <w:rsid w:val="000C1E6F"/>
    <w:rsid w:val="000E4E56"/>
    <w:rsid w:val="00186BDB"/>
    <w:rsid w:val="001A1468"/>
    <w:rsid w:val="001B7815"/>
    <w:rsid w:val="002B1E4F"/>
    <w:rsid w:val="002B6761"/>
    <w:rsid w:val="003445A0"/>
    <w:rsid w:val="003A0AFC"/>
    <w:rsid w:val="003D611C"/>
    <w:rsid w:val="00431C0B"/>
    <w:rsid w:val="00432968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6A52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4FEE5C"/>
  <w15:chartTrackingRefBased/>
  <w15:docId w15:val="{B6236BC4-6C17-4BE1-9506-FC55ABD9E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319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2025-09-24T06:55:00Z</dcterms:created>
  <dcterms:modified xsi:type="dcterms:W3CDTF">2025-09-24T06:55:00Z</dcterms:modified>
</cp:coreProperties>
</file>