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5DC34" w14:textId="77777777" w:rsidR="00783791" w:rsidRPr="0053218B" w:rsidRDefault="00783791" w:rsidP="00783791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53218B">
        <w:rPr>
          <w:rFonts w:ascii="Verdana" w:hAnsi="Verdana"/>
          <w:sz w:val="18"/>
          <w:szCs w:val="18"/>
        </w:rPr>
        <w:t>Kraków dnia: 2025-09-24</w:t>
      </w:r>
    </w:p>
    <w:p w14:paraId="397D75C2" w14:textId="77777777" w:rsidR="00783791" w:rsidRPr="0053218B" w:rsidRDefault="00783791" w:rsidP="00783791">
      <w:pPr>
        <w:rPr>
          <w:rFonts w:ascii="Verdana" w:hAnsi="Verdana"/>
          <w:b/>
          <w:bCs/>
          <w:sz w:val="18"/>
          <w:szCs w:val="18"/>
        </w:rPr>
      </w:pPr>
      <w:r w:rsidRPr="0053218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1B562A" w14:textId="77777777" w:rsidR="00783791" w:rsidRPr="0053218B" w:rsidRDefault="00783791" w:rsidP="00783791">
      <w:pPr>
        <w:rPr>
          <w:rFonts w:ascii="Verdana" w:hAnsi="Verdana"/>
          <w:b/>
          <w:bCs/>
          <w:sz w:val="18"/>
          <w:szCs w:val="18"/>
        </w:rPr>
      </w:pPr>
      <w:r w:rsidRPr="0053218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C5560F" w14:textId="77777777" w:rsidR="00783791" w:rsidRPr="0053218B" w:rsidRDefault="00783791" w:rsidP="00783791">
      <w:pPr>
        <w:rPr>
          <w:rFonts w:ascii="Verdana" w:hAnsi="Verdana"/>
          <w:b/>
          <w:bCs/>
          <w:sz w:val="18"/>
          <w:szCs w:val="18"/>
        </w:rPr>
      </w:pPr>
      <w:r w:rsidRPr="0053218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9835E41" w14:textId="77777777" w:rsidR="00783791" w:rsidRPr="0053218B" w:rsidRDefault="00783791" w:rsidP="00783791">
      <w:pPr>
        <w:rPr>
          <w:rFonts w:ascii="Verdana" w:hAnsi="Verdana"/>
          <w:sz w:val="18"/>
          <w:szCs w:val="18"/>
        </w:rPr>
      </w:pPr>
      <w:r w:rsidRPr="0053218B">
        <w:rPr>
          <w:rFonts w:ascii="Verdana" w:hAnsi="Verdana"/>
          <w:sz w:val="18"/>
          <w:szCs w:val="18"/>
        </w:rPr>
        <w:t>Al. Mickiewicza 30</w:t>
      </w:r>
    </w:p>
    <w:p w14:paraId="3FC3D787" w14:textId="77777777" w:rsidR="00783791" w:rsidRPr="0053218B" w:rsidRDefault="00783791" w:rsidP="00783791">
      <w:pPr>
        <w:rPr>
          <w:rFonts w:ascii="Verdana" w:hAnsi="Verdana"/>
          <w:sz w:val="18"/>
          <w:szCs w:val="18"/>
        </w:rPr>
      </w:pPr>
      <w:r w:rsidRPr="0053218B">
        <w:rPr>
          <w:rFonts w:ascii="Verdana" w:hAnsi="Verdana"/>
          <w:sz w:val="18"/>
          <w:szCs w:val="18"/>
        </w:rPr>
        <w:t>30-059 Kraków</w:t>
      </w:r>
    </w:p>
    <w:p w14:paraId="57302FE2" w14:textId="77777777" w:rsidR="00783791" w:rsidRDefault="00783791" w:rsidP="00783791">
      <w:pPr>
        <w:rPr>
          <w:rFonts w:ascii="Verdana" w:hAnsi="Verdana"/>
          <w:sz w:val="18"/>
          <w:szCs w:val="18"/>
        </w:rPr>
      </w:pPr>
    </w:p>
    <w:p w14:paraId="6EA9C2C5" w14:textId="77777777" w:rsidR="00783791" w:rsidRPr="0053218B" w:rsidRDefault="00783791" w:rsidP="00783791">
      <w:pPr>
        <w:rPr>
          <w:rFonts w:ascii="Verdana" w:hAnsi="Verdana"/>
          <w:sz w:val="18"/>
          <w:szCs w:val="18"/>
        </w:rPr>
      </w:pPr>
      <w:r w:rsidRPr="0053218B">
        <w:rPr>
          <w:rFonts w:ascii="Verdana" w:hAnsi="Verdana"/>
          <w:sz w:val="18"/>
          <w:szCs w:val="18"/>
        </w:rPr>
        <w:t>Pismo:</w:t>
      </w:r>
      <w:r w:rsidRPr="0053218B">
        <w:rPr>
          <w:rFonts w:ascii="Verdana" w:hAnsi="Verdana"/>
          <w:b/>
          <w:bCs/>
          <w:sz w:val="18"/>
          <w:szCs w:val="18"/>
        </w:rPr>
        <w:t xml:space="preserve"> </w:t>
      </w:r>
      <w:r w:rsidRPr="0053218B">
        <w:rPr>
          <w:rFonts w:ascii="Verdana" w:hAnsi="Verdana"/>
          <w:bCs/>
          <w:sz w:val="18"/>
          <w:szCs w:val="18"/>
        </w:rPr>
        <w:t>DE-dzp.272-462/25</w:t>
      </w:r>
    </w:p>
    <w:p w14:paraId="01A1FF53" w14:textId="77777777" w:rsidR="00783791" w:rsidRPr="0053218B" w:rsidRDefault="00783791" w:rsidP="00783791">
      <w:pPr>
        <w:rPr>
          <w:rFonts w:ascii="Verdana" w:hAnsi="Verdana"/>
          <w:sz w:val="18"/>
          <w:szCs w:val="18"/>
        </w:rPr>
      </w:pPr>
    </w:p>
    <w:p w14:paraId="3ECCBB17" w14:textId="77777777" w:rsidR="00783791" w:rsidRPr="0053218B" w:rsidRDefault="00783791" w:rsidP="00783791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53218B">
        <w:rPr>
          <w:rFonts w:ascii="Verdana" w:hAnsi="Verdana"/>
          <w:b/>
          <w:sz w:val="18"/>
          <w:szCs w:val="18"/>
        </w:rPr>
        <w:t>WYKONAWCY</w:t>
      </w:r>
    </w:p>
    <w:p w14:paraId="4F323414" w14:textId="77777777" w:rsidR="00783791" w:rsidRDefault="00783791" w:rsidP="00783791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53218B">
        <w:rPr>
          <w:rFonts w:ascii="Verdana" w:hAnsi="Verdana"/>
          <w:sz w:val="18"/>
          <w:szCs w:val="18"/>
        </w:rPr>
        <w:t>ubiegający się o zamówienie</w:t>
      </w:r>
    </w:p>
    <w:p w14:paraId="5404B696" w14:textId="77777777" w:rsidR="00783791" w:rsidRPr="0053218B" w:rsidRDefault="00783791" w:rsidP="00783791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53DD71BB" w14:textId="3D2A2563" w:rsidR="00783791" w:rsidRPr="0053218B" w:rsidRDefault="00861EEE" w:rsidP="00783791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7160F995" w14:textId="77777777" w:rsidR="00783791" w:rsidRDefault="00783791" w:rsidP="00783791">
      <w:pPr>
        <w:jc w:val="center"/>
        <w:rPr>
          <w:rFonts w:ascii="Verdana" w:hAnsi="Verdana"/>
          <w:b/>
          <w:sz w:val="18"/>
          <w:szCs w:val="18"/>
        </w:rPr>
      </w:pPr>
      <w:r w:rsidRPr="0053218B">
        <w:rPr>
          <w:rFonts w:ascii="Verdana" w:hAnsi="Verdana"/>
          <w:b/>
          <w:sz w:val="18"/>
          <w:szCs w:val="18"/>
        </w:rPr>
        <w:t>o wyborze najkorzystniejszej oferty</w:t>
      </w:r>
    </w:p>
    <w:p w14:paraId="3053C37D" w14:textId="77777777" w:rsidR="00783791" w:rsidRPr="0053218B" w:rsidRDefault="00783791" w:rsidP="00783791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83791" w:rsidRPr="0053218B" w14:paraId="172F8C57" w14:textId="77777777" w:rsidTr="00EF19DA">
        <w:trPr>
          <w:trHeight w:val="638"/>
        </w:trPr>
        <w:tc>
          <w:tcPr>
            <w:tcW w:w="959" w:type="dxa"/>
          </w:tcPr>
          <w:p w14:paraId="187F5DB7" w14:textId="77777777" w:rsidR="00783791" w:rsidRPr="0053218B" w:rsidRDefault="00783791" w:rsidP="00EF19D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3218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93AFE02" w14:textId="77777777" w:rsidR="00783791" w:rsidRPr="0053218B" w:rsidRDefault="00783791" w:rsidP="00EF19D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3218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53218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3218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53218B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53218B">
              <w:rPr>
                <w:rFonts w:ascii="Verdana" w:hAnsi="Verdana"/>
                <w:sz w:val="18"/>
                <w:szCs w:val="18"/>
              </w:rPr>
              <w:t>.</w:t>
            </w:r>
            <w:r w:rsidRPr="0053218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3218B">
              <w:rPr>
                <w:rFonts w:ascii="Verdana" w:hAnsi="Verdana"/>
                <w:b/>
                <w:bCs/>
                <w:sz w:val="18"/>
                <w:szCs w:val="18"/>
              </w:rPr>
              <w:t>Modernizacja (rozbudowa z przebudową i remont kapitalny) budynku domu studenckiego DS8 Stokrotka przy ul. Rostafińskiego 2 w Krakowie - DE-dzp.272-462/25</w:t>
            </w:r>
            <w:r w:rsidRPr="0053218B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6279184" w14:textId="77777777" w:rsidR="00783791" w:rsidRDefault="00783791" w:rsidP="00783791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53218B">
        <w:rPr>
          <w:rFonts w:ascii="Verdana" w:hAnsi="Verdana"/>
          <w:sz w:val="18"/>
          <w:szCs w:val="18"/>
        </w:rPr>
        <w:t xml:space="preserve"> </w:t>
      </w:r>
    </w:p>
    <w:p w14:paraId="0706395E" w14:textId="7C86A9AA" w:rsidR="00783791" w:rsidRDefault="00783791" w:rsidP="00783791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53218B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53218B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Pr="0053218B">
        <w:rPr>
          <w:rFonts w:ascii="Verdana" w:hAnsi="Verdana"/>
          <w:sz w:val="18"/>
          <w:szCs w:val="18"/>
        </w:rPr>
        <w:t>t.j</w:t>
      </w:r>
      <w:proofErr w:type="spellEnd"/>
      <w:r w:rsidRPr="0053218B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53218B">
        <w:rPr>
          <w:rFonts w:ascii="Verdana" w:hAnsi="Verdana"/>
          <w:sz w:val="18"/>
          <w:szCs w:val="18"/>
        </w:rPr>
        <w:t>Pzp</w:t>
      </w:r>
      <w:proofErr w:type="spellEnd"/>
      <w:r w:rsidRPr="0053218B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14D37868" w14:textId="77777777" w:rsidR="00783791" w:rsidRPr="0053218B" w:rsidRDefault="00783791" w:rsidP="00783791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3791" w:rsidRPr="0053218B" w14:paraId="6D47DFE9" w14:textId="77777777" w:rsidTr="00EF19DA">
        <w:trPr>
          <w:cantSplit/>
        </w:trPr>
        <w:tc>
          <w:tcPr>
            <w:tcW w:w="10150" w:type="dxa"/>
          </w:tcPr>
          <w:p w14:paraId="0FBEFC89" w14:textId="77777777" w:rsidR="00783791" w:rsidRPr="0053218B" w:rsidRDefault="00783791" w:rsidP="00EF19D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18B">
              <w:rPr>
                <w:rFonts w:ascii="Verdana" w:hAnsi="Verdana"/>
                <w:b/>
                <w:sz w:val="18"/>
                <w:szCs w:val="18"/>
              </w:rPr>
              <w:t>RE-</w:t>
            </w:r>
            <w:proofErr w:type="spellStart"/>
            <w:r w:rsidRPr="0053218B">
              <w:rPr>
                <w:rFonts w:ascii="Verdana" w:hAnsi="Verdana"/>
                <w:b/>
                <w:sz w:val="18"/>
                <w:szCs w:val="18"/>
              </w:rPr>
              <w:t>Bau</w:t>
            </w:r>
            <w:proofErr w:type="spellEnd"/>
            <w:r w:rsidRPr="0053218B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2CEAC393" w14:textId="77777777" w:rsidR="00783791" w:rsidRPr="0053218B" w:rsidRDefault="00783791" w:rsidP="00EF19D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18B">
              <w:rPr>
                <w:rFonts w:ascii="Verdana" w:hAnsi="Verdana"/>
                <w:bCs/>
                <w:sz w:val="18"/>
                <w:szCs w:val="18"/>
              </w:rPr>
              <w:t xml:space="preserve">Armii Krajowej 19 </w:t>
            </w:r>
          </w:p>
          <w:p w14:paraId="455DB3E5" w14:textId="77777777" w:rsidR="00783791" w:rsidRPr="0053218B" w:rsidRDefault="00783791" w:rsidP="00EF19D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18B">
              <w:rPr>
                <w:rFonts w:ascii="Verdana" w:hAnsi="Verdana"/>
                <w:bCs/>
                <w:sz w:val="18"/>
                <w:szCs w:val="18"/>
              </w:rPr>
              <w:t>30-150 Kraków</w:t>
            </w:r>
          </w:p>
          <w:p w14:paraId="36CB3BB2" w14:textId="77777777" w:rsidR="00783791" w:rsidRPr="0053218B" w:rsidRDefault="00783791" w:rsidP="00EF19D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3218B">
              <w:rPr>
                <w:rFonts w:ascii="Verdana" w:hAnsi="Verdana"/>
                <w:sz w:val="18"/>
                <w:szCs w:val="18"/>
              </w:rPr>
              <w:t>na:</w:t>
            </w:r>
          </w:p>
          <w:p w14:paraId="2DBDFDE6" w14:textId="77777777" w:rsidR="00783791" w:rsidRPr="0053218B" w:rsidRDefault="00783791" w:rsidP="00EF19D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18B">
              <w:rPr>
                <w:rFonts w:ascii="Verdana" w:hAnsi="Verdana"/>
                <w:sz w:val="18"/>
                <w:szCs w:val="18"/>
              </w:rPr>
              <w:t xml:space="preserve">Modernizacja (rozbudowa z przebudową i remont kapitalny) budynku domu studenckiego DS8 Stokrotka przy ul. Rostafińskiego 2 w Krakowie - DE-dzp.272-462/25 za cenę brutto </w:t>
            </w:r>
            <w:r w:rsidRPr="0053218B">
              <w:rPr>
                <w:rFonts w:ascii="Verdana" w:hAnsi="Verdana"/>
                <w:b/>
                <w:sz w:val="18"/>
                <w:szCs w:val="18"/>
              </w:rPr>
              <w:t>20 491 200.00 zł</w:t>
            </w:r>
            <w:r w:rsidRPr="0053218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CC2190C" w14:textId="77777777" w:rsidR="00783791" w:rsidRPr="0053218B" w:rsidRDefault="00783791" w:rsidP="00EF19D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3218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3218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218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3218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965E5E7" w14:textId="77777777" w:rsidR="00783791" w:rsidRDefault="00783791" w:rsidP="00783791">
      <w:pPr>
        <w:jc w:val="both"/>
        <w:rPr>
          <w:rFonts w:ascii="Verdana" w:hAnsi="Verdana"/>
          <w:color w:val="000000"/>
          <w:sz w:val="18"/>
          <w:szCs w:val="18"/>
        </w:rPr>
      </w:pPr>
      <w:r w:rsidRPr="0053218B">
        <w:rPr>
          <w:rFonts w:ascii="Verdana" w:hAnsi="Verdana"/>
          <w:color w:val="000000"/>
          <w:sz w:val="18"/>
          <w:szCs w:val="18"/>
        </w:rPr>
        <w:t xml:space="preserve"> </w:t>
      </w:r>
    </w:p>
    <w:p w14:paraId="5531BD49" w14:textId="77777777" w:rsidR="00783791" w:rsidRPr="0053218B" w:rsidRDefault="00783791" w:rsidP="00783791">
      <w:pPr>
        <w:jc w:val="both"/>
        <w:rPr>
          <w:rFonts w:ascii="Verdana" w:hAnsi="Verdana"/>
          <w:color w:val="000000"/>
          <w:sz w:val="18"/>
          <w:szCs w:val="18"/>
        </w:rPr>
      </w:pPr>
      <w:r w:rsidRPr="0053218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4269"/>
        <w:gridCol w:w="1369"/>
        <w:gridCol w:w="1960"/>
        <w:gridCol w:w="1472"/>
      </w:tblGrid>
      <w:tr w:rsidR="00783791" w:rsidRPr="0053218B" w14:paraId="2035D03D" w14:textId="77777777" w:rsidTr="00EF19DA">
        <w:trPr>
          <w:trHeight w:val="510"/>
        </w:trPr>
        <w:tc>
          <w:tcPr>
            <w:tcW w:w="595" w:type="pct"/>
            <w:vAlign w:val="center"/>
          </w:tcPr>
          <w:p w14:paraId="703788C9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3218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073" w:type="pct"/>
            <w:vAlign w:val="center"/>
          </w:tcPr>
          <w:p w14:paraId="1D877D1C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65" w:type="pct"/>
            <w:vAlign w:val="center"/>
          </w:tcPr>
          <w:p w14:paraId="71D758D6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D77F663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2E341C7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83791" w:rsidRPr="0053218B" w14:paraId="062D4D8A" w14:textId="77777777" w:rsidTr="00EF19DA">
        <w:tc>
          <w:tcPr>
            <w:tcW w:w="595" w:type="pct"/>
            <w:vAlign w:val="center"/>
          </w:tcPr>
          <w:p w14:paraId="4B826C0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2073" w:type="pct"/>
            <w:vAlign w:val="center"/>
          </w:tcPr>
          <w:p w14:paraId="65784241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RE-</w:t>
            </w:r>
            <w:proofErr w:type="spellStart"/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Bau</w:t>
            </w:r>
            <w:proofErr w:type="spellEnd"/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5192AA67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 xml:space="preserve">Armii Krajowej 19 </w:t>
            </w:r>
          </w:p>
          <w:p w14:paraId="02A015C0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30-150 Kraków</w:t>
            </w:r>
          </w:p>
        </w:tc>
        <w:tc>
          <w:tcPr>
            <w:tcW w:w="665" w:type="pct"/>
            <w:vAlign w:val="center"/>
          </w:tcPr>
          <w:p w14:paraId="526F228B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C8D0665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193AF748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10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</w:tr>
      <w:tr w:rsidR="00783791" w:rsidRPr="0053218B" w14:paraId="53D483E7" w14:textId="77777777" w:rsidTr="00EF19DA">
        <w:tc>
          <w:tcPr>
            <w:tcW w:w="595" w:type="pct"/>
            <w:vAlign w:val="center"/>
          </w:tcPr>
          <w:p w14:paraId="13046C72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2073" w:type="pct"/>
            <w:vAlign w:val="center"/>
          </w:tcPr>
          <w:p w14:paraId="2BC10591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PBP ŁĘGPRZEM Sp. z o.o.</w:t>
            </w:r>
          </w:p>
          <w:p w14:paraId="26FF4F56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 xml:space="preserve">Ciepłownicza 20 </w:t>
            </w:r>
          </w:p>
          <w:p w14:paraId="2B9370E8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31-574 Kraków</w:t>
            </w:r>
          </w:p>
        </w:tc>
        <w:tc>
          <w:tcPr>
            <w:tcW w:w="665" w:type="pct"/>
            <w:vAlign w:val="center"/>
          </w:tcPr>
          <w:p w14:paraId="525F45E1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58,63</w:t>
            </w:r>
          </w:p>
        </w:tc>
        <w:tc>
          <w:tcPr>
            <w:tcW w:w="952" w:type="pct"/>
            <w:vAlign w:val="center"/>
          </w:tcPr>
          <w:p w14:paraId="2C089B29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6135463D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8,63</w:t>
            </w:r>
          </w:p>
        </w:tc>
      </w:tr>
      <w:tr w:rsidR="00783791" w:rsidRPr="0053218B" w14:paraId="5025E14D" w14:textId="77777777" w:rsidTr="00EF19DA">
        <w:tc>
          <w:tcPr>
            <w:tcW w:w="595" w:type="pct"/>
            <w:vAlign w:val="center"/>
          </w:tcPr>
          <w:p w14:paraId="1AD5046B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073" w:type="pct"/>
            <w:vAlign w:val="center"/>
          </w:tcPr>
          <w:p w14:paraId="79174BFE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CZĘSTOBUD Sp. z o.o.</w:t>
            </w:r>
          </w:p>
          <w:p w14:paraId="0DCB4849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 xml:space="preserve">al. Bohaterów Monte Cassino 40 </w:t>
            </w:r>
          </w:p>
          <w:p w14:paraId="4AA0D97B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42-200 Częstochowa</w:t>
            </w:r>
          </w:p>
        </w:tc>
        <w:tc>
          <w:tcPr>
            <w:tcW w:w="665" w:type="pct"/>
            <w:vAlign w:val="center"/>
          </w:tcPr>
          <w:p w14:paraId="17C43008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57,68</w:t>
            </w:r>
          </w:p>
        </w:tc>
        <w:tc>
          <w:tcPr>
            <w:tcW w:w="952" w:type="pct"/>
            <w:vAlign w:val="center"/>
          </w:tcPr>
          <w:p w14:paraId="5C736F68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5385D414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7,68</w:t>
            </w:r>
          </w:p>
        </w:tc>
      </w:tr>
      <w:tr w:rsidR="00783791" w:rsidRPr="0053218B" w14:paraId="1CABB2DE" w14:textId="77777777" w:rsidTr="00EF19DA">
        <w:tc>
          <w:tcPr>
            <w:tcW w:w="595" w:type="pct"/>
            <w:vAlign w:val="center"/>
          </w:tcPr>
          <w:p w14:paraId="58411F3D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073" w:type="pct"/>
            <w:vAlign w:val="center"/>
          </w:tcPr>
          <w:p w14:paraId="55583FF3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 xml:space="preserve">SB COMPLEX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o.o. sp.k.</w:t>
            </w:r>
          </w:p>
          <w:p w14:paraId="359A307C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 xml:space="preserve">ul. Ks. J. Poniatowskiego 8 </w:t>
            </w:r>
          </w:p>
          <w:p w14:paraId="7742CB67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35-026 Rzeszów</w:t>
            </w:r>
          </w:p>
        </w:tc>
        <w:tc>
          <w:tcPr>
            <w:tcW w:w="665" w:type="pct"/>
            <w:vAlign w:val="center"/>
          </w:tcPr>
          <w:p w14:paraId="58821DC3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55,45</w:t>
            </w:r>
          </w:p>
        </w:tc>
        <w:tc>
          <w:tcPr>
            <w:tcW w:w="952" w:type="pct"/>
            <w:vAlign w:val="center"/>
          </w:tcPr>
          <w:p w14:paraId="12BC98AF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683A390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5,45</w:t>
            </w:r>
          </w:p>
        </w:tc>
      </w:tr>
      <w:tr w:rsidR="00783791" w:rsidRPr="0053218B" w14:paraId="37F1AD51" w14:textId="77777777" w:rsidTr="00EF19DA">
        <w:tc>
          <w:tcPr>
            <w:tcW w:w="595" w:type="pct"/>
            <w:vAlign w:val="center"/>
          </w:tcPr>
          <w:p w14:paraId="01F9ADE4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2073" w:type="pct"/>
            <w:vAlign w:val="center"/>
          </w:tcPr>
          <w:p w14:paraId="6290C2FE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Zakład Usług Budowlano-Handlowych „NOWBUD” Aleksander Nowak, Edward Bracki Spółka Jawna</w:t>
            </w:r>
          </w:p>
          <w:p w14:paraId="669568D5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Warszawska 261 /-</w:t>
            </w:r>
          </w:p>
          <w:p w14:paraId="0CE3AD11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25-551 Kielce</w:t>
            </w:r>
          </w:p>
        </w:tc>
        <w:tc>
          <w:tcPr>
            <w:tcW w:w="665" w:type="pct"/>
            <w:vAlign w:val="center"/>
          </w:tcPr>
          <w:p w14:paraId="1573180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53,56</w:t>
            </w:r>
          </w:p>
        </w:tc>
        <w:tc>
          <w:tcPr>
            <w:tcW w:w="952" w:type="pct"/>
            <w:vAlign w:val="center"/>
          </w:tcPr>
          <w:p w14:paraId="7B6E915F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5BCBE3D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3,56</w:t>
            </w:r>
          </w:p>
        </w:tc>
      </w:tr>
      <w:tr w:rsidR="00783791" w:rsidRPr="0053218B" w14:paraId="51F5B3BF" w14:textId="77777777" w:rsidTr="00EF19DA">
        <w:tc>
          <w:tcPr>
            <w:tcW w:w="595" w:type="pct"/>
            <w:vAlign w:val="center"/>
          </w:tcPr>
          <w:p w14:paraId="4D92C4F5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073" w:type="pct"/>
            <w:vAlign w:val="center"/>
          </w:tcPr>
          <w:p w14:paraId="129ABE41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Etna sp. z O.O. Sp. K</w:t>
            </w:r>
          </w:p>
          <w:p w14:paraId="55816F85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 xml:space="preserve">Wyspiańskiego 48a </w:t>
            </w:r>
          </w:p>
          <w:p w14:paraId="61A02C16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32-050 Skawina</w:t>
            </w:r>
          </w:p>
        </w:tc>
        <w:tc>
          <w:tcPr>
            <w:tcW w:w="665" w:type="pct"/>
            <w:vAlign w:val="center"/>
          </w:tcPr>
          <w:p w14:paraId="58C841F9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51,54</w:t>
            </w:r>
          </w:p>
        </w:tc>
        <w:tc>
          <w:tcPr>
            <w:tcW w:w="952" w:type="pct"/>
            <w:vAlign w:val="center"/>
          </w:tcPr>
          <w:p w14:paraId="1597E293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7EDBD134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1,54</w:t>
            </w:r>
          </w:p>
        </w:tc>
      </w:tr>
      <w:tr w:rsidR="00783791" w:rsidRPr="0053218B" w14:paraId="05308FD1" w14:textId="77777777" w:rsidTr="00EF19DA">
        <w:tc>
          <w:tcPr>
            <w:tcW w:w="595" w:type="pct"/>
            <w:vAlign w:val="center"/>
          </w:tcPr>
          <w:p w14:paraId="59FD89F7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073" w:type="pct"/>
            <w:vAlign w:val="center"/>
          </w:tcPr>
          <w:p w14:paraId="6EA2B1ED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Solkan</w:t>
            </w:r>
            <w:proofErr w:type="spellEnd"/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</w:p>
          <w:p w14:paraId="7290D232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 xml:space="preserve">Mikołaja Reja 12 </w:t>
            </w:r>
          </w:p>
          <w:p w14:paraId="38DCC72B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35-211 Rzeszów</w:t>
            </w:r>
          </w:p>
        </w:tc>
        <w:tc>
          <w:tcPr>
            <w:tcW w:w="665" w:type="pct"/>
            <w:vAlign w:val="center"/>
          </w:tcPr>
          <w:p w14:paraId="08D191F8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51,33</w:t>
            </w:r>
          </w:p>
        </w:tc>
        <w:tc>
          <w:tcPr>
            <w:tcW w:w="952" w:type="pct"/>
            <w:vAlign w:val="center"/>
          </w:tcPr>
          <w:p w14:paraId="6AD9864C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3601FC15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1,33</w:t>
            </w:r>
          </w:p>
        </w:tc>
      </w:tr>
      <w:tr w:rsidR="00783791" w:rsidRPr="0053218B" w14:paraId="2B652777" w14:textId="77777777" w:rsidTr="00EF19DA">
        <w:tc>
          <w:tcPr>
            <w:tcW w:w="595" w:type="pct"/>
            <w:vAlign w:val="center"/>
          </w:tcPr>
          <w:p w14:paraId="330A04C4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2073" w:type="pct"/>
            <w:vAlign w:val="center"/>
          </w:tcPr>
          <w:p w14:paraId="2265A3C1" w14:textId="77777777" w:rsidR="00783791" w:rsidRPr="0053218B" w:rsidRDefault="00783791" w:rsidP="00EF19DA">
            <w:pPr>
              <w:pStyle w:val="Zwykytekst"/>
              <w:rPr>
                <w:rFonts w:ascii="Verdana" w:hAnsi="Verdana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53218B">
              <w:rPr>
                <w:rFonts w:ascii="Verdana" w:hAnsi="Verdana"/>
                <w:b/>
                <w:sz w:val="18"/>
                <w:szCs w:val="18"/>
              </w:rPr>
              <w:t xml:space="preserve">Konsorcjum firm </w:t>
            </w:r>
          </w:p>
          <w:p w14:paraId="3047E0B5" w14:textId="77777777" w:rsidR="00783791" w:rsidRPr="0053218B" w:rsidRDefault="00783791" w:rsidP="00EF19DA">
            <w:pPr>
              <w:pStyle w:val="Zwykytekst"/>
              <w:rPr>
                <w:rFonts w:ascii="Verdana" w:hAnsi="Verdana"/>
                <w:bCs/>
                <w:sz w:val="18"/>
                <w:szCs w:val="18"/>
              </w:rPr>
            </w:pPr>
            <w:r w:rsidRPr="0053218B">
              <w:rPr>
                <w:rFonts w:ascii="Verdana" w:hAnsi="Verdana"/>
                <w:b/>
                <w:sz w:val="18"/>
                <w:szCs w:val="18"/>
              </w:rPr>
              <w:t xml:space="preserve">Lider MURKRAK Sp. z o. o. Sp. </w:t>
            </w:r>
            <w:r w:rsidRPr="0053218B">
              <w:rPr>
                <w:rFonts w:ascii="Verdana" w:hAnsi="Verdana"/>
                <w:bCs/>
                <w:sz w:val="18"/>
                <w:szCs w:val="18"/>
              </w:rPr>
              <w:t>Komandytowa</w:t>
            </w:r>
          </w:p>
          <w:p w14:paraId="50843F11" w14:textId="77777777" w:rsidR="00783791" w:rsidRPr="0053218B" w:rsidRDefault="00783791" w:rsidP="00EF19DA">
            <w:pPr>
              <w:pStyle w:val="Zwykytekst"/>
              <w:rPr>
                <w:rFonts w:ascii="Verdana" w:hAnsi="Verdana"/>
                <w:bCs/>
                <w:sz w:val="18"/>
                <w:szCs w:val="18"/>
              </w:rPr>
            </w:pPr>
            <w:r w:rsidRPr="0053218B">
              <w:rPr>
                <w:rFonts w:ascii="Verdana" w:hAnsi="Verdana"/>
                <w:bCs/>
                <w:sz w:val="18"/>
                <w:szCs w:val="18"/>
              </w:rPr>
              <w:t xml:space="preserve">ul. B2 nr 9, 32-086 </w:t>
            </w:r>
            <w:proofErr w:type="spellStart"/>
            <w:r w:rsidRPr="0053218B">
              <w:rPr>
                <w:rFonts w:ascii="Verdana" w:hAnsi="Verdana"/>
                <w:bCs/>
                <w:sz w:val="18"/>
                <w:szCs w:val="18"/>
              </w:rPr>
              <w:t>Węgrzce</w:t>
            </w:r>
            <w:proofErr w:type="spellEnd"/>
          </w:p>
          <w:p w14:paraId="7C745BAB" w14:textId="77777777" w:rsidR="00783791" w:rsidRPr="0053218B" w:rsidRDefault="00783791" w:rsidP="00EF19DA">
            <w:pPr>
              <w:pStyle w:val="Zwykytekst"/>
              <w:rPr>
                <w:rFonts w:ascii="Verdana" w:hAnsi="Verdana"/>
                <w:b/>
                <w:sz w:val="18"/>
                <w:szCs w:val="18"/>
              </w:rPr>
            </w:pPr>
            <w:r w:rsidRPr="0053218B">
              <w:rPr>
                <w:rFonts w:ascii="Verdana" w:hAnsi="Verdana"/>
                <w:b/>
                <w:sz w:val="18"/>
                <w:szCs w:val="18"/>
              </w:rPr>
              <w:t xml:space="preserve">Partner </w:t>
            </w:r>
          </w:p>
          <w:p w14:paraId="16EDAFED" w14:textId="77777777" w:rsidR="00783791" w:rsidRPr="0053218B" w:rsidRDefault="00783791" w:rsidP="00EF19DA">
            <w:pPr>
              <w:pStyle w:val="Zwykytekst"/>
              <w:rPr>
                <w:rFonts w:ascii="Verdana" w:hAnsi="Verdana"/>
                <w:b/>
                <w:sz w:val="18"/>
                <w:szCs w:val="18"/>
              </w:rPr>
            </w:pPr>
            <w:r w:rsidRPr="0053218B">
              <w:rPr>
                <w:rFonts w:ascii="Verdana" w:hAnsi="Verdana"/>
                <w:b/>
                <w:sz w:val="18"/>
                <w:szCs w:val="18"/>
              </w:rPr>
              <w:t xml:space="preserve">Zygmunt </w:t>
            </w:r>
            <w:proofErr w:type="spellStart"/>
            <w:r w:rsidRPr="0053218B">
              <w:rPr>
                <w:rFonts w:ascii="Verdana" w:hAnsi="Verdana"/>
                <w:b/>
                <w:sz w:val="18"/>
                <w:szCs w:val="18"/>
              </w:rPr>
              <w:t>Murdza</w:t>
            </w:r>
            <w:proofErr w:type="spellEnd"/>
            <w:r w:rsidRPr="0053218B">
              <w:rPr>
                <w:rFonts w:ascii="Verdana" w:hAnsi="Verdana"/>
                <w:b/>
                <w:sz w:val="18"/>
                <w:szCs w:val="18"/>
              </w:rPr>
              <w:t xml:space="preserve"> Zakład Remontowo-</w:t>
            </w:r>
            <w:r w:rsidRPr="0053218B">
              <w:rPr>
                <w:rFonts w:ascii="Verdana" w:hAnsi="Verdana"/>
                <w:b/>
                <w:sz w:val="18"/>
                <w:szCs w:val="18"/>
              </w:rPr>
              <w:lastRenderedPageBreak/>
              <w:t>Budowlany MURDZA</w:t>
            </w:r>
          </w:p>
          <w:p w14:paraId="3782D3DE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ul. Racławicka 27/19, 32-200 Miechów</w:t>
            </w:r>
          </w:p>
        </w:tc>
        <w:tc>
          <w:tcPr>
            <w:tcW w:w="665" w:type="pct"/>
            <w:vAlign w:val="center"/>
          </w:tcPr>
          <w:p w14:paraId="3106AB0A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51,16</w:t>
            </w:r>
          </w:p>
        </w:tc>
        <w:tc>
          <w:tcPr>
            <w:tcW w:w="952" w:type="pct"/>
            <w:vAlign w:val="center"/>
          </w:tcPr>
          <w:p w14:paraId="67DC6BBB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0E1DE19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1,16</w:t>
            </w:r>
          </w:p>
        </w:tc>
      </w:tr>
      <w:tr w:rsidR="00783791" w:rsidRPr="0053218B" w14:paraId="3E76C4A0" w14:textId="77777777" w:rsidTr="00EF19DA">
        <w:tc>
          <w:tcPr>
            <w:tcW w:w="595" w:type="pct"/>
            <w:vAlign w:val="center"/>
          </w:tcPr>
          <w:p w14:paraId="62A7DB7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073" w:type="pct"/>
            <w:vAlign w:val="center"/>
          </w:tcPr>
          <w:p w14:paraId="5C9C53C1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Inare</w:t>
            </w:r>
            <w:proofErr w:type="spellEnd"/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 S.K.</w:t>
            </w:r>
          </w:p>
          <w:p w14:paraId="7445EAED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Łabędzia 9 /---</w:t>
            </w:r>
          </w:p>
          <w:p w14:paraId="395281CE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30-651 Kraków</w:t>
            </w:r>
          </w:p>
        </w:tc>
        <w:tc>
          <w:tcPr>
            <w:tcW w:w="665" w:type="pct"/>
            <w:vAlign w:val="center"/>
          </w:tcPr>
          <w:p w14:paraId="2D4A917B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50,05</w:t>
            </w:r>
          </w:p>
        </w:tc>
        <w:tc>
          <w:tcPr>
            <w:tcW w:w="952" w:type="pct"/>
            <w:vAlign w:val="center"/>
          </w:tcPr>
          <w:p w14:paraId="20BBE6C4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6390A0D4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9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0,05</w:t>
            </w:r>
          </w:p>
        </w:tc>
      </w:tr>
      <w:tr w:rsidR="00783791" w:rsidRPr="0053218B" w14:paraId="2BA2387A" w14:textId="77777777" w:rsidTr="00EF19DA">
        <w:tc>
          <w:tcPr>
            <w:tcW w:w="595" w:type="pct"/>
            <w:vAlign w:val="center"/>
          </w:tcPr>
          <w:p w14:paraId="6D61FF45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2073" w:type="pct"/>
            <w:vAlign w:val="center"/>
          </w:tcPr>
          <w:p w14:paraId="638AEF67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Ferre Investments sp</w:t>
            </w:r>
            <w:r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. Z </w:t>
            </w:r>
            <w:proofErr w:type="spellStart"/>
            <w:r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640F2DA3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53218B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Holownicza</w:t>
            </w:r>
            <w:proofErr w:type="spellEnd"/>
            <w:r w:rsidRPr="0053218B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12 </w:t>
            </w:r>
          </w:p>
          <w:p w14:paraId="3556C3A5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27-600 </w:t>
            </w:r>
            <w:proofErr w:type="spellStart"/>
            <w:r w:rsidRPr="0053218B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Sandomierz</w:t>
            </w:r>
            <w:proofErr w:type="spellEnd"/>
          </w:p>
        </w:tc>
        <w:tc>
          <w:tcPr>
            <w:tcW w:w="665" w:type="pct"/>
            <w:vAlign w:val="center"/>
          </w:tcPr>
          <w:p w14:paraId="5C9C6D54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  <w:lang w:val="en-US"/>
              </w:rPr>
              <w:t xml:space="preserve">  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39,03</w:t>
            </w:r>
          </w:p>
        </w:tc>
        <w:tc>
          <w:tcPr>
            <w:tcW w:w="952" w:type="pct"/>
            <w:vAlign w:val="center"/>
          </w:tcPr>
          <w:p w14:paraId="781B07E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400C1C30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7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9,03</w:t>
            </w:r>
          </w:p>
        </w:tc>
      </w:tr>
      <w:tr w:rsidR="00783791" w:rsidRPr="0053218B" w14:paraId="1430E3D9" w14:textId="77777777" w:rsidTr="00EF19DA">
        <w:tc>
          <w:tcPr>
            <w:tcW w:w="595" w:type="pct"/>
            <w:vAlign w:val="center"/>
          </w:tcPr>
          <w:p w14:paraId="095D6E66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073" w:type="pct"/>
            <w:vAlign w:val="center"/>
          </w:tcPr>
          <w:p w14:paraId="6060FCDE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Przedsiębiorstwo Budowlane Dombud Spó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ł</w:t>
            </w:r>
            <w:r w:rsidRPr="0053218B">
              <w:rPr>
                <w:rFonts w:ascii="Verdana" w:hAnsi="Verdana" w:cs="Times New Roman"/>
                <w:b/>
                <w:sz w:val="18"/>
                <w:szCs w:val="18"/>
              </w:rPr>
              <w:t>ka Akcyjna</w:t>
            </w:r>
          </w:p>
          <w:p w14:paraId="03D1CB3C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 xml:space="preserve">Drzymały 15 </w:t>
            </w:r>
          </w:p>
          <w:p w14:paraId="226E7692" w14:textId="77777777" w:rsidR="00783791" w:rsidRPr="0053218B" w:rsidRDefault="00783791" w:rsidP="00EF19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bCs/>
                <w:sz w:val="18"/>
                <w:szCs w:val="18"/>
              </w:rPr>
              <w:t>40-059 Katowice</w:t>
            </w:r>
          </w:p>
        </w:tc>
        <w:tc>
          <w:tcPr>
            <w:tcW w:w="665" w:type="pct"/>
            <w:vAlign w:val="center"/>
          </w:tcPr>
          <w:p w14:paraId="02C7743E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38,19</w:t>
            </w:r>
          </w:p>
        </w:tc>
        <w:tc>
          <w:tcPr>
            <w:tcW w:w="952" w:type="pct"/>
            <w:vAlign w:val="center"/>
          </w:tcPr>
          <w:p w14:paraId="38C320A7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14:paraId="30C86E01" w14:textId="77777777" w:rsidR="00783791" w:rsidRPr="0053218B" w:rsidRDefault="00783791" w:rsidP="00EF19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218B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7</w:t>
            </w:r>
            <w:r w:rsidRPr="0053218B">
              <w:rPr>
                <w:rFonts w:ascii="Verdana" w:hAnsi="Verdana" w:cs="Times New Roman"/>
                <w:sz w:val="18"/>
                <w:szCs w:val="18"/>
              </w:rPr>
              <w:t>8,19</w:t>
            </w:r>
          </w:p>
        </w:tc>
      </w:tr>
    </w:tbl>
    <w:p w14:paraId="32A1BA40" w14:textId="77777777" w:rsidR="00783791" w:rsidRPr="0053218B" w:rsidRDefault="00783791" w:rsidP="00783791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0172E87E" w14:textId="77777777" w:rsidR="00783791" w:rsidRPr="0053218B" w:rsidRDefault="00783791" w:rsidP="00783791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1F592682" w14:textId="77777777" w:rsidR="00F960D7" w:rsidRPr="00783791" w:rsidRDefault="00F960D7" w:rsidP="00783791"/>
    <w:sectPr w:rsidR="00F960D7" w:rsidRPr="0078379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88B82" w14:textId="77777777" w:rsidR="0093496A" w:rsidRDefault="0093496A">
      <w:r>
        <w:separator/>
      </w:r>
    </w:p>
  </w:endnote>
  <w:endnote w:type="continuationSeparator" w:id="0">
    <w:p w14:paraId="189EC575" w14:textId="77777777" w:rsidR="0093496A" w:rsidRDefault="0093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418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EA9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324C7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FAD444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F3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63B22" w14:textId="77777777" w:rsidR="0093496A" w:rsidRDefault="0093496A">
      <w:r>
        <w:separator/>
      </w:r>
    </w:p>
  </w:footnote>
  <w:footnote w:type="continuationSeparator" w:id="0">
    <w:p w14:paraId="6F1C76E9" w14:textId="77777777" w:rsidR="0093496A" w:rsidRDefault="00934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3F69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D2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988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96A"/>
    <w:rsid w:val="00005838"/>
    <w:rsid w:val="00022322"/>
    <w:rsid w:val="00042497"/>
    <w:rsid w:val="000C1E6F"/>
    <w:rsid w:val="000E4E56"/>
    <w:rsid w:val="00122E25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2867"/>
    <w:rsid w:val="006B585D"/>
    <w:rsid w:val="006E3089"/>
    <w:rsid w:val="00712C39"/>
    <w:rsid w:val="0075025B"/>
    <w:rsid w:val="00756CDA"/>
    <w:rsid w:val="00783791"/>
    <w:rsid w:val="007E2ACC"/>
    <w:rsid w:val="007E68C5"/>
    <w:rsid w:val="00832144"/>
    <w:rsid w:val="008567C7"/>
    <w:rsid w:val="00861EEE"/>
    <w:rsid w:val="008642B3"/>
    <w:rsid w:val="008A6C10"/>
    <w:rsid w:val="008E5102"/>
    <w:rsid w:val="00915B9E"/>
    <w:rsid w:val="0093496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0BE53"/>
  <w15:chartTrackingRefBased/>
  <w15:docId w15:val="{6BCB00F2-FB06-4201-85F6-989F4D53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8379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783791"/>
    <w:rPr>
      <w:b/>
      <w:kern w:val="28"/>
      <w:sz w:val="24"/>
    </w:rPr>
  </w:style>
  <w:style w:type="character" w:customStyle="1" w:styleId="NagwekZnak">
    <w:name w:val="Nagłówek Znak"/>
    <w:link w:val="Nagwek"/>
    <w:rsid w:val="00783791"/>
    <w:rPr>
      <w:sz w:val="24"/>
      <w:szCs w:val="24"/>
    </w:rPr>
  </w:style>
  <w:style w:type="character" w:customStyle="1" w:styleId="ZwykytekstZnak">
    <w:name w:val="Zwykły tekst Znak"/>
    <w:link w:val="Zwykytekst"/>
    <w:rsid w:val="0078379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2025-09-24T11:27:00Z</cp:lastPrinted>
  <dcterms:created xsi:type="dcterms:W3CDTF">2025-09-24T11:27:00Z</dcterms:created>
  <dcterms:modified xsi:type="dcterms:W3CDTF">2025-09-24T11:27:00Z</dcterms:modified>
</cp:coreProperties>
</file>