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EEB98" w14:textId="2BE0C121" w:rsidR="00FB7F50" w:rsidRPr="00D41464" w:rsidRDefault="00F11106" w:rsidP="00D41464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D41464">
        <w:rPr>
          <w:rFonts w:ascii="Verdana" w:hAnsi="Verdana"/>
          <w:sz w:val="18"/>
          <w:szCs w:val="18"/>
        </w:rPr>
        <w:t>Kraków</w:t>
      </w:r>
      <w:r w:rsidR="00FB7F50" w:rsidRPr="00D41464">
        <w:rPr>
          <w:rFonts w:ascii="Verdana" w:hAnsi="Verdana"/>
          <w:sz w:val="18"/>
          <w:szCs w:val="18"/>
        </w:rPr>
        <w:t xml:space="preserve"> dnia: </w:t>
      </w:r>
      <w:r w:rsidRPr="00D41464">
        <w:rPr>
          <w:rFonts w:ascii="Verdana" w:hAnsi="Verdana"/>
          <w:sz w:val="18"/>
          <w:szCs w:val="18"/>
        </w:rPr>
        <w:t>2025-09-24</w:t>
      </w:r>
    </w:p>
    <w:p w14:paraId="0D51114B" w14:textId="77777777" w:rsidR="00F11106" w:rsidRPr="00D41464" w:rsidRDefault="00F1110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4146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A113373" w14:textId="77777777" w:rsidR="00F11106" w:rsidRPr="00D41464" w:rsidRDefault="00F1110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4146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0EFAE61" w14:textId="77777777" w:rsidR="00FB7F50" w:rsidRPr="00D41464" w:rsidRDefault="00F1110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4146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6016C6D" w14:textId="77777777" w:rsidR="00FB7F50" w:rsidRPr="00D41464" w:rsidRDefault="00F11106" w:rsidP="00FB7F50">
      <w:pPr>
        <w:rPr>
          <w:rFonts w:ascii="Verdana" w:hAnsi="Verdana"/>
          <w:sz w:val="18"/>
          <w:szCs w:val="18"/>
        </w:rPr>
      </w:pPr>
      <w:r w:rsidRPr="00D41464">
        <w:rPr>
          <w:rFonts w:ascii="Verdana" w:hAnsi="Verdana"/>
          <w:sz w:val="18"/>
          <w:szCs w:val="18"/>
        </w:rPr>
        <w:t>Al. Mickiewicza</w:t>
      </w:r>
      <w:r w:rsidR="00FB7F50" w:rsidRPr="00D41464">
        <w:rPr>
          <w:rFonts w:ascii="Verdana" w:hAnsi="Verdana"/>
          <w:sz w:val="18"/>
          <w:szCs w:val="18"/>
        </w:rPr>
        <w:t xml:space="preserve"> </w:t>
      </w:r>
      <w:r w:rsidRPr="00D41464">
        <w:rPr>
          <w:rFonts w:ascii="Verdana" w:hAnsi="Verdana"/>
          <w:sz w:val="18"/>
          <w:szCs w:val="18"/>
        </w:rPr>
        <w:t>30</w:t>
      </w:r>
    </w:p>
    <w:p w14:paraId="7FA93303" w14:textId="77777777" w:rsidR="00FB7F50" w:rsidRPr="00D41464" w:rsidRDefault="00F11106" w:rsidP="00FB7F50">
      <w:pPr>
        <w:rPr>
          <w:rFonts w:ascii="Verdana" w:hAnsi="Verdana"/>
          <w:sz w:val="18"/>
          <w:szCs w:val="18"/>
        </w:rPr>
      </w:pPr>
      <w:r w:rsidRPr="00D41464">
        <w:rPr>
          <w:rFonts w:ascii="Verdana" w:hAnsi="Verdana"/>
          <w:sz w:val="18"/>
          <w:szCs w:val="18"/>
        </w:rPr>
        <w:t>30-059</w:t>
      </w:r>
      <w:r w:rsidR="00FB7F50" w:rsidRPr="00D41464">
        <w:rPr>
          <w:rFonts w:ascii="Verdana" w:hAnsi="Verdana"/>
          <w:sz w:val="18"/>
          <w:szCs w:val="18"/>
        </w:rPr>
        <w:t xml:space="preserve"> </w:t>
      </w:r>
      <w:r w:rsidRPr="00D41464">
        <w:rPr>
          <w:rFonts w:ascii="Verdana" w:hAnsi="Verdana"/>
          <w:sz w:val="18"/>
          <w:szCs w:val="18"/>
        </w:rPr>
        <w:t>Kraków</w:t>
      </w:r>
    </w:p>
    <w:p w14:paraId="1917063E" w14:textId="77777777" w:rsidR="008642B3" w:rsidRPr="00D41464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D41464">
        <w:rPr>
          <w:rFonts w:ascii="Verdana" w:hAnsi="Verdana"/>
          <w:sz w:val="18"/>
          <w:szCs w:val="18"/>
        </w:rPr>
        <w:t>OGŁOSZENIE</w:t>
      </w:r>
    </w:p>
    <w:p w14:paraId="23572E66" w14:textId="77777777" w:rsidR="008642B3" w:rsidRPr="00D41464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D41464">
        <w:rPr>
          <w:rFonts w:ascii="Verdana" w:hAnsi="Verdana"/>
          <w:b/>
          <w:sz w:val="18"/>
          <w:szCs w:val="18"/>
        </w:rPr>
        <w:t xml:space="preserve">o </w:t>
      </w:r>
      <w:r w:rsidR="0054734E" w:rsidRPr="00D41464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F11106" w:rsidRPr="00D41464" w14:paraId="4ECB1E17" w14:textId="77777777" w:rsidTr="00ED76E4">
        <w:trPr>
          <w:trHeight w:val="638"/>
        </w:trPr>
        <w:tc>
          <w:tcPr>
            <w:tcW w:w="959" w:type="dxa"/>
          </w:tcPr>
          <w:p w14:paraId="629BC988" w14:textId="77777777" w:rsidR="00F11106" w:rsidRPr="00D41464" w:rsidRDefault="00F11106" w:rsidP="00ED76E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4146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0D8F5561" w14:textId="77777777" w:rsidR="00F11106" w:rsidRPr="00D41464" w:rsidRDefault="00F11106" w:rsidP="00ED76E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41464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D41464">
              <w:rPr>
                <w:rFonts w:ascii="Verdana" w:hAnsi="Verdana"/>
                <w:sz w:val="18"/>
                <w:szCs w:val="18"/>
              </w:rPr>
              <w:t>Tryb podstawowy bez negocjacji - art. 275 pkt. 1 ustawy Pzp</w:t>
            </w:r>
            <w:r w:rsidRPr="00D4146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41464">
              <w:rPr>
                <w:rFonts w:ascii="Verdana" w:hAnsi="Verdana"/>
                <w:sz w:val="18"/>
                <w:szCs w:val="18"/>
              </w:rPr>
              <w:t>pn.</w:t>
            </w:r>
            <w:r w:rsidRPr="00D4146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4146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41464">
              <w:rPr>
                <w:rFonts w:ascii="Verdana" w:hAnsi="Verdana"/>
                <w:b/>
                <w:bCs/>
                <w:sz w:val="18"/>
                <w:szCs w:val="18"/>
              </w:rPr>
              <w:t>Dostawa i montaż klimatyzatora serwerowego w pom.714 paw. B-5 - KC-DE-zp.272-486/25</w:t>
            </w:r>
            <w:r w:rsidRPr="00D4146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4146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41464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D4146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41464">
              <w:rPr>
                <w:rFonts w:ascii="Verdana" w:hAnsi="Verdana"/>
                <w:b/>
                <w:sz w:val="18"/>
                <w:szCs w:val="18"/>
              </w:rPr>
              <w:t>KC-DE-zp.272-486/25</w:t>
            </w:r>
            <w:r w:rsidRPr="00D4146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614E2681" w14:textId="77777777" w:rsidR="008642B3" w:rsidRPr="00D4146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D41464">
        <w:rPr>
          <w:rFonts w:ascii="Verdana" w:hAnsi="Verdana"/>
          <w:sz w:val="18"/>
          <w:szCs w:val="18"/>
        </w:rPr>
        <w:t xml:space="preserve">Zamawiający, </w:t>
      </w:r>
      <w:r w:rsidR="00CC324B" w:rsidRPr="00D41464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D41464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D41464">
        <w:rPr>
          <w:rFonts w:ascii="Verdana" w:hAnsi="Verdana"/>
          <w:sz w:val="18"/>
          <w:szCs w:val="18"/>
        </w:rPr>
        <w:t xml:space="preserve">ust. 1 pkt. 1 i </w:t>
      </w:r>
      <w:r w:rsidRPr="00D41464">
        <w:rPr>
          <w:rFonts w:ascii="Verdana" w:hAnsi="Verdana"/>
          <w:sz w:val="18"/>
          <w:szCs w:val="18"/>
        </w:rPr>
        <w:t xml:space="preserve">ust. </w:t>
      </w:r>
      <w:r w:rsidR="00A17CDB" w:rsidRPr="00D41464">
        <w:rPr>
          <w:rFonts w:ascii="Verdana" w:hAnsi="Verdana"/>
          <w:sz w:val="18"/>
          <w:szCs w:val="18"/>
        </w:rPr>
        <w:t>2</w:t>
      </w:r>
      <w:r w:rsidRPr="00D41464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D41464">
        <w:rPr>
          <w:rFonts w:ascii="Verdana" w:hAnsi="Verdana"/>
          <w:sz w:val="18"/>
          <w:szCs w:val="18"/>
        </w:rPr>
        <w:t xml:space="preserve"> </w:t>
      </w:r>
      <w:r w:rsidR="00CC1A8E" w:rsidRPr="00D41464">
        <w:rPr>
          <w:rFonts w:ascii="Verdana" w:hAnsi="Verdana"/>
          <w:sz w:val="18"/>
          <w:szCs w:val="18"/>
        </w:rPr>
        <w:t xml:space="preserve">(Dz.U.2024.1320 t.j. ze zm.) </w:t>
      </w:r>
      <w:r w:rsidRPr="00D41464">
        <w:rPr>
          <w:rFonts w:ascii="Verdana" w:hAnsi="Verdana"/>
          <w:sz w:val="18"/>
          <w:szCs w:val="18"/>
        </w:rPr>
        <w:t>zwanej dalej „ustawą Pzp”</w:t>
      </w:r>
      <w:r w:rsidR="00D26ED6" w:rsidRPr="00D41464">
        <w:rPr>
          <w:rFonts w:ascii="Verdana" w:hAnsi="Verdana"/>
          <w:sz w:val="18"/>
          <w:szCs w:val="18"/>
        </w:rPr>
        <w:t xml:space="preserve">, </w:t>
      </w:r>
      <w:r w:rsidRPr="00D41464">
        <w:rPr>
          <w:rFonts w:ascii="Verdana" w:hAnsi="Verdana"/>
          <w:sz w:val="18"/>
          <w:szCs w:val="18"/>
        </w:rPr>
        <w:t>informuje</w:t>
      </w:r>
      <w:r w:rsidR="00D26ED6" w:rsidRPr="00D41464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D41464">
        <w:rPr>
          <w:rFonts w:ascii="Verdana" w:hAnsi="Verdana"/>
          <w:sz w:val="18"/>
          <w:szCs w:val="18"/>
        </w:rPr>
        <w:t>najkorzystniejsz</w:t>
      </w:r>
      <w:r w:rsidR="00D26ED6" w:rsidRPr="00D41464">
        <w:rPr>
          <w:rFonts w:ascii="Verdana" w:hAnsi="Verdana"/>
          <w:sz w:val="18"/>
          <w:szCs w:val="18"/>
        </w:rPr>
        <w:t xml:space="preserve">a wybrana została </w:t>
      </w:r>
      <w:r w:rsidR="00756CDA" w:rsidRPr="00D41464">
        <w:rPr>
          <w:rFonts w:ascii="Verdana" w:hAnsi="Verdana"/>
          <w:sz w:val="18"/>
          <w:szCs w:val="18"/>
        </w:rPr>
        <w:t>ofer</w:t>
      </w:r>
      <w:r w:rsidR="00D26ED6" w:rsidRPr="00D41464">
        <w:rPr>
          <w:rFonts w:ascii="Verdana" w:hAnsi="Verdana"/>
          <w:sz w:val="18"/>
          <w:szCs w:val="18"/>
        </w:rPr>
        <w:t>t</w:t>
      </w:r>
      <w:r w:rsidR="009F0E5C" w:rsidRPr="00D41464">
        <w:rPr>
          <w:rFonts w:ascii="Verdana" w:hAnsi="Verdana"/>
          <w:sz w:val="18"/>
          <w:szCs w:val="18"/>
        </w:rPr>
        <w:t>a</w:t>
      </w:r>
      <w:r w:rsidR="00D26ED6" w:rsidRPr="00D41464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11106" w:rsidRPr="00D41464" w14:paraId="43587D69" w14:textId="77777777" w:rsidTr="00ED76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E280E04" w14:textId="77777777" w:rsidR="00F11106" w:rsidRPr="00D41464" w:rsidRDefault="00F11106" w:rsidP="00ED76E4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41464">
              <w:rPr>
                <w:rFonts w:ascii="Verdana" w:hAnsi="Verdana"/>
                <w:b/>
                <w:sz w:val="18"/>
                <w:szCs w:val="18"/>
              </w:rPr>
              <w:t>RAC Bartłomiej Mosur</w:t>
            </w:r>
          </w:p>
          <w:p w14:paraId="31AE5930" w14:textId="256E92A9" w:rsidR="00F11106" w:rsidRPr="00D41464" w:rsidRDefault="00F11106" w:rsidP="00ED76E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41464">
              <w:rPr>
                <w:rFonts w:ascii="Verdana" w:hAnsi="Verdana"/>
                <w:bCs/>
                <w:sz w:val="18"/>
                <w:szCs w:val="18"/>
              </w:rPr>
              <w:t>Os</w:t>
            </w:r>
            <w:r w:rsidR="00D41464" w:rsidRPr="00D41464">
              <w:rPr>
                <w:rFonts w:ascii="Verdana" w:hAnsi="Verdana"/>
                <w:bCs/>
                <w:sz w:val="18"/>
                <w:szCs w:val="18"/>
              </w:rPr>
              <w:t>.</w:t>
            </w:r>
            <w:r w:rsidRPr="00D41464">
              <w:rPr>
                <w:rFonts w:ascii="Verdana" w:hAnsi="Verdana"/>
                <w:bCs/>
                <w:sz w:val="18"/>
                <w:szCs w:val="18"/>
              </w:rPr>
              <w:t xml:space="preserve"> Złotego Wieku</w:t>
            </w:r>
            <w:r w:rsidRPr="00D41464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D41464">
              <w:rPr>
                <w:rFonts w:ascii="Verdana" w:hAnsi="Verdana"/>
                <w:bCs/>
                <w:sz w:val="18"/>
                <w:szCs w:val="18"/>
              </w:rPr>
              <w:t>35/70</w:t>
            </w:r>
          </w:p>
          <w:p w14:paraId="08A066F3" w14:textId="77777777" w:rsidR="00F11106" w:rsidRPr="00D41464" w:rsidRDefault="00F11106" w:rsidP="00ED76E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41464">
              <w:rPr>
                <w:rFonts w:ascii="Verdana" w:hAnsi="Verdana"/>
                <w:bCs/>
                <w:sz w:val="18"/>
                <w:szCs w:val="18"/>
              </w:rPr>
              <w:t>31-618</w:t>
            </w:r>
            <w:r w:rsidRPr="00D41464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D41464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14:paraId="20937709" w14:textId="4D0E02EC" w:rsidR="00F11106" w:rsidRPr="00D41464" w:rsidRDefault="00F11106" w:rsidP="00ED76E4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41464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D41464" w:rsidRPr="00D41464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D41464">
              <w:rPr>
                <w:rFonts w:ascii="Verdana" w:hAnsi="Verdana"/>
                <w:sz w:val="18"/>
                <w:szCs w:val="18"/>
              </w:rPr>
              <w:t>brutto</w:t>
            </w:r>
            <w:r w:rsidR="00D41464" w:rsidRPr="00D41464">
              <w:rPr>
                <w:rFonts w:ascii="Verdana" w:hAnsi="Verdana"/>
                <w:sz w:val="18"/>
                <w:szCs w:val="18"/>
              </w:rPr>
              <w:t>:</w:t>
            </w:r>
            <w:r w:rsidRPr="00D4146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41464">
              <w:rPr>
                <w:rFonts w:ascii="Verdana" w:hAnsi="Verdana"/>
                <w:b/>
                <w:sz w:val="18"/>
                <w:szCs w:val="18"/>
              </w:rPr>
              <w:t>16 851.00 zł</w:t>
            </w:r>
            <w:r w:rsidRPr="00D4146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544A5981" w14:textId="77777777" w:rsidR="00F11106" w:rsidRPr="00D41464" w:rsidRDefault="00F11106" w:rsidP="00ED76E4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41464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D4146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41464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D41464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4CFECED" w14:textId="77777777" w:rsidR="003A0AFC" w:rsidRPr="00D41464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D41464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2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850"/>
        <w:gridCol w:w="992"/>
        <w:gridCol w:w="993"/>
      </w:tblGrid>
      <w:tr w:rsidR="00D41464" w:rsidRPr="00D41464" w14:paraId="174549B8" w14:textId="77777777" w:rsidTr="00D41464">
        <w:trPr>
          <w:trHeight w:val="510"/>
        </w:trPr>
        <w:tc>
          <w:tcPr>
            <w:tcW w:w="851" w:type="dxa"/>
            <w:vAlign w:val="center"/>
          </w:tcPr>
          <w:p w14:paraId="27C11A63" w14:textId="77777777" w:rsidR="00D41464" w:rsidRPr="00D41464" w:rsidRDefault="00D41464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D41464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361E1D16" w14:textId="77777777" w:rsidR="00D41464" w:rsidRPr="00D41464" w:rsidRDefault="00D41464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41464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3C4E95A8" w14:textId="77777777" w:rsidR="00D41464" w:rsidRPr="00D41464" w:rsidRDefault="00D41464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41464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92" w:type="dxa"/>
            <w:vAlign w:val="center"/>
          </w:tcPr>
          <w:p w14:paraId="2DD01E81" w14:textId="77777777" w:rsidR="00D41464" w:rsidRPr="00D41464" w:rsidRDefault="00D41464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41464">
              <w:rPr>
                <w:rFonts w:ascii="Verdana" w:hAnsi="Verdana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993" w:type="dxa"/>
            <w:vAlign w:val="center"/>
          </w:tcPr>
          <w:p w14:paraId="02FBF727" w14:textId="77777777" w:rsidR="00D41464" w:rsidRPr="00D41464" w:rsidRDefault="00D41464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41464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41464" w:rsidRPr="00D41464" w14:paraId="46848778" w14:textId="77777777" w:rsidTr="00D41464">
        <w:tc>
          <w:tcPr>
            <w:tcW w:w="851" w:type="dxa"/>
            <w:vAlign w:val="center"/>
          </w:tcPr>
          <w:p w14:paraId="5829D450" w14:textId="77777777" w:rsidR="00D41464" w:rsidRPr="00D41464" w:rsidRDefault="00D41464" w:rsidP="00ED76E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41464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57C2E1F2" w14:textId="77777777" w:rsidR="00D41464" w:rsidRPr="00D41464" w:rsidRDefault="00D41464" w:rsidP="00ED76E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41464">
              <w:rPr>
                <w:rFonts w:ascii="Verdana" w:hAnsi="Verdana" w:cs="Times New Roman"/>
                <w:b/>
                <w:sz w:val="18"/>
                <w:szCs w:val="18"/>
              </w:rPr>
              <w:t>RAC Bartłomiej Mosur</w:t>
            </w:r>
          </w:p>
          <w:p w14:paraId="6A62D56E" w14:textId="6F74C737" w:rsidR="00D41464" w:rsidRPr="00D41464" w:rsidRDefault="00D41464" w:rsidP="00ED76E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41464">
              <w:rPr>
                <w:rFonts w:ascii="Verdana" w:hAnsi="Verdana" w:cs="Times New Roman"/>
                <w:bCs/>
                <w:sz w:val="18"/>
                <w:szCs w:val="18"/>
              </w:rPr>
              <w:t>Os Złotego Wieku</w:t>
            </w:r>
            <w:r w:rsidRPr="00D4146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41464">
              <w:rPr>
                <w:rFonts w:ascii="Verdana" w:hAnsi="Verdana" w:cs="Times New Roman"/>
                <w:bCs/>
                <w:sz w:val="18"/>
                <w:szCs w:val="18"/>
              </w:rPr>
              <w:t>35/70</w:t>
            </w:r>
          </w:p>
          <w:p w14:paraId="6CA2D8F7" w14:textId="77777777" w:rsidR="00D41464" w:rsidRPr="00D41464" w:rsidRDefault="00D41464" w:rsidP="00ED76E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41464">
              <w:rPr>
                <w:rFonts w:ascii="Verdana" w:hAnsi="Verdana" w:cs="Times New Roman"/>
                <w:bCs/>
                <w:sz w:val="18"/>
                <w:szCs w:val="18"/>
              </w:rPr>
              <w:t>31-618</w:t>
            </w:r>
            <w:r w:rsidRPr="00D4146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41464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50" w:type="dxa"/>
            <w:vAlign w:val="center"/>
          </w:tcPr>
          <w:p w14:paraId="3E6A6D2C" w14:textId="1A30CD90" w:rsidR="00D41464" w:rsidRPr="00D41464" w:rsidRDefault="00D41464" w:rsidP="00ED76E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41464">
              <w:rPr>
                <w:rFonts w:ascii="Verdana" w:hAnsi="Verdana" w:cs="Times New Roman"/>
                <w:sz w:val="18"/>
                <w:szCs w:val="18"/>
              </w:rPr>
              <w:t xml:space="preserve"> 60,00</w:t>
            </w:r>
          </w:p>
        </w:tc>
        <w:tc>
          <w:tcPr>
            <w:tcW w:w="992" w:type="dxa"/>
            <w:vAlign w:val="center"/>
          </w:tcPr>
          <w:p w14:paraId="13EB0B20" w14:textId="77777777" w:rsidR="00D41464" w:rsidRPr="00D41464" w:rsidRDefault="00D41464" w:rsidP="00ED76E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41464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3" w:type="dxa"/>
            <w:vAlign w:val="center"/>
          </w:tcPr>
          <w:p w14:paraId="79EAF9F8" w14:textId="77777777" w:rsidR="00D41464" w:rsidRPr="00D41464" w:rsidRDefault="00D41464" w:rsidP="00ED76E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41464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654DE17B" w14:textId="77777777" w:rsidR="00E85D70" w:rsidRPr="00D41464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77D0122F" w14:textId="77777777" w:rsidR="00F960D7" w:rsidRPr="00D41464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04568180" w14:textId="77777777" w:rsidR="00F960D7" w:rsidRPr="00D41464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D4146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880D6" w14:textId="77777777" w:rsidR="003000B4" w:rsidRDefault="003000B4">
      <w:r>
        <w:separator/>
      </w:r>
    </w:p>
  </w:endnote>
  <w:endnote w:type="continuationSeparator" w:id="0">
    <w:p w14:paraId="0AC48458" w14:textId="77777777" w:rsidR="003000B4" w:rsidRDefault="00300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9875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2CFE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AEEDE3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8D06D4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00F5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ED07D" w14:textId="77777777" w:rsidR="003000B4" w:rsidRDefault="003000B4">
      <w:r>
        <w:separator/>
      </w:r>
    </w:p>
  </w:footnote>
  <w:footnote w:type="continuationSeparator" w:id="0">
    <w:p w14:paraId="6D997FDA" w14:textId="77777777" w:rsidR="003000B4" w:rsidRDefault="003000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C606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1937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F5CB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00B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000B4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1464"/>
    <w:rsid w:val="00D42C90"/>
    <w:rsid w:val="00D8427E"/>
    <w:rsid w:val="00DE4BF6"/>
    <w:rsid w:val="00E30B2D"/>
    <w:rsid w:val="00E62859"/>
    <w:rsid w:val="00E85D70"/>
    <w:rsid w:val="00F11106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79A03A"/>
  <w15:chartTrackingRefBased/>
  <w15:docId w15:val="{0843B9F1-3C92-4F1E-AAA0-BB527E9E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175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1601-01-01T00:00:00Z</cp:lastPrinted>
  <dcterms:created xsi:type="dcterms:W3CDTF">2025-09-24T09:37:00Z</dcterms:created>
  <dcterms:modified xsi:type="dcterms:W3CDTF">2025-09-24T09:39:00Z</dcterms:modified>
</cp:coreProperties>
</file>