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0B379" w14:textId="77777777" w:rsidR="00FB7F50" w:rsidRPr="002245BE" w:rsidRDefault="00661C8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61C8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61C8D">
        <w:rPr>
          <w:sz w:val="22"/>
          <w:szCs w:val="22"/>
        </w:rPr>
        <w:t>2025-09-24</w:t>
      </w:r>
    </w:p>
    <w:p w14:paraId="1C51FC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050A8A6" w14:textId="77777777" w:rsidR="00661C8D" w:rsidRPr="00661C8D" w:rsidRDefault="00661C8D" w:rsidP="00FB7F50">
      <w:pPr>
        <w:spacing w:after="40"/>
        <w:rPr>
          <w:b/>
          <w:bCs/>
          <w:sz w:val="22"/>
          <w:szCs w:val="22"/>
        </w:rPr>
      </w:pPr>
      <w:r w:rsidRPr="00661C8D">
        <w:rPr>
          <w:b/>
          <w:bCs/>
          <w:sz w:val="22"/>
          <w:szCs w:val="22"/>
        </w:rPr>
        <w:t>Akademia Górniczo - Hutnicza</w:t>
      </w:r>
    </w:p>
    <w:p w14:paraId="01629C3C" w14:textId="77777777" w:rsidR="00661C8D" w:rsidRPr="00661C8D" w:rsidRDefault="00661C8D" w:rsidP="00FB7F50">
      <w:pPr>
        <w:spacing w:after="40"/>
        <w:rPr>
          <w:b/>
          <w:bCs/>
          <w:sz w:val="22"/>
          <w:szCs w:val="22"/>
        </w:rPr>
      </w:pPr>
      <w:r w:rsidRPr="00661C8D">
        <w:rPr>
          <w:b/>
          <w:bCs/>
          <w:sz w:val="22"/>
          <w:szCs w:val="22"/>
        </w:rPr>
        <w:t>im. Stanisława Staszica w Krakowie</w:t>
      </w:r>
    </w:p>
    <w:p w14:paraId="3F10588D" w14:textId="77777777" w:rsidR="00FB7F50" w:rsidRPr="002245BE" w:rsidRDefault="00661C8D" w:rsidP="00FB7F50">
      <w:pPr>
        <w:spacing w:after="40"/>
        <w:rPr>
          <w:b/>
          <w:bCs/>
          <w:sz w:val="22"/>
          <w:szCs w:val="22"/>
        </w:rPr>
      </w:pPr>
      <w:r w:rsidRPr="00661C8D">
        <w:rPr>
          <w:b/>
          <w:bCs/>
          <w:sz w:val="22"/>
          <w:szCs w:val="22"/>
        </w:rPr>
        <w:t>Dział Zamówień Publicznych</w:t>
      </w:r>
    </w:p>
    <w:p w14:paraId="7122003F" w14:textId="77777777" w:rsidR="00FB7F50" w:rsidRPr="002245BE" w:rsidRDefault="00661C8D" w:rsidP="00FB7F50">
      <w:pPr>
        <w:rPr>
          <w:sz w:val="22"/>
          <w:szCs w:val="22"/>
        </w:rPr>
      </w:pPr>
      <w:r w:rsidRPr="00661C8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61C8D">
        <w:rPr>
          <w:sz w:val="22"/>
          <w:szCs w:val="22"/>
        </w:rPr>
        <w:t>30</w:t>
      </w:r>
    </w:p>
    <w:p w14:paraId="40707330" w14:textId="77777777" w:rsidR="00FB7F50" w:rsidRPr="002245BE" w:rsidRDefault="00661C8D" w:rsidP="00FB7F50">
      <w:pPr>
        <w:rPr>
          <w:sz w:val="22"/>
          <w:szCs w:val="22"/>
        </w:rPr>
      </w:pPr>
      <w:r w:rsidRPr="00661C8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61C8D">
        <w:rPr>
          <w:sz w:val="22"/>
          <w:szCs w:val="22"/>
        </w:rPr>
        <w:t>Kraków</w:t>
      </w:r>
    </w:p>
    <w:p w14:paraId="34FFCD7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7AC7B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61C8D" w:rsidRPr="00607F9B" w14:paraId="3EF3B40C" w14:textId="77777777" w:rsidTr="00775888">
        <w:trPr>
          <w:trHeight w:val="638"/>
        </w:trPr>
        <w:tc>
          <w:tcPr>
            <w:tcW w:w="959" w:type="dxa"/>
          </w:tcPr>
          <w:p w14:paraId="054D989F" w14:textId="77777777" w:rsidR="00661C8D" w:rsidRPr="00607F9B" w:rsidRDefault="00661C8D" w:rsidP="00775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CE4C203" w14:textId="77777777" w:rsidR="00661C8D" w:rsidRPr="00607F9B" w:rsidRDefault="00661C8D" w:rsidP="00775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61C8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1C8D">
              <w:rPr>
                <w:b/>
                <w:bCs/>
                <w:sz w:val="22"/>
                <w:szCs w:val="22"/>
              </w:rPr>
              <w:t>Naprawa i konserwacja instalacji wentylacyjnych zlokalizowanych w obiektach MS AGH w Krakowie - DE-dzp.272-408/25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1C8D">
              <w:rPr>
                <w:b/>
                <w:sz w:val="22"/>
                <w:szCs w:val="22"/>
              </w:rPr>
              <w:t>DE-dzp.272-408/25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4F0AB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61C8D" w14:paraId="19A07F29" w14:textId="77777777" w:rsidTr="007758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15B374B" w14:textId="77777777" w:rsidR="00661C8D" w:rsidRPr="00D26ED6" w:rsidRDefault="00661C8D" w:rsidP="007758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1C8D">
              <w:rPr>
                <w:b/>
                <w:sz w:val="22"/>
                <w:szCs w:val="22"/>
              </w:rPr>
              <w:t>TERMO-SERWIS Technika Grzewcza i Sanitarna</w:t>
            </w:r>
          </w:p>
          <w:p w14:paraId="63651B26" w14:textId="77777777" w:rsidR="00661C8D" w:rsidRPr="009F0E5C" w:rsidRDefault="00661C8D" w:rsidP="00775888">
            <w:pPr>
              <w:jc w:val="both"/>
              <w:rPr>
                <w:bCs/>
                <w:sz w:val="22"/>
                <w:szCs w:val="22"/>
              </w:rPr>
            </w:pPr>
            <w:r w:rsidRPr="00661C8D">
              <w:rPr>
                <w:bCs/>
                <w:sz w:val="22"/>
                <w:szCs w:val="22"/>
              </w:rPr>
              <w:t>Lea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1C8D">
              <w:rPr>
                <w:bCs/>
                <w:sz w:val="22"/>
                <w:szCs w:val="22"/>
              </w:rPr>
              <w:t>116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CF7804" w14:textId="77777777" w:rsidR="00661C8D" w:rsidRPr="009F0E5C" w:rsidRDefault="00661C8D" w:rsidP="00775888">
            <w:pPr>
              <w:jc w:val="both"/>
              <w:rPr>
                <w:bCs/>
                <w:sz w:val="22"/>
                <w:szCs w:val="22"/>
              </w:rPr>
            </w:pPr>
            <w:r w:rsidRPr="00661C8D">
              <w:rPr>
                <w:bCs/>
                <w:sz w:val="22"/>
                <w:szCs w:val="22"/>
              </w:rPr>
              <w:t>30-133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1C8D">
              <w:rPr>
                <w:bCs/>
                <w:sz w:val="22"/>
                <w:szCs w:val="22"/>
              </w:rPr>
              <w:t>Kraków</w:t>
            </w:r>
          </w:p>
          <w:p w14:paraId="0A3C0AEC" w14:textId="77777777" w:rsidR="00661C8D" w:rsidRPr="00D26ED6" w:rsidRDefault="00661C8D" w:rsidP="007758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7BAE91" w14:textId="77777777" w:rsidR="00661C8D" w:rsidRDefault="00661C8D" w:rsidP="0077588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61C8D">
              <w:rPr>
                <w:sz w:val="22"/>
                <w:szCs w:val="22"/>
              </w:rPr>
              <w:t>Naprawa i konserwacja instalacji wentylacyjnych zlokalizowanych w obiektach MS AGH w Krakowie - DE-dzp.272-408/25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FE4B84E" w14:textId="77777777" w:rsidR="00661C8D" w:rsidRPr="00D26ED6" w:rsidRDefault="00661C8D" w:rsidP="0077588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61C8D">
              <w:rPr>
                <w:b/>
                <w:sz w:val="22"/>
                <w:szCs w:val="22"/>
              </w:rPr>
              <w:t>319 701.36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7F7B0D" w14:textId="77777777" w:rsidR="00661C8D" w:rsidRDefault="00661C8D" w:rsidP="0077588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D3B0EC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559"/>
        <w:gridCol w:w="1843"/>
        <w:gridCol w:w="1701"/>
        <w:gridCol w:w="1701"/>
      </w:tblGrid>
      <w:tr w:rsidR="00B279C5" w:rsidRPr="008567C7" w14:paraId="43E23E6B" w14:textId="77777777" w:rsidTr="00B279C5">
        <w:trPr>
          <w:trHeight w:val="510"/>
        </w:trPr>
        <w:tc>
          <w:tcPr>
            <w:tcW w:w="709" w:type="dxa"/>
            <w:vAlign w:val="center"/>
          </w:tcPr>
          <w:p w14:paraId="1DB2BBB1" w14:textId="77777777" w:rsidR="00B279C5" w:rsidRPr="008567C7" w:rsidRDefault="00B279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6CD72F25" w14:textId="77777777" w:rsidR="00B279C5" w:rsidRPr="008567C7" w:rsidRDefault="00B279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163880FA" w14:textId="77777777" w:rsidR="00B279C5" w:rsidRPr="008567C7" w:rsidRDefault="00B279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bCs/>
                <w:sz w:val="18"/>
                <w:szCs w:val="18"/>
              </w:rPr>
              <w:t>Cena konserwacji</w:t>
            </w:r>
          </w:p>
        </w:tc>
        <w:tc>
          <w:tcPr>
            <w:tcW w:w="1843" w:type="dxa"/>
            <w:vAlign w:val="center"/>
          </w:tcPr>
          <w:p w14:paraId="10B8A4E8" w14:textId="77777777" w:rsidR="00B279C5" w:rsidRPr="008567C7" w:rsidRDefault="00B279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bCs/>
                <w:sz w:val="18"/>
                <w:szCs w:val="18"/>
              </w:rPr>
              <w:t>Czas przystąpienia do usuwania zgłoszonej niesprawności</w:t>
            </w:r>
          </w:p>
        </w:tc>
        <w:tc>
          <w:tcPr>
            <w:tcW w:w="1701" w:type="dxa"/>
            <w:vAlign w:val="center"/>
          </w:tcPr>
          <w:p w14:paraId="169B0098" w14:textId="77777777" w:rsidR="00B279C5" w:rsidRPr="008567C7" w:rsidRDefault="00B279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bCs/>
                <w:sz w:val="18"/>
                <w:szCs w:val="18"/>
              </w:rPr>
              <w:t>Cena pakietu napraw</w:t>
            </w:r>
          </w:p>
        </w:tc>
        <w:tc>
          <w:tcPr>
            <w:tcW w:w="1701" w:type="dxa"/>
            <w:vAlign w:val="center"/>
          </w:tcPr>
          <w:p w14:paraId="24469C2D" w14:textId="77777777" w:rsidR="00B279C5" w:rsidRPr="008567C7" w:rsidRDefault="00B279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279C5" w:rsidRPr="008567C7" w14:paraId="4C45D1C6" w14:textId="77777777" w:rsidTr="00B279C5">
        <w:tc>
          <w:tcPr>
            <w:tcW w:w="709" w:type="dxa"/>
            <w:vAlign w:val="center"/>
          </w:tcPr>
          <w:p w14:paraId="59816111" w14:textId="77777777" w:rsidR="00B279C5" w:rsidRPr="008567C7" w:rsidRDefault="00B279C5" w:rsidP="00775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5375ACFB" w14:textId="77777777" w:rsidR="00B279C5" w:rsidRPr="002B6761" w:rsidRDefault="00B279C5" w:rsidP="007758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b/>
                <w:sz w:val="18"/>
                <w:szCs w:val="18"/>
              </w:rPr>
              <w:t>TERMO-SERWIS Technika Grzewcza i Sanitarna</w:t>
            </w:r>
          </w:p>
          <w:p w14:paraId="6479F0EC" w14:textId="77777777" w:rsidR="00B279C5" w:rsidRPr="008567C7" w:rsidRDefault="00B279C5" w:rsidP="007758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bCs/>
                <w:sz w:val="18"/>
                <w:szCs w:val="18"/>
              </w:rPr>
              <w:t>Lea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1C8D">
              <w:rPr>
                <w:rFonts w:ascii="Times New Roman" w:hAnsi="Times New Roman" w:cs="Times New Roman"/>
                <w:bCs/>
                <w:sz w:val="18"/>
                <w:szCs w:val="18"/>
              </w:rPr>
              <w:t>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51C8279" w14:textId="77777777" w:rsidR="00B279C5" w:rsidRPr="001B7815" w:rsidRDefault="00B279C5" w:rsidP="007758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bCs/>
                <w:sz w:val="18"/>
                <w:szCs w:val="18"/>
              </w:rPr>
              <w:t>30-133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1C8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21C635A6" w14:textId="77777777" w:rsidR="00B279C5" w:rsidRPr="008567C7" w:rsidRDefault="00B279C5" w:rsidP="00775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1843" w:type="dxa"/>
            <w:vAlign w:val="center"/>
          </w:tcPr>
          <w:p w14:paraId="4C04E50A" w14:textId="77777777" w:rsidR="00B279C5" w:rsidRPr="008567C7" w:rsidRDefault="00B279C5" w:rsidP="00775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2D39243" w14:textId="77777777" w:rsidR="00B279C5" w:rsidRPr="008567C7" w:rsidRDefault="00B279C5" w:rsidP="00775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701" w:type="dxa"/>
            <w:vAlign w:val="center"/>
          </w:tcPr>
          <w:p w14:paraId="6D435CA3" w14:textId="77777777" w:rsidR="00B279C5" w:rsidRPr="008567C7" w:rsidRDefault="00B279C5" w:rsidP="007758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1C8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D8D7CD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7F9EFE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A7587E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8565D" w14:textId="77777777" w:rsidR="00E74123" w:rsidRDefault="00E74123">
      <w:r>
        <w:separator/>
      </w:r>
    </w:p>
  </w:endnote>
  <w:endnote w:type="continuationSeparator" w:id="0">
    <w:p w14:paraId="22504968" w14:textId="77777777" w:rsidR="00E74123" w:rsidRDefault="00E7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55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4BF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16C3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573E9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4BF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199A6" w14:textId="77777777" w:rsidR="00E74123" w:rsidRDefault="00E74123">
      <w:r>
        <w:separator/>
      </w:r>
    </w:p>
  </w:footnote>
  <w:footnote w:type="continuationSeparator" w:id="0">
    <w:p w14:paraId="7A2722D9" w14:textId="77777777" w:rsidR="00E74123" w:rsidRDefault="00E74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258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320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39DF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12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1C8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79C5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4123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C7146D"/>
  <w15:chartTrackingRefBased/>
  <w15:docId w15:val="{1A787DAB-F206-4EDB-BC14-AFCB40A4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2025-09-24T07:34:00Z</dcterms:created>
  <dcterms:modified xsi:type="dcterms:W3CDTF">2025-09-24T07:35:00Z</dcterms:modified>
</cp:coreProperties>
</file>