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59A42" w14:textId="5851BD0F" w:rsidR="00035DEC" w:rsidRPr="00BF0FB1" w:rsidRDefault="006968A1" w:rsidP="00035DEC">
      <w:pPr>
        <w:spacing w:after="480"/>
        <w:jc w:val="right"/>
      </w:pPr>
      <w:r w:rsidRPr="00BF0FB1">
        <w:t>Niepołomice</w:t>
      </w:r>
      <w:r w:rsidR="00035DEC" w:rsidRPr="00BF0FB1">
        <w:t xml:space="preserve"> dnia: </w:t>
      </w:r>
      <w:r w:rsidRPr="00BF0FB1">
        <w:t>2025-09-2</w:t>
      </w:r>
      <w:r w:rsidR="00BF0FB1">
        <w:t>3</w:t>
      </w:r>
    </w:p>
    <w:p w14:paraId="432BA0D4" w14:textId="77777777" w:rsidR="00035DEC" w:rsidRPr="00BF0FB1" w:rsidRDefault="006968A1" w:rsidP="00035DEC">
      <w:pPr>
        <w:spacing w:line="360" w:lineRule="auto"/>
        <w:rPr>
          <w:b/>
          <w:bCs/>
        </w:rPr>
      </w:pPr>
      <w:r w:rsidRPr="00BF0FB1">
        <w:rPr>
          <w:b/>
          <w:bCs/>
        </w:rPr>
        <w:t>GMINA NIEPOŁOMICE</w:t>
      </w:r>
    </w:p>
    <w:p w14:paraId="7BC5D076" w14:textId="77777777" w:rsidR="00035DEC" w:rsidRPr="00BF0FB1" w:rsidRDefault="006968A1" w:rsidP="00035DEC">
      <w:pPr>
        <w:spacing w:line="360" w:lineRule="auto"/>
      </w:pPr>
      <w:r w:rsidRPr="00BF0FB1">
        <w:t>Pl. Zwycięstwa</w:t>
      </w:r>
      <w:r w:rsidR="00035DEC" w:rsidRPr="00BF0FB1">
        <w:t xml:space="preserve"> </w:t>
      </w:r>
      <w:r w:rsidRPr="00BF0FB1">
        <w:t>13</w:t>
      </w:r>
    </w:p>
    <w:p w14:paraId="6EDB2AD6" w14:textId="77777777" w:rsidR="00035DEC" w:rsidRPr="00BF0FB1" w:rsidRDefault="006968A1" w:rsidP="00035DEC">
      <w:r w:rsidRPr="00BF0FB1">
        <w:t>32-005</w:t>
      </w:r>
      <w:r w:rsidR="00035DEC" w:rsidRPr="00BF0FB1">
        <w:t xml:space="preserve"> </w:t>
      </w:r>
      <w:r w:rsidRPr="00BF0FB1">
        <w:t>Niepołomice</w:t>
      </w:r>
    </w:p>
    <w:p w14:paraId="57B68D79" w14:textId="4ACD3C16" w:rsidR="00035DEC" w:rsidRPr="00BF0FB1" w:rsidRDefault="00BF0FB1" w:rsidP="00035DEC">
      <w:pPr>
        <w:spacing w:after="480"/>
        <w:jc w:val="both"/>
        <w:rPr>
          <w:bCs/>
        </w:rPr>
      </w:pPr>
      <w:r w:rsidRPr="00BF0FB1">
        <w:rPr>
          <w:bCs/>
        </w:rPr>
        <w:t>Pismo: ZP.271.</w:t>
      </w:r>
      <w:r>
        <w:rPr>
          <w:bCs/>
        </w:rPr>
        <w:t>31.2025.2</w:t>
      </w:r>
    </w:p>
    <w:p w14:paraId="115E39F8" w14:textId="77777777" w:rsidR="00035DEC" w:rsidRPr="00BF0FB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F0FB1">
        <w:rPr>
          <w:b/>
        </w:rPr>
        <w:t>WYKONAWCY</w:t>
      </w:r>
    </w:p>
    <w:p w14:paraId="66E29EDB" w14:textId="77777777" w:rsidR="00035DEC" w:rsidRPr="00BF0FB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F0FB1">
        <w:t>ubiegający się o zamówienie</w:t>
      </w:r>
    </w:p>
    <w:p w14:paraId="1EF52781" w14:textId="77777777" w:rsidR="00035DEC" w:rsidRPr="00BF0FB1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BF0FB1">
        <w:rPr>
          <w:rFonts w:eastAsia="Calibri"/>
          <w:lang w:eastAsia="en-US"/>
        </w:rPr>
        <w:t xml:space="preserve">Dotyczy: </w:t>
      </w:r>
      <w:r w:rsidRPr="00BF0FB1">
        <w:t>postępowania o udzielenie zamówienia publicznego</w:t>
      </w:r>
      <w:r w:rsidRPr="00BF0FB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F0FB1" w14:paraId="5290AE68" w14:textId="77777777" w:rsidTr="00B32FF9">
        <w:tc>
          <w:tcPr>
            <w:tcW w:w="2269" w:type="dxa"/>
          </w:tcPr>
          <w:p w14:paraId="3DF94193" w14:textId="77777777" w:rsidR="00035DEC" w:rsidRPr="00BF0FB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F0FB1">
              <w:t>Nazwa zamówienia:</w:t>
            </w:r>
          </w:p>
        </w:tc>
        <w:tc>
          <w:tcPr>
            <w:tcW w:w="6803" w:type="dxa"/>
          </w:tcPr>
          <w:p w14:paraId="1E5589B5" w14:textId="77777777" w:rsidR="00035DEC" w:rsidRPr="00BF0FB1" w:rsidRDefault="006968A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F0FB1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BF0FB1">
              <w:rPr>
                <w:bCs/>
              </w:rPr>
              <w:t>.</w:t>
            </w:r>
          </w:p>
        </w:tc>
      </w:tr>
      <w:tr w:rsidR="006968A1" w:rsidRPr="00BF0FB1" w14:paraId="76CC08C5" w14:textId="77777777" w:rsidTr="00C6139A">
        <w:tc>
          <w:tcPr>
            <w:tcW w:w="2269" w:type="dxa"/>
          </w:tcPr>
          <w:p w14:paraId="137FBAD4" w14:textId="77777777" w:rsidR="006968A1" w:rsidRPr="00BF0FB1" w:rsidRDefault="006968A1" w:rsidP="00C613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F0FB1">
              <w:t>Numer referencyjny:</w:t>
            </w:r>
          </w:p>
        </w:tc>
        <w:tc>
          <w:tcPr>
            <w:tcW w:w="6803" w:type="dxa"/>
          </w:tcPr>
          <w:p w14:paraId="262F11D6" w14:textId="77777777" w:rsidR="006968A1" w:rsidRPr="00BF0FB1" w:rsidRDefault="006968A1" w:rsidP="00C613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F0FB1">
              <w:rPr>
                <w:bCs/>
              </w:rPr>
              <w:t>ZP.271.31.2025</w:t>
            </w:r>
          </w:p>
        </w:tc>
      </w:tr>
    </w:tbl>
    <w:p w14:paraId="0C795918" w14:textId="77777777" w:rsidR="00035DEC" w:rsidRPr="00BF0FB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F0FB1" w14:paraId="2249E399" w14:textId="77777777" w:rsidTr="00B32FF9">
        <w:tc>
          <w:tcPr>
            <w:tcW w:w="9330" w:type="dxa"/>
            <w:shd w:val="clear" w:color="auto" w:fill="F2F2F2"/>
            <w:hideMark/>
          </w:tcPr>
          <w:p w14:paraId="265B9402" w14:textId="77777777" w:rsidR="00035DEC" w:rsidRPr="00BF0FB1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F0FB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7AD3A61" w14:textId="77777777" w:rsidR="0012774F" w:rsidRPr="00BF0FB1" w:rsidRDefault="00520165" w:rsidP="00035DEC">
      <w:pPr>
        <w:spacing w:before="600" w:after="240" w:line="360" w:lineRule="auto"/>
        <w:jc w:val="both"/>
      </w:pPr>
      <w:r w:rsidRPr="00BF0FB1">
        <w:t xml:space="preserve">Zamawiający, </w:t>
      </w:r>
      <w:r w:rsidR="006968A1" w:rsidRPr="00BF0FB1">
        <w:rPr>
          <w:b/>
        </w:rPr>
        <w:t>GMINA NIEPOŁOMICE</w:t>
      </w:r>
      <w:r w:rsidRPr="00BF0FB1">
        <w:t xml:space="preserve">, działając na podstawie art. </w:t>
      </w:r>
      <w:r w:rsidR="0029606A" w:rsidRPr="00BF0FB1">
        <w:t>1</w:t>
      </w:r>
      <w:r w:rsidRPr="00BF0FB1">
        <w:t>3</w:t>
      </w:r>
      <w:r w:rsidR="0029606A" w:rsidRPr="00BF0FB1">
        <w:t>5</w:t>
      </w:r>
      <w:r w:rsidRPr="00BF0FB1">
        <w:t xml:space="preserve"> ust</w:t>
      </w:r>
      <w:r w:rsidR="00D9049C" w:rsidRPr="00BF0FB1">
        <w:t xml:space="preserve">. </w:t>
      </w:r>
      <w:r w:rsidR="0029606A" w:rsidRPr="00BF0FB1">
        <w:t>6</w:t>
      </w:r>
      <w:r w:rsidRPr="00BF0FB1">
        <w:t xml:space="preserve"> ustawy z dnia </w:t>
      </w:r>
      <w:r w:rsidR="0029606A" w:rsidRPr="00BF0FB1">
        <w:t>11</w:t>
      </w:r>
      <w:r w:rsidRPr="00BF0FB1">
        <w:t xml:space="preserve"> </w:t>
      </w:r>
      <w:r w:rsidR="0029606A" w:rsidRPr="00BF0FB1">
        <w:t xml:space="preserve">września </w:t>
      </w:r>
      <w:r w:rsidRPr="00BF0FB1">
        <w:t>20</w:t>
      </w:r>
      <w:r w:rsidR="0029606A" w:rsidRPr="00BF0FB1">
        <w:t>19</w:t>
      </w:r>
      <w:r w:rsidRPr="00BF0FB1">
        <w:t xml:space="preserve"> r</w:t>
      </w:r>
      <w:r w:rsidR="0029606A" w:rsidRPr="00BF0FB1">
        <w:t>.</w:t>
      </w:r>
      <w:r w:rsidRPr="00BF0FB1">
        <w:t xml:space="preserve"> Prawo </w:t>
      </w:r>
      <w:r w:rsidR="0029606A" w:rsidRPr="00BF0FB1">
        <w:t>z</w:t>
      </w:r>
      <w:r w:rsidRPr="00BF0FB1">
        <w:t xml:space="preserve">amówień </w:t>
      </w:r>
      <w:r w:rsidR="0029606A" w:rsidRPr="00BF0FB1">
        <w:t>p</w:t>
      </w:r>
      <w:r w:rsidRPr="00BF0FB1">
        <w:t xml:space="preserve">ublicznych </w:t>
      </w:r>
      <w:r w:rsidR="006968A1" w:rsidRPr="00BF0FB1">
        <w:t>(</w:t>
      </w:r>
      <w:proofErr w:type="spellStart"/>
      <w:r w:rsidR="006968A1" w:rsidRPr="00BF0FB1">
        <w:t>t.j</w:t>
      </w:r>
      <w:proofErr w:type="spellEnd"/>
      <w:r w:rsidR="006968A1" w:rsidRPr="00BF0FB1">
        <w:t>. Dz. U. z 2024 poz. 1320)</w:t>
      </w:r>
      <w:r w:rsidR="00BE7BFD" w:rsidRPr="00BF0FB1">
        <w:t xml:space="preserve">, </w:t>
      </w:r>
      <w:r w:rsidR="00D9049C" w:rsidRPr="00BF0FB1">
        <w:t>udostępnia</w:t>
      </w:r>
      <w:r w:rsidR="00BE7BFD" w:rsidRPr="00BF0FB1">
        <w:t xml:space="preserve"> poniżej treść zapytań do S</w:t>
      </w:r>
      <w:r w:rsidR="0012774F" w:rsidRPr="00BF0FB1">
        <w:t>pecyfikacji Warunków Zamówienia (</w:t>
      </w:r>
      <w:r w:rsidR="0012774F" w:rsidRPr="00BF0FB1">
        <w:rPr>
          <w:lang w:eastAsia="ar-SA"/>
        </w:rPr>
        <w:t>zwanej dalej</w:t>
      </w:r>
      <w:r w:rsidR="0012774F" w:rsidRPr="00BF0FB1">
        <w:rPr>
          <w:b/>
          <w:lang w:eastAsia="ar-SA"/>
        </w:rPr>
        <w:t xml:space="preserve"> </w:t>
      </w:r>
      <w:r w:rsidR="0012774F" w:rsidRPr="00BF0FB1">
        <w:rPr>
          <w:bCs/>
          <w:lang w:eastAsia="ar-SA"/>
        </w:rPr>
        <w:t>”SWZ”)</w:t>
      </w:r>
      <w:r w:rsidR="00D9049C" w:rsidRPr="00BF0FB1">
        <w:rPr>
          <w:bCs/>
          <w:lang w:eastAsia="ar-SA"/>
        </w:rPr>
        <w:t xml:space="preserve"> </w:t>
      </w:r>
      <w:r w:rsidR="00D9049C" w:rsidRPr="00BF0FB1">
        <w:t>wraz z wyjaśnieniami</w:t>
      </w:r>
      <w:r w:rsidR="0012774F" w:rsidRPr="00BF0FB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68A1" w:rsidRPr="00BF0FB1" w14:paraId="36315874" w14:textId="77777777" w:rsidTr="00C6139A">
        <w:tc>
          <w:tcPr>
            <w:tcW w:w="9356" w:type="dxa"/>
          </w:tcPr>
          <w:p w14:paraId="1BA54DE4" w14:textId="48FDF3C9" w:rsidR="006968A1" w:rsidRDefault="006968A1" w:rsidP="00C6139A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F0FB1">
              <w:rPr>
                <w:b/>
                <w:bCs/>
              </w:rPr>
              <w:t>Pytanie</w:t>
            </w:r>
            <w:r w:rsidR="00BF0FB1">
              <w:rPr>
                <w:b/>
                <w:bCs/>
              </w:rPr>
              <w:t>:</w:t>
            </w:r>
          </w:p>
          <w:p w14:paraId="384569EF" w14:textId="78DD355D" w:rsidR="00BF0FB1" w:rsidRPr="00BF0FB1" w:rsidRDefault="00BF0FB1" w:rsidP="00BF0FB1">
            <w:pPr>
              <w:spacing w:before="60" w:after="60" w:line="276" w:lineRule="auto"/>
              <w:ind w:left="30" w:right="-72"/>
            </w:pPr>
            <w:r w:rsidRPr="00BF0FB1">
              <w:t>W związku z ogłoszonym przez Państwa postępowaniem na „Dostawę wyposażenia</w:t>
            </w:r>
            <w:r>
              <w:t xml:space="preserve"> </w:t>
            </w:r>
            <w:r w:rsidRPr="00BF0FB1">
              <w:t>warsztatów szkolnych na potrzeby kształcenia zawodowego w ramach projektu pod nazwą:</w:t>
            </w:r>
            <w:r>
              <w:t xml:space="preserve"> </w:t>
            </w:r>
            <w:r w:rsidRPr="00BF0FB1">
              <w:t>Rozbudowa infrastruktury i doposażenie pracowni kształcenia zawodowego w Gminie Niepołomice”</w:t>
            </w:r>
            <w:r>
              <w:t xml:space="preserve"> </w:t>
            </w:r>
            <w:r w:rsidRPr="00BF0FB1">
              <w:t>zwracamy się z następującym pytaniem:</w:t>
            </w:r>
          </w:p>
          <w:p w14:paraId="59FDCDF0" w14:textId="77777777" w:rsidR="00BF0FB1" w:rsidRPr="00BF0FB1" w:rsidRDefault="00BF0FB1" w:rsidP="00BF0FB1">
            <w:pPr>
              <w:spacing w:before="60" w:after="60" w:line="276" w:lineRule="auto"/>
              <w:ind w:left="30" w:right="-72"/>
            </w:pPr>
            <w:r w:rsidRPr="00BF0FB1">
              <w:t>Pytanie do tematu 3</w:t>
            </w:r>
          </w:p>
          <w:p w14:paraId="78D26167" w14:textId="77777777" w:rsidR="00BF0FB1" w:rsidRPr="00BF0FB1" w:rsidRDefault="00BF0FB1" w:rsidP="00BF0FB1">
            <w:pPr>
              <w:spacing w:before="60" w:after="60" w:line="276" w:lineRule="auto"/>
              <w:ind w:left="30" w:right="-72"/>
            </w:pPr>
            <w:r w:rsidRPr="00BF0FB1">
              <w:t>Czy Zamawiający wydłuż termin realizacji do 6 miesięcy od podpisania umowy?</w:t>
            </w:r>
          </w:p>
          <w:p w14:paraId="2697F064" w14:textId="39EF97DE" w:rsidR="00BF0FB1" w:rsidRPr="00BF0FB1" w:rsidRDefault="00BF0FB1" w:rsidP="00BF0FB1">
            <w:pPr>
              <w:spacing w:after="40" w:line="276" w:lineRule="auto"/>
              <w:ind w:left="30" w:right="-72"/>
            </w:pPr>
            <w:r w:rsidRPr="00BF0FB1">
              <w:t>Okres oczekiwania na podwozie to minimum 3 miesiące</w:t>
            </w:r>
          </w:p>
          <w:p w14:paraId="31990A70" w14:textId="77777777" w:rsidR="00BF0FB1" w:rsidRDefault="00BF0FB1" w:rsidP="00BF0FB1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6B44763B" w14:textId="7483E97F" w:rsidR="00BF0FB1" w:rsidRDefault="006968A1" w:rsidP="00BF0FB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F0FB1">
              <w:rPr>
                <w:b/>
                <w:bCs/>
              </w:rPr>
              <w:t>Stanowisko Zamawiającego:</w:t>
            </w:r>
          </w:p>
          <w:p w14:paraId="466BF20B" w14:textId="61B96699" w:rsidR="00BF0FB1" w:rsidRPr="00BF0FB1" w:rsidRDefault="00BF0FB1" w:rsidP="00BF0FB1">
            <w:pPr>
              <w:spacing w:after="40" w:line="276" w:lineRule="auto"/>
              <w:ind w:left="30" w:right="-72"/>
            </w:pPr>
            <w:r>
              <w:t xml:space="preserve">Zamawiający nie </w:t>
            </w:r>
            <w:r w:rsidRPr="00BF0FB1">
              <w:t xml:space="preserve">wyraża zgody na przedłużenie terminu realizacji </w:t>
            </w:r>
            <w:r>
              <w:t xml:space="preserve">umowy w </w:t>
            </w:r>
            <w:r w:rsidRPr="00BF0FB1">
              <w:t>zadani</w:t>
            </w:r>
            <w:r>
              <w:t>u</w:t>
            </w:r>
            <w:r w:rsidRPr="00BF0FB1">
              <w:t xml:space="preserve"> </w:t>
            </w:r>
            <w:r>
              <w:t xml:space="preserve">częściowym </w:t>
            </w:r>
            <w:r w:rsidRPr="00BF0FB1">
              <w:t>nr 3</w:t>
            </w:r>
            <w:r>
              <w:t>.</w:t>
            </w:r>
          </w:p>
        </w:tc>
      </w:tr>
    </w:tbl>
    <w:p w14:paraId="1E1B266C" w14:textId="77777777" w:rsidR="00BE7BFD" w:rsidRDefault="00BE7BFD" w:rsidP="00520165">
      <w:pPr>
        <w:jc w:val="both"/>
      </w:pPr>
    </w:p>
    <w:p w14:paraId="16CEA8BF" w14:textId="77777777" w:rsidR="00BF0FB1" w:rsidRDefault="00BF0FB1" w:rsidP="00520165">
      <w:pPr>
        <w:jc w:val="both"/>
      </w:pPr>
    </w:p>
    <w:p w14:paraId="71DF7154" w14:textId="77777777" w:rsidR="00BF0FB1" w:rsidRPr="00BF0FB1" w:rsidRDefault="00BF0FB1" w:rsidP="00520165">
      <w:pPr>
        <w:jc w:val="both"/>
      </w:pPr>
    </w:p>
    <w:sectPr w:rsidR="00BF0FB1" w:rsidRPr="00BF0FB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35F59" w14:textId="77777777" w:rsidR="007708C5" w:rsidRDefault="007708C5">
      <w:r>
        <w:separator/>
      </w:r>
    </w:p>
  </w:endnote>
  <w:endnote w:type="continuationSeparator" w:id="0">
    <w:p w14:paraId="05986B8B" w14:textId="77777777" w:rsidR="007708C5" w:rsidRDefault="00770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030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4D9C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9296A" w14:textId="66061FC5" w:rsidR="006D4AB3" w:rsidRPr="00BF0FB1" w:rsidRDefault="006D4AB3" w:rsidP="00BF0F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6C5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62F7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C7E4D4" w14:textId="77777777" w:rsidR="006D4AB3" w:rsidRDefault="006D4AB3">
    <w:pPr>
      <w:pStyle w:val="Stopka"/>
      <w:tabs>
        <w:tab w:val="clear" w:pos="4536"/>
        <w:tab w:val="left" w:pos="6237"/>
      </w:tabs>
    </w:pPr>
  </w:p>
  <w:p w14:paraId="7AA295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7C4A0" w14:textId="77777777" w:rsidR="007708C5" w:rsidRDefault="007708C5">
      <w:r>
        <w:separator/>
      </w:r>
    </w:p>
  </w:footnote>
  <w:footnote w:type="continuationSeparator" w:id="0">
    <w:p w14:paraId="5A354555" w14:textId="77777777" w:rsidR="007708C5" w:rsidRDefault="00770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E05A8" w14:textId="77777777" w:rsidR="006968A1" w:rsidRDefault="006968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C26E4" w14:textId="77777777" w:rsidR="006968A1" w:rsidRDefault="006968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DE85D" w14:textId="77777777" w:rsidR="006968A1" w:rsidRDefault="006968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8961797">
    <w:abstractNumId w:val="3"/>
  </w:num>
  <w:num w:numId="2" w16cid:durableId="1036277560">
    <w:abstractNumId w:val="6"/>
  </w:num>
  <w:num w:numId="3" w16cid:durableId="1210459475">
    <w:abstractNumId w:val="2"/>
  </w:num>
  <w:num w:numId="4" w16cid:durableId="321783196">
    <w:abstractNumId w:val="5"/>
  </w:num>
  <w:num w:numId="5" w16cid:durableId="1557811705">
    <w:abstractNumId w:val="0"/>
  </w:num>
  <w:num w:numId="6" w16cid:durableId="2000189106">
    <w:abstractNumId w:val="1"/>
  </w:num>
  <w:num w:numId="7" w16cid:durableId="1356464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8C5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968A1"/>
    <w:rsid w:val="006A5DF1"/>
    <w:rsid w:val="006B7198"/>
    <w:rsid w:val="006D4AB3"/>
    <w:rsid w:val="006F3B81"/>
    <w:rsid w:val="007708C5"/>
    <w:rsid w:val="007D7198"/>
    <w:rsid w:val="00870F9F"/>
    <w:rsid w:val="008804B6"/>
    <w:rsid w:val="00897AB0"/>
    <w:rsid w:val="008A3553"/>
    <w:rsid w:val="009003D1"/>
    <w:rsid w:val="00947A50"/>
    <w:rsid w:val="00A905AC"/>
    <w:rsid w:val="00AB2A7B"/>
    <w:rsid w:val="00B1255C"/>
    <w:rsid w:val="00B32FF9"/>
    <w:rsid w:val="00BA6584"/>
    <w:rsid w:val="00BE7BFD"/>
    <w:rsid w:val="00BF0FB1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6BE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A26A8"/>
  <w15:chartTrackingRefBased/>
  <w15:docId w15:val="{1FF59706-5661-4309-BEE0-D6A4E0A1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2025-09-22T12:04:00Z</cp:lastPrinted>
  <dcterms:created xsi:type="dcterms:W3CDTF">2025-09-24T06:56:00Z</dcterms:created>
  <dcterms:modified xsi:type="dcterms:W3CDTF">2025-09-24T06:56:00Z</dcterms:modified>
</cp:coreProperties>
</file>