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1C57F7F7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E30C67">
        <w:rPr>
          <w:rFonts w:ascii="Verdana" w:hAnsi="Verdana"/>
          <w:b/>
          <w:sz w:val="18"/>
          <w:szCs w:val="18"/>
        </w:rPr>
        <w:t>579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EF7D3AF" w:rsidR="00B12BC7" w:rsidRPr="0067784D" w:rsidRDefault="00E30C6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 xml:space="preserve"> 2 szt. </w:t>
      </w:r>
      <w:proofErr w:type="spellStart"/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>switchy</w:t>
      </w:r>
      <w:proofErr w:type="spellEnd"/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 xml:space="preserve"> oraz 1 szt. modułu rozszerzającego </w:t>
      </w:r>
      <w:proofErr w:type="spellStart"/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>switcha</w:t>
      </w:r>
      <w:proofErr w:type="spellEnd"/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 xml:space="preserve"> dla </w:t>
      </w:r>
      <w:proofErr w:type="spellStart"/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>WEAIiIB</w:t>
      </w:r>
      <w:proofErr w:type="spellEnd"/>
      <w:r w:rsidRPr="00E30C67">
        <w:rPr>
          <w:rFonts w:ascii="Verdana" w:eastAsia="Times New Roman" w:hAnsi="Verdana"/>
          <w:b/>
          <w:sz w:val="18"/>
          <w:szCs w:val="18"/>
          <w:lang w:eastAsia="pl-PL"/>
        </w:rPr>
        <w:t xml:space="preserve"> - KC-DE-zp.272-579/25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E30C6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26A92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DB6A02"/>
    <w:rsid w:val="00E30C67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2025-09-19T10:13:00Z</dcterms:created>
  <dcterms:modified xsi:type="dcterms:W3CDTF">2025-09-19T10:13:00Z</dcterms:modified>
</cp:coreProperties>
</file>