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C1EE" w14:textId="77777777" w:rsidR="008D2AB8" w:rsidRPr="00A40EC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b w:val="0"/>
          <w:sz w:val="18"/>
          <w:szCs w:val="18"/>
        </w:rPr>
        <w:tab/>
      </w:r>
      <w:r w:rsidRPr="00A40EC3">
        <w:rPr>
          <w:rFonts w:ascii="Verdana" w:hAnsi="Verdana"/>
          <w:sz w:val="18"/>
          <w:szCs w:val="18"/>
        </w:rPr>
        <w:t xml:space="preserve">Załącznik nr </w:t>
      </w:r>
      <w:r w:rsidR="00012286" w:rsidRPr="00A40EC3">
        <w:rPr>
          <w:rFonts w:ascii="Verdana" w:hAnsi="Verdana"/>
          <w:sz w:val="18"/>
          <w:szCs w:val="18"/>
        </w:rPr>
        <w:t>1</w:t>
      </w:r>
    </w:p>
    <w:p w14:paraId="502A97A2" w14:textId="77777777" w:rsidR="008D2AB8" w:rsidRPr="00A40EC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FORMULARZ OFERTY</w:t>
      </w:r>
    </w:p>
    <w:p w14:paraId="0D080955" w14:textId="77777777" w:rsidR="008D2AB8" w:rsidRPr="00A40EC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85AAF70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A091FF3" w14:textId="77777777" w:rsidR="00AF4095" w:rsidRPr="00A40EC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B1B72F5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17161E5D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A40EC3">
        <w:rPr>
          <w:rFonts w:ascii="Verdana" w:hAnsi="Verdana"/>
          <w:sz w:val="18"/>
          <w:szCs w:val="18"/>
        </w:rPr>
        <w:t>..............</w:t>
      </w:r>
    </w:p>
    <w:p w14:paraId="469784EA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  <w:lang w:val="de-DE"/>
        </w:rPr>
        <w:t>TEL.</w:t>
      </w:r>
      <w:r w:rsidRPr="00A40EC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DD2E883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  <w:lang w:val="de-DE"/>
        </w:rPr>
        <w:t xml:space="preserve">FAX </w:t>
      </w:r>
      <w:r w:rsidRPr="00A40EC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F2ECBD2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A40EC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214E1627" w14:textId="77777777" w:rsidR="00AF4095" w:rsidRPr="00A40EC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40EC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A40EC3">
        <w:rPr>
          <w:rFonts w:ascii="Verdana" w:hAnsi="Verdana"/>
          <w:sz w:val="18"/>
          <w:szCs w:val="18"/>
        </w:rPr>
        <w:t>...............................................</w:t>
      </w:r>
    </w:p>
    <w:p w14:paraId="4BB487FF" w14:textId="77777777" w:rsidR="008D2AB8" w:rsidRPr="00A40EC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A40EC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7D21375" w14:textId="77777777" w:rsidR="008D2AB8" w:rsidRPr="00A40EC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Do: Nazwa i siedziba Zamawiającego:</w:t>
      </w:r>
    </w:p>
    <w:p w14:paraId="014156D6" w14:textId="77777777" w:rsidR="00D14AA4" w:rsidRPr="00A40EC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Akademia Górniczo - Hutnicza</w:t>
      </w:r>
    </w:p>
    <w:p w14:paraId="42ACEF5D" w14:textId="77777777" w:rsidR="00D14AA4" w:rsidRPr="00A40EC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im. Stanisława Staszica w Krakowie</w:t>
      </w:r>
    </w:p>
    <w:p w14:paraId="7F678F49" w14:textId="77777777" w:rsidR="008D2AB8" w:rsidRPr="00A40EC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Dział Zamówień Publicznych</w:t>
      </w:r>
      <w:r w:rsidR="008D2AB8" w:rsidRPr="00A40EC3">
        <w:rPr>
          <w:rFonts w:ascii="Verdana" w:hAnsi="Verdana"/>
          <w:b/>
          <w:sz w:val="18"/>
          <w:szCs w:val="18"/>
        </w:rPr>
        <w:t xml:space="preserve">  </w:t>
      </w:r>
    </w:p>
    <w:p w14:paraId="42F0DA48" w14:textId="77777777" w:rsidR="008D2AB8" w:rsidRPr="00A40EC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Al. Mickiewicza</w:t>
      </w:r>
      <w:r w:rsidR="008D2AB8" w:rsidRPr="00A40EC3">
        <w:rPr>
          <w:rFonts w:ascii="Verdana" w:hAnsi="Verdana"/>
          <w:b/>
          <w:sz w:val="18"/>
          <w:szCs w:val="18"/>
        </w:rPr>
        <w:t xml:space="preserve"> </w:t>
      </w:r>
      <w:r w:rsidRPr="00A40EC3">
        <w:rPr>
          <w:rFonts w:ascii="Verdana" w:hAnsi="Verdana"/>
          <w:b/>
          <w:sz w:val="18"/>
          <w:szCs w:val="18"/>
        </w:rPr>
        <w:t>30</w:t>
      </w:r>
      <w:r w:rsidR="008D2AB8" w:rsidRPr="00A40EC3">
        <w:rPr>
          <w:rFonts w:ascii="Verdana" w:hAnsi="Verdana"/>
          <w:b/>
          <w:sz w:val="18"/>
          <w:szCs w:val="18"/>
        </w:rPr>
        <w:t xml:space="preserve"> </w:t>
      </w:r>
    </w:p>
    <w:p w14:paraId="2CF2D240" w14:textId="77777777" w:rsidR="008D2AB8" w:rsidRPr="00A40EC3" w:rsidRDefault="00D14AA4" w:rsidP="008D2AB8">
      <w:pPr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30-059</w:t>
      </w:r>
      <w:r w:rsidR="008D2AB8" w:rsidRPr="00A40EC3">
        <w:rPr>
          <w:rFonts w:ascii="Verdana" w:hAnsi="Verdana"/>
          <w:b/>
          <w:sz w:val="18"/>
          <w:szCs w:val="18"/>
        </w:rPr>
        <w:t xml:space="preserve"> </w:t>
      </w:r>
      <w:r w:rsidRPr="00A40EC3">
        <w:rPr>
          <w:rFonts w:ascii="Verdana" w:hAnsi="Verdana"/>
          <w:b/>
          <w:sz w:val="18"/>
          <w:szCs w:val="18"/>
        </w:rPr>
        <w:t>Kraków</w:t>
      </w:r>
      <w:r w:rsidR="008D2AB8" w:rsidRPr="00A40EC3">
        <w:rPr>
          <w:rFonts w:ascii="Verdana" w:hAnsi="Verdana"/>
          <w:b/>
          <w:sz w:val="18"/>
          <w:szCs w:val="18"/>
        </w:rPr>
        <w:t xml:space="preserve">,  </w:t>
      </w:r>
    </w:p>
    <w:p w14:paraId="7A78AFC6" w14:textId="77777777" w:rsidR="008D2AB8" w:rsidRPr="00A40EC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2FC268F" w14:textId="1FB6731C" w:rsidR="008D2AB8" w:rsidRPr="00A40EC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810A6" w:rsidRPr="00A40EC3">
        <w:rPr>
          <w:rFonts w:ascii="Verdana" w:hAnsi="Verdana"/>
          <w:b/>
          <w:sz w:val="18"/>
          <w:szCs w:val="18"/>
        </w:rPr>
        <w:t xml:space="preserve">dostawa 2 szt. </w:t>
      </w:r>
      <w:proofErr w:type="spellStart"/>
      <w:r w:rsidR="00D810A6" w:rsidRPr="00A40EC3">
        <w:rPr>
          <w:rFonts w:ascii="Verdana" w:hAnsi="Verdana"/>
          <w:b/>
          <w:sz w:val="18"/>
          <w:szCs w:val="18"/>
        </w:rPr>
        <w:t>switchy</w:t>
      </w:r>
      <w:proofErr w:type="spellEnd"/>
      <w:r w:rsidR="00D810A6" w:rsidRPr="00A40EC3">
        <w:rPr>
          <w:rFonts w:ascii="Verdana" w:hAnsi="Verdana"/>
          <w:b/>
          <w:sz w:val="18"/>
          <w:szCs w:val="18"/>
        </w:rPr>
        <w:t xml:space="preserve"> oraz 1 szt. modułu rozszerzającego </w:t>
      </w:r>
      <w:proofErr w:type="spellStart"/>
      <w:r w:rsidR="00D810A6" w:rsidRPr="00A40EC3">
        <w:rPr>
          <w:rFonts w:ascii="Verdana" w:hAnsi="Verdana"/>
          <w:b/>
          <w:sz w:val="18"/>
          <w:szCs w:val="18"/>
        </w:rPr>
        <w:t>switcha</w:t>
      </w:r>
      <w:proofErr w:type="spellEnd"/>
      <w:r w:rsidR="00D810A6" w:rsidRPr="00A40EC3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D810A6" w:rsidRPr="00A40EC3">
        <w:rPr>
          <w:rFonts w:ascii="Verdana" w:hAnsi="Verdana"/>
          <w:b/>
          <w:sz w:val="18"/>
          <w:szCs w:val="18"/>
        </w:rPr>
        <w:t>WEAIiIB</w:t>
      </w:r>
      <w:proofErr w:type="spellEnd"/>
      <w:r w:rsidR="00D810A6" w:rsidRPr="00A40EC3">
        <w:rPr>
          <w:rFonts w:ascii="Verdana" w:hAnsi="Verdana"/>
          <w:b/>
          <w:sz w:val="18"/>
          <w:szCs w:val="18"/>
        </w:rPr>
        <w:t xml:space="preserve"> - KC-DE-zp.272-579/25</w:t>
      </w:r>
      <w:r w:rsidRPr="00A40EC3">
        <w:rPr>
          <w:rFonts w:ascii="Verdana" w:hAnsi="Verdana"/>
          <w:b/>
          <w:sz w:val="18"/>
          <w:szCs w:val="18"/>
        </w:rPr>
        <w:t xml:space="preserve">, </w:t>
      </w:r>
      <w:r w:rsidRPr="00A40EC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541"/>
        <w:gridCol w:w="1559"/>
        <w:gridCol w:w="1173"/>
        <w:gridCol w:w="851"/>
        <w:gridCol w:w="2001"/>
      </w:tblGrid>
      <w:tr w:rsidR="00D61C17" w:rsidRPr="00A40EC3" w14:paraId="4C2EB28E" w14:textId="77777777" w:rsidTr="009E1497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5FF785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A76C4E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F2C5A6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955EED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6C6779F8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F110F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FE50EE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1B738431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A31B73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160E7D7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AAED82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1667C3A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3B89B68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D61C17" w:rsidRPr="00A40EC3" w14:paraId="433605CB" w14:textId="77777777" w:rsidTr="009E1497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4E042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9C0252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11BC0F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68751A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611E45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D2FCE7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3D2C55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DA853A" w14:textId="77777777" w:rsidR="00D61C17" w:rsidRPr="00A40EC3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D61C17" w:rsidRPr="00A40EC3" w14:paraId="3DB9A700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232D" w14:textId="77777777" w:rsidR="00D61C17" w:rsidRPr="00A40EC3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3470" w14:textId="6DDC019E" w:rsidR="00D61C17" w:rsidRPr="00A40EC3" w:rsidRDefault="00D810A6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40EC3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Switch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8447" w14:textId="77777777" w:rsidR="00D61C17" w:rsidRPr="00A40EC3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7E97" w14:textId="70703C9A" w:rsidR="00D61C17" w:rsidRPr="00A40EC3" w:rsidRDefault="00FA2744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D61C17"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6F26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EE3B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1F16B7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B736B0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A40EC3" w14:paraId="2C3D2242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487329" w14:textId="77777777" w:rsidR="00D61C17" w:rsidRPr="00A40EC3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C4C" w14:textId="2E9A2690" w:rsidR="00D61C17" w:rsidRPr="00A40EC3" w:rsidRDefault="00D810A6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Moduł rozszerzający </w:t>
            </w:r>
            <w:proofErr w:type="spellStart"/>
            <w:r w:rsidRPr="00A40EC3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switcha</w:t>
            </w:r>
            <w:proofErr w:type="spellEnd"/>
            <w:r w:rsidRPr="00A40EC3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F67D" w14:textId="77777777" w:rsidR="00D61C17" w:rsidRPr="00A40EC3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DC05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9804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9004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4DCFF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8ED98F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A40EC3" w14:paraId="7D4E2F5C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58199D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0EDB7B7F" w14:textId="77777777" w:rsidR="00D61C17" w:rsidRPr="00A40EC3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151D7A5A" w14:textId="77777777" w:rsidR="00D61C17" w:rsidRPr="00A40EC3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7F8D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9082F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0BC340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A40EC3" w14:paraId="223E0F86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D6B5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18E8A204" w14:textId="77777777" w:rsidR="00D61C17" w:rsidRPr="00A40EC3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40EC3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3923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48CAB6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95572C" w14:textId="77777777" w:rsidR="00D61C17" w:rsidRPr="00A40EC3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41E647AB" w14:textId="77777777" w:rsidR="00D61C17" w:rsidRPr="00A40EC3" w:rsidRDefault="00D61C17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A58499B" w14:textId="77777777" w:rsidR="00FC67A6" w:rsidRPr="00A40EC3" w:rsidRDefault="00FC67A6" w:rsidP="00FC67A6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A40EC3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680C9B05" w14:textId="77777777" w:rsidR="00FC67A6" w:rsidRPr="00A40EC3" w:rsidRDefault="00FC67A6" w:rsidP="008D2AB8">
      <w:pPr>
        <w:pStyle w:val="Tekstpodstawowy"/>
        <w:rPr>
          <w:rFonts w:ascii="Verdana" w:hAnsi="Verdana"/>
          <w:sz w:val="18"/>
          <w:szCs w:val="18"/>
        </w:rPr>
      </w:pPr>
    </w:p>
    <w:p w14:paraId="46A3F53E" w14:textId="0B44F884" w:rsidR="008D2AB8" w:rsidRPr="00A40EC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Termin realizacji umowy:</w:t>
      </w:r>
      <w:r w:rsidR="005667D2" w:rsidRPr="00A40EC3">
        <w:rPr>
          <w:rFonts w:ascii="Verdana" w:hAnsi="Verdana"/>
          <w:b/>
          <w:sz w:val="18"/>
          <w:szCs w:val="18"/>
        </w:rPr>
        <w:t xml:space="preserve"> </w:t>
      </w:r>
      <w:r w:rsidR="00FE3B86" w:rsidRPr="00A40EC3">
        <w:rPr>
          <w:rFonts w:ascii="Verdana" w:hAnsi="Verdana"/>
          <w:b/>
          <w:sz w:val="18"/>
          <w:szCs w:val="18"/>
        </w:rPr>
        <w:t xml:space="preserve">do </w:t>
      </w:r>
      <w:r w:rsidR="00B74A42" w:rsidRPr="00A40EC3">
        <w:rPr>
          <w:rFonts w:ascii="Verdana" w:hAnsi="Verdana"/>
          <w:b/>
          <w:sz w:val="18"/>
          <w:szCs w:val="18"/>
        </w:rPr>
        <w:t>30</w:t>
      </w:r>
      <w:r w:rsidR="000B4946" w:rsidRPr="00A40EC3">
        <w:rPr>
          <w:rFonts w:ascii="Verdana" w:hAnsi="Verdana"/>
          <w:b/>
          <w:sz w:val="18"/>
          <w:szCs w:val="18"/>
        </w:rPr>
        <w:t xml:space="preserve"> </w:t>
      </w:r>
      <w:r w:rsidR="005667D2" w:rsidRPr="00A40EC3">
        <w:rPr>
          <w:rFonts w:ascii="Verdana" w:hAnsi="Verdana"/>
          <w:b/>
          <w:sz w:val="18"/>
          <w:szCs w:val="18"/>
        </w:rPr>
        <w:t xml:space="preserve">dni od daty </w:t>
      </w:r>
      <w:r w:rsidR="00B74A42" w:rsidRPr="00A40EC3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B74A42" w:rsidRPr="00A40EC3">
        <w:rPr>
          <w:rFonts w:ascii="Verdana" w:hAnsi="Verdana"/>
          <w:b/>
          <w:sz w:val="18"/>
          <w:szCs w:val="18"/>
        </w:rPr>
        <w:t>MNiSW</w:t>
      </w:r>
      <w:proofErr w:type="spellEnd"/>
      <w:r w:rsidR="00B74A42" w:rsidRPr="00A40EC3">
        <w:rPr>
          <w:rFonts w:ascii="Verdana" w:hAnsi="Verdana"/>
          <w:b/>
          <w:sz w:val="18"/>
          <w:szCs w:val="18"/>
        </w:rPr>
        <w:t>.</w:t>
      </w:r>
    </w:p>
    <w:p w14:paraId="1B0430FB" w14:textId="7E0A2532" w:rsidR="00DE7425" w:rsidRPr="00A40EC3" w:rsidRDefault="00CD6E89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Producent, model</w:t>
      </w:r>
      <w:r w:rsidR="00B74A42" w:rsidRPr="00A40EC3">
        <w:rPr>
          <w:rFonts w:ascii="Verdana" w:hAnsi="Verdana"/>
          <w:b/>
          <w:sz w:val="18"/>
          <w:szCs w:val="18"/>
        </w:rPr>
        <w:t xml:space="preserve"> zaoferowanego sprzętu</w:t>
      </w:r>
      <w:r w:rsidR="008D2AB8" w:rsidRPr="00A40EC3">
        <w:rPr>
          <w:rFonts w:ascii="Verdana" w:hAnsi="Verdana"/>
          <w:b/>
          <w:sz w:val="18"/>
          <w:szCs w:val="18"/>
        </w:rPr>
        <w:t>:</w:t>
      </w:r>
      <w:r w:rsidR="008D2AB8" w:rsidRPr="00A40EC3">
        <w:rPr>
          <w:rFonts w:ascii="Verdana" w:hAnsi="Verdana"/>
          <w:sz w:val="18"/>
          <w:szCs w:val="18"/>
        </w:rPr>
        <w:t xml:space="preserve"> </w:t>
      </w:r>
    </w:p>
    <w:p w14:paraId="0AD7BE6A" w14:textId="3B48DB46" w:rsidR="00BE367C" w:rsidRPr="00A40EC3" w:rsidRDefault="00B74A4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proofErr w:type="spellStart"/>
      <w:r w:rsidRPr="00A40EC3">
        <w:rPr>
          <w:rFonts w:ascii="Verdana" w:hAnsi="Verdana"/>
          <w:b/>
          <w:bCs/>
          <w:sz w:val="18"/>
          <w:szCs w:val="18"/>
        </w:rPr>
        <w:t>Switch</w:t>
      </w:r>
      <w:r w:rsidR="00FA2744">
        <w:rPr>
          <w:rFonts w:ascii="Verdana" w:hAnsi="Verdana"/>
          <w:b/>
          <w:bCs/>
          <w:sz w:val="18"/>
          <w:szCs w:val="18"/>
        </w:rPr>
        <w:t>e</w:t>
      </w:r>
      <w:proofErr w:type="spellEnd"/>
    </w:p>
    <w:p w14:paraId="11B0A8F3" w14:textId="24224AC1" w:rsidR="00BE367C" w:rsidRPr="00A40EC3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- producent: ……………………………</w:t>
      </w:r>
      <w:r w:rsidR="00A40EC3">
        <w:rPr>
          <w:rFonts w:ascii="Verdana" w:hAnsi="Verdana"/>
          <w:sz w:val="18"/>
          <w:szCs w:val="18"/>
        </w:rPr>
        <w:t>………………………………………….</w:t>
      </w:r>
    </w:p>
    <w:p w14:paraId="414E2DD8" w14:textId="2769143A" w:rsidR="00BE367C" w:rsidRPr="00A40EC3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- model: ……………………………………</w:t>
      </w:r>
      <w:r w:rsidR="00A40EC3">
        <w:rPr>
          <w:rFonts w:ascii="Verdana" w:hAnsi="Verdana"/>
          <w:sz w:val="18"/>
          <w:szCs w:val="18"/>
        </w:rPr>
        <w:t>………………………………………..</w:t>
      </w:r>
    </w:p>
    <w:p w14:paraId="43C35A9A" w14:textId="0F81A087" w:rsidR="007D13A4" w:rsidRPr="00A40EC3" w:rsidRDefault="00B74A42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b/>
          <w:bCs/>
          <w:sz w:val="18"/>
          <w:szCs w:val="18"/>
        </w:rPr>
        <w:t xml:space="preserve">Moduł rozszerzający </w:t>
      </w:r>
      <w:proofErr w:type="spellStart"/>
      <w:r w:rsidRPr="00A40EC3">
        <w:rPr>
          <w:rFonts w:ascii="Verdana" w:hAnsi="Verdana"/>
          <w:b/>
          <w:bCs/>
          <w:sz w:val="18"/>
          <w:szCs w:val="18"/>
        </w:rPr>
        <w:t>switcha</w:t>
      </w:r>
      <w:proofErr w:type="spellEnd"/>
    </w:p>
    <w:p w14:paraId="38779658" w14:textId="51AF4BFA" w:rsidR="007D13A4" w:rsidRPr="00A40EC3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- producent: ………………………………</w:t>
      </w:r>
      <w:r w:rsidR="00A40EC3">
        <w:rPr>
          <w:rFonts w:ascii="Verdana" w:hAnsi="Verdana"/>
          <w:sz w:val="18"/>
          <w:szCs w:val="18"/>
        </w:rPr>
        <w:t>……………………………………….</w:t>
      </w:r>
    </w:p>
    <w:p w14:paraId="5ECF83FC" w14:textId="07DB36B8" w:rsidR="007D13A4" w:rsidRPr="00A40EC3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- model: ……………………………………</w:t>
      </w:r>
      <w:r w:rsidR="00A40EC3">
        <w:rPr>
          <w:rFonts w:ascii="Verdana" w:hAnsi="Verdana"/>
          <w:sz w:val="18"/>
          <w:szCs w:val="18"/>
        </w:rPr>
        <w:t>………………………………………..</w:t>
      </w:r>
    </w:p>
    <w:p w14:paraId="7EE8464F" w14:textId="7AF803BA" w:rsidR="00CA4AFA" w:rsidRPr="00A40EC3" w:rsidRDefault="00CA4AFA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2FDE50D1" w14:textId="1CD1E4F2" w:rsidR="00CA4AFA" w:rsidRPr="00A40EC3" w:rsidRDefault="00A40EC3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40EC3">
        <w:rPr>
          <w:rFonts w:ascii="Verdana" w:hAnsi="Verdana"/>
          <w:b/>
          <w:bCs/>
          <w:sz w:val="18"/>
          <w:szCs w:val="18"/>
        </w:rPr>
        <w:t>Okres</w:t>
      </w:r>
      <w:r w:rsidR="00CA4AFA" w:rsidRPr="00A40EC3">
        <w:rPr>
          <w:rFonts w:ascii="Verdana" w:hAnsi="Verdana"/>
          <w:b/>
          <w:bCs/>
          <w:sz w:val="18"/>
          <w:szCs w:val="18"/>
        </w:rPr>
        <w:t xml:space="preserve"> </w:t>
      </w:r>
      <w:r w:rsidRPr="00A40EC3">
        <w:rPr>
          <w:rFonts w:ascii="Verdana" w:hAnsi="Verdana"/>
          <w:b/>
          <w:bCs/>
          <w:sz w:val="18"/>
          <w:szCs w:val="18"/>
        </w:rPr>
        <w:t xml:space="preserve">udzielonej </w:t>
      </w:r>
      <w:r w:rsidR="00CA4AFA" w:rsidRPr="00A40EC3">
        <w:rPr>
          <w:rFonts w:ascii="Verdana" w:hAnsi="Verdana"/>
          <w:b/>
          <w:bCs/>
          <w:sz w:val="18"/>
          <w:szCs w:val="18"/>
        </w:rPr>
        <w:t>gwarancji</w:t>
      </w:r>
      <w:r w:rsidRPr="00A40EC3">
        <w:rPr>
          <w:rFonts w:ascii="Verdana" w:hAnsi="Verdana"/>
          <w:b/>
          <w:bCs/>
          <w:sz w:val="18"/>
          <w:szCs w:val="18"/>
        </w:rPr>
        <w:t xml:space="preserve"> na </w:t>
      </w:r>
      <w:proofErr w:type="spellStart"/>
      <w:r w:rsidRPr="00A40EC3">
        <w:rPr>
          <w:rFonts w:ascii="Verdana" w:hAnsi="Verdana"/>
          <w:b/>
          <w:bCs/>
          <w:sz w:val="18"/>
          <w:szCs w:val="18"/>
        </w:rPr>
        <w:t>switch</w:t>
      </w:r>
      <w:r w:rsidR="00FA2744">
        <w:rPr>
          <w:rFonts w:ascii="Verdana" w:hAnsi="Verdana"/>
          <w:b/>
          <w:bCs/>
          <w:sz w:val="18"/>
          <w:szCs w:val="18"/>
        </w:rPr>
        <w:t>e</w:t>
      </w:r>
      <w:proofErr w:type="spellEnd"/>
      <w:r w:rsidR="00CA4AFA" w:rsidRPr="00A40EC3">
        <w:rPr>
          <w:rFonts w:ascii="Verdana" w:hAnsi="Verdana"/>
          <w:b/>
          <w:bCs/>
          <w:sz w:val="18"/>
          <w:szCs w:val="18"/>
        </w:rPr>
        <w:t xml:space="preserve">: ……… miesięcy </w:t>
      </w:r>
    </w:p>
    <w:p w14:paraId="72B0B048" w14:textId="77777777" w:rsidR="008C7EE1" w:rsidRPr="00A40EC3" w:rsidRDefault="008C7EE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F67A42D" w14:textId="6E0FD757" w:rsidR="001F00C0" w:rsidRPr="00A40EC3" w:rsidRDefault="001F00C0" w:rsidP="001F00C0">
      <w:pPr>
        <w:jc w:val="both"/>
        <w:rPr>
          <w:rFonts w:ascii="Verdana" w:hAnsi="Verdana"/>
          <w:i/>
          <w:iCs/>
          <w:sz w:val="18"/>
          <w:szCs w:val="18"/>
        </w:rPr>
      </w:pPr>
      <w:r w:rsidRPr="00A40EC3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40EC3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proofErr w:type="spellStart"/>
      <w:r w:rsidR="00A40EC3" w:rsidRPr="00A40EC3">
        <w:rPr>
          <w:rFonts w:ascii="Verdana" w:hAnsi="Verdana"/>
          <w:b/>
          <w:bCs/>
          <w:i/>
          <w:iCs/>
          <w:sz w:val="18"/>
          <w:szCs w:val="18"/>
        </w:rPr>
        <w:t>switch</w:t>
      </w:r>
      <w:r w:rsidR="00FA2744">
        <w:rPr>
          <w:rFonts w:ascii="Verdana" w:hAnsi="Verdana"/>
          <w:b/>
          <w:bCs/>
          <w:i/>
          <w:iCs/>
          <w:sz w:val="18"/>
          <w:szCs w:val="18"/>
        </w:rPr>
        <w:t>e</w:t>
      </w:r>
      <w:proofErr w:type="spellEnd"/>
      <w:r w:rsidR="009D5E4D">
        <w:rPr>
          <w:rFonts w:ascii="Verdana" w:hAnsi="Verdana"/>
          <w:b/>
          <w:bCs/>
          <w:i/>
          <w:iCs/>
          <w:sz w:val="18"/>
          <w:szCs w:val="18"/>
        </w:rPr>
        <w:t xml:space="preserve"> oraz moduł rozszerzający </w:t>
      </w:r>
      <w:proofErr w:type="spellStart"/>
      <w:r w:rsidR="009D5E4D">
        <w:rPr>
          <w:rFonts w:ascii="Verdana" w:hAnsi="Verdana"/>
          <w:b/>
          <w:bCs/>
          <w:i/>
          <w:iCs/>
          <w:sz w:val="18"/>
          <w:szCs w:val="18"/>
        </w:rPr>
        <w:t>switcha</w:t>
      </w:r>
      <w:proofErr w:type="spellEnd"/>
      <w:r w:rsidRPr="00A40EC3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A40EC3">
        <w:rPr>
          <w:rFonts w:ascii="Verdana" w:hAnsi="Verdana"/>
          <w:i/>
          <w:iCs/>
          <w:sz w:val="18"/>
          <w:szCs w:val="18"/>
        </w:rPr>
        <w:t>wchodząc</w:t>
      </w:r>
      <w:r w:rsidR="00FA2744">
        <w:rPr>
          <w:rFonts w:ascii="Verdana" w:hAnsi="Verdana"/>
          <w:i/>
          <w:iCs/>
          <w:sz w:val="18"/>
          <w:szCs w:val="18"/>
        </w:rPr>
        <w:t>e</w:t>
      </w:r>
      <w:r w:rsidRPr="00A40EC3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6125373" w14:textId="77777777" w:rsidR="00794193" w:rsidRPr="00A40EC3" w:rsidRDefault="00794193" w:rsidP="00794193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48183B6B" w14:textId="77777777" w:rsidR="008D2AB8" w:rsidRPr="00A40EC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40EC3">
        <w:rPr>
          <w:rFonts w:ascii="Verdana" w:hAnsi="Verdana"/>
          <w:sz w:val="18"/>
          <w:szCs w:val="18"/>
        </w:rPr>
        <w:t>6 marca 2018 r</w:t>
      </w:r>
      <w:r w:rsidRPr="00A40EC3">
        <w:rPr>
          <w:rFonts w:ascii="Verdana" w:hAnsi="Verdana"/>
          <w:sz w:val="18"/>
          <w:szCs w:val="18"/>
        </w:rPr>
        <w:t>.</w:t>
      </w:r>
      <w:r w:rsidR="00A0022B" w:rsidRPr="00A40EC3">
        <w:rPr>
          <w:rFonts w:ascii="Verdana" w:hAnsi="Verdana"/>
          <w:sz w:val="18"/>
          <w:szCs w:val="18"/>
        </w:rPr>
        <w:t xml:space="preserve"> Prawo przedsiębiorców, </w:t>
      </w:r>
      <w:r w:rsidRPr="00A40EC3">
        <w:rPr>
          <w:rFonts w:ascii="Verdana" w:hAnsi="Verdana"/>
          <w:sz w:val="18"/>
          <w:szCs w:val="18"/>
        </w:rPr>
        <w:t>należymy do małych lub średnich przedsiębiorców:</w:t>
      </w:r>
      <w:r w:rsidRPr="00A40EC3">
        <w:rPr>
          <w:rFonts w:ascii="Verdana" w:hAnsi="Verdana"/>
          <w:b/>
          <w:sz w:val="18"/>
          <w:szCs w:val="18"/>
        </w:rPr>
        <w:t xml:space="preserve"> TAK/NIE</w:t>
      </w:r>
    </w:p>
    <w:p w14:paraId="64AC4D23" w14:textId="77777777" w:rsidR="007A0D83" w:rsidRPr="00A40EC3" w:rsidRDefault="00D24B7D" w:rsidP="00EB5260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 xml:space="preserve">Termin płatności: </w:t>
      </w:r>
      <w:r w:rsidRPr="00A40EC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1182CAE" w14:textId="77777777" w:rsidR="000B4946" w:rsidRPr="00A40EC3" w:rsidRDefault="000B4946" w:rsidP="007A0D83">
      <w:pPr>
        <w:rPr>
          <w:rFonts w:ascii="Verdana" w:hAnsi="Verdana"/>
          <w:bCs/>
          <w:sz w:val="18"/>
          <w:szCs w:val="18"/>
        </w:rPr>
      </w:pPr>
    </w:p>
    <w:p w14:paraId="5776D771" w14:textId="77777777" w:rsidR="000F5256" w:rsidRPr="00A40EC3" w:rsidRDefault="007A0D83" w:rsidP="00686C06">
      <w:pPr>
        <w:rPr>
          <w:rFonts w:ascii="Verdana" w:hAnsi="Verdana"/>
          <w:bCs/>
          <w:sz w:val="18"/>
          <w:szCs w:val="18"/>
        </w:rPr>
      </w:pPr>
      <w:r w:rsidRPr="00A40EC3">
        <w:rPr>
          <w:rFonts w:ascii="Verdana" w:hAnsi="Verdana"/>
          <w:b/>
          <w:sz w:val="18"/>
          <w:szCs w:val="18"/>
        </w:rPr>
        <w:t>ZOBOWIĄZUJEMY SIĘ</w:t>
      </w:r>
      <w:r w:rsidRPr="00A40EC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33E7CA" w14:textId="77777777" w:rsidR="00D24B7D" w:rsidRPr="00A40EC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34FECC7" w14:textId="77777777" w:rsidR="00CA4AFA" w:rsidRPr="00A40EC3" w:rsidRDefault="00CA4AFA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1C3B5135" w14:textId="77777777" w:rsidR="00D24B7D" w:rsidRPr="00A40EC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A40EC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AA71999" w14:textId="77777777" w:rsidR="00D24B7D" w:rsidRPr="00A40EC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40EC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78DD706" w14:textId="77777777" w:rsidR="00D24B7D" w:rsidRPr="00A40EC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40EC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A40EC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A40EC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A40EC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CB8918A" w14:textId="42B34363" w:rsidR="00120325" w:rsidRPr="00A40EC3" w:rsidRDefault="00120325" w:rsidP="00A40E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40EC3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A40EC3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A40EC3">
        <w:rPr>
          <w:rFonts w:ascii="Verdana" w:hAnsi="Verdana"/>
          <w:sz w:val="18"/>
          <w:szCs w:val="18"/>
        </w:rPr>
        <w:t>późn</w:t>
      </w:r>
      <w:proofErr w:type="spellEnd"/>
      <w:r w:rsidRPr="00A40EC3">
        <w:rPr>
          <w:rFonts w:ascii="Verdana" w:hAnsi="Verdana"/>
          <w:sz w:val="18"/>
          <w:szCs w:val="18"/>
        </w:rPr>
        <w:t xml:space="preserve">. zm.) </w:t>
      </w:r>
      <w:r w:rsidRPr="00A40EC3">
        <w:rPr>
          <w:rFonts w:ascii="Verdana" w:hAnsi="Verdana"/>
          <w:color w:val="000000"/>
          <w:sz w:val="18"/>
          <w:szCs w:val="18"/>
          <w:lang w:eastAsia="ar-SA"/>
        </w:rPr>
        <w:t xml:space="preserve">będzie </w:t>
      </w:r>
      <w:r w:rsidRPr="009D5E4D">
        <w:rPr>
          <w:rFonts w:ascii="Verdana" w:hAnsi="Verdana"/>
          <w:color w:val="000000"/>
          <w:sz w:val="18"/>
          <w:szCs w:val="18"/>
          <w:lang w:eastAsia="ar-SA"/>
        </w:rPr>
        <w:t xml:space="preserve">się ubiegał o zastosowanie przy zakupie 0% stawki VAT </w:t>
      </w:r>
      <w:r w:rsidRPr="009D5E4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proofErr w:type="spellStart"/>
      <w:r w:rsidR="00A40EC3" w:rsidRPr="009D5E4D">
        <w:rPr>
          <w:rFonts w:ascii="Verdana" w:hAnsi="Verdana"/>
          <w:b/>
          <w:color w:val="000000"/>
          <w:sz w:val="18"/>
          <w:szCs w:val="18"/>
          <w:lang w:eastAsia="ar-SA"/>
        </w:rPr>
        <w:t>switch</w:t>
      </w:r>
      <w:r w:rsidR="00FA2744" w:rsidRPr="009D5E4D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proofErr w:type="spellEnd"/>
      <w:r w:rsidR="009D5E4D" w:rsidRPr="009D5E4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oraz </w:t>
      </w:r>
      <w:r w:rsidR="009D5E4D" w:rsidRPr="009D5E4D">
        <w:rPr>
          <w:rFonts w:ascii="Verdana" w:hAnsi="Verdana"/>
          <w:b/>
          <w:bCs/>
          <w:sz w:val="18"/>
          <w:szCs w:val="18"/>
        </w:rPr>
        <w:t xml:space="preserve">moduł rozszerzający </w:t>
      </w:r>
      <w:proofErr w:type="spellStart"/>
      <w:r w:rsidR="009D5E4D" w:rsidRPr="009D5E4D">
        <w:rPr>
          <w:rFonts w:ascii="Verdana" w:hAnsi="Verdana"/>
          <w:b/>
          <w:bCs/>
          <w:sz w:val="18"/>
          <w:szCs w:val="18"/>
        </w:rPr>
        <w:t>switcha</w:t>
      </w:r>
      <w:proofErr w:type="spellEnd"/>
      <w:r w:rsidRPr="00A40EC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A40EC3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A40EC3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 w:rsidR="00A40EC3" w:rsidRPr="00A40EC3">
        <w:rPr>
          <w:rFonts w:ascii="Verdana" w:hAnsi="Verdana"/>
          <w:b/>
          <w:bCs/>
          <w:color w:val="000000"/>
          <w:sz w:val="18"/>
          <w:szCs w:val="18"/>
          <w:lang w:eastAsia="ar-SA"/>
        </w:rPr>
        <w:t>switch</w:t>
      </w:r>
      <w:r w:rsidR="00FA2744">
        <w:rPr>
          <w:rFonts w:ascii="Verdana" w:hAnsi="Verdana"/>
          <w:b/>
          <w:bCs/>
          <w:color w:val="000000"/>
          <w:sz w:val="18"/>
          <w:szCs w:val="18"/>
          <w:lang w:eastAsia="ar-SA"/>
        </w:rPr>
        <w:t>e</w:t>
      </w:r>
      <w:proofErr w:type="spellEnd"/>
      <w:r w:rsidRPr="00A40EC3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="009D5E4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oraz </w:t>
      </w:r>
      <w:r w:rsidR="009D5E4D" w:rsidRPr="009D5E4D">
        <w:rPr>
          <w:rFonts w:ascii="Verdana" w:hAnsi="Verdana"/>
          <w:b/>
          <w:bCs/>
          <w:sz w:val="18"/>
          <w:szCs w:val="18"/>
        </w:rPr>
        <w:t xml:space="preserve">moduł rozszerzający </w:t>
      </w:r>
      <w:proofErr w:type="spellStart"/>
      <w:r w:rsidR="009D5E4D" w:rsidRPr="009D5E4D">
        <w:rPr>
          <w:rFonts w:ascii="Verdana" w:hAnsi="Verdana"/>
          <w:b/>
          <w:bCs/>
          <w:sz w:val="18"/>
          <w:szCs w:val="18"/>
        </w:rPr>
        <w:t>switcha</w:t>
      </w:r>
      <w:proofErr w:type="spellEnd"/>
      <w:r w:rsidR="009D5E4D" w:rsidRPr="00A40EC3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A40EC3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A40EC3">
        <w:rPr>
          <w:rFonts w:ascii="Verdana" w:hAnsi="Verdana"/>
          <w:bCs/>
          <w:i/>
          <w:iCs/>
          <w:sz w:val="18"/>
          <w:szCs w:val="18"/>
        </w:rPr>
        <w:t>stawą</w:t>
      </w:r>
      <w:r w:rsidRPr="00A40EC3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A40EC3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A40EC3">
        <w:rPr>
          <w:rFonts w:ascii="Verdana" w:hAnsi="Verdana"/>
          <w:sz w:val="18"/>
          <w:szCs w:val="18"/>
        </w:rPr>
        <w:t>późn</w:t>
      </w:r>
      <w:proofErr w:type="spellEnd"/>
      <w:r w:rsidRPr="00A40EC3">
        <w:rPr>
          <w:rFonts w:ascii="Verdana" w:hAnsi="Verdana"/>
          <w:sz w:val="18"/>
          <w:szCs w:val="18"/>
        </w:rPr>
        <w:t>. zm.)</w:t>
      </w:r>
    </w:p>
    <w:p w14:paraId="7FB45B1B" w14:textId="77777777" w:rsidR="00D24B7D" w:rsidRPr="00A40EC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18244D" w14:textId="77777777" w:rsidR="00D24B7D" w:rsidRPr="00A40EC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40EC3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3583CD" w14:textId="77777777" w:rsidR="00D24B7D" w:rsidRPr="00A40EC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40EC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E238C" w14:textId="77777777" w:rsidR="00D24B7D" w:rsidRPr="00A40EC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A40EC3" w14:paraId="75243A98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65DB1" w14:textId="77777777" w:rsidR="00D24B7D" w:rsidRPr="00A40EC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40EC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5331C" w14:textId="77777777" w:rsidR="00D24B7D" w:rsidRPr="00A40EC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40EC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FB681A1" w14:textId="77777777" w:rsidR="00D24B7D" w:rsidRPr="00A40EC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40EC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7C9C4" w14:textId="77777777" w:rsidR="00D24B7D" w:rsidRPr="00A40EC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40EC3">
              <w:rPr>
                <w:rFonts w:ascii="Verdana" w:hAnsi="Verdana"/>
                <w:sz w:val="18"/>
                <w:szCs w:val="18"/>
              </w:rPr>
              <w:t>Nazwa podwykonawcy</w:t>
            </w:r>
            <w:r w:rsidRPr="00A40EC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A40EC3" w14:paraId="75DAAFB4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C39F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5B8A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A07C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A40EC3" w14:paraId="25E380BD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7391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56028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E09B" w14:textId="77777777" w:rsidR="00D24B7D" w:rsidRPr="00A40EC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3CE91C0" w14:textId="77777777" w:rsidR="00D24B7D" w:rsidRPr="00A40EC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6BA4A57" w14:textId="77777777" w:rsidR="00D24B7D" w:rsidRPr="00A40EC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A40EC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  <w:r w:rsidRPr="00A40EC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3C2D267" w14:textId="77777777" w:rsidR="00D24B7D" w:rsidRPr="00A40EC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40EC3">
        <w:rPr>
          <w:rFonts w:ascii="Verdana" w:hAnsi="Verdana"/>
          <w:sz w:val="18"/>
          <w:szCs w:val="18"/>
        </w:rPr>
        <w:tab/>
      </w:r>
      <w:r w:rsidRPr="00A40EC3">
        <w:rPr>
          <w:rFonts w:ascii="Verdana" w:hAnsi="Verdana"/>
          <w:sz w:val="18"/>
          <w:szCs w:val="18"/>
        </w:rPr>
        <w:tab/>
      </w:r>
    </w:p>
    <w:p w14:paraId="140EC1B7" w14:textId="77777777" w:rsidR="00D24B7D" w:rsidRPr="00A40EC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2A4C8B" w14:textId="77777777" w:rsidR="00D24B7D" w:rsidRPr="00A40EC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40EC3">
        <w:rPr>
          <w:rFonts w:ascii="Verdana" w:hAnsi="Verdana"/>
          <w:sz w:val="18"/>
          <w:szCs w:val="18"/>
        </w:rPr>
        <w:tab/>
      </w:r>
      <w:r w:rsidRPr="00A40EC3">
        <w:rPr>
          <w:rFonts w:ascii="Verdana" w:hAnsi="Verdana"/>
          <w:sz w:val="18"/>
          <w:szCs w:val="18"/>
        </w:rPr>
        <w:tab/>
        <w:t xml:space="preserve"> </w:t>
      </w:r>
    </w:p>
    <w:p w14:paraId="12C739C7" w14:textId="77777777" w:rsidR="00D24B7D" w:rsidRPr="00A40EC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005380" w14:textId="77777777" w:rsidR="00D24B7D" w:rsidRPr="00A40EC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40EC3">
        <w:rPr>
          <w:rFonts w:ascii="Verdana" w:hAnsi="Verdana"/>
          <w:sz w:val="18"/>
          <w:szCs w:val="18"/>
        </w:rPr>
        <w:t>ych</w:t>
      </w:r>
      <w:proofErr w:type="spellEnd"/>
      <w:r w:rsidRPr="00A40EC3">
        <w:rPr>
          <w:rFonts w:ascii="Verdana" w:hAnsi="Verdana"/>
          <w:sz w:val="18"/>
          <w:szCs w:val="18"/>
        </w:rPr>
        <w:t>) dokumentu(ów)</w:t>
      </w:r>
    </w:p>
    <w:p w14:paraId="278FFE90" w14:textId="77777777" w:rsidR="00D24B7D" w:rsidRPr="00A40EC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A25A278" w14:textId="77777777" w:rsidR="00D24B7D" w:rsidRPr="00A40EC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załącznikami do niniejszej oferty są:</w:t>
      </w:r>
    </w:p>
    <w:p w14:paraId="70D6BA25" w14:textId="77777777" w:rsidR="00D24B7D" w:rsidRPr="00A40EC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8B01480" w14:textId="77777777" w:rsidR="00D24B7D" w:rsidRPr="00A40EC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0F6478" w14:textId="77777777" w:rsidR="00D24B7D" w:rsidRPr="00A40EC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78E0DB5" w14:textId="77777777" w:rsidR="00D24B7D" w:rsidRPr="00A40EC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FB0C8D9" w14:textId="77777777" w:rsidR="00D24B7D" w:rsidRPr="00A40EC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E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15FC7B" w14:textId="77777777" w:rsidR="006E37A2" w:rsidRPr="00A40EC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0283D7C0" w14:textId="77777777" w:rsidR="006E37A2" w:rsidRPr="00A40EC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6F884CB" w14:textId="77777777" w:rsidR="00D24B7D" w:rsidRPr="00A40EC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40EC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A40EC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70B2162" w14:textId="77777777" w:rsidR="00D24B7D" w:rsidRPr="00A40EC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610CA1F0" w14:textId="77777777" w:rsidR="00FE545C" w:rsidRPr="00A40EC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A40E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C71F8" w14:textId="77777777" w:rsidR="00AA7938" w:rsidRDefault="00AA7938">
      <w:r>
        <w:separator/>
      </w:r>
    </w:p>
  </w:endnote>
  <w:endnote w:type="continuationSeparator" w:id="0">
    <w:p w14:paraId="61D1194B" w14:textId="77777777" w:rsidR="00AA7938" w:rsidRDefault="00AA7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B1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C5678" w14:textId="77777777" w:rsidR="00AA7938" w:rsidRDefault="00AA7938">
      <w:r>
        <w:separator/>
      </w:r>
    </w:p>
  </w:footnote>
  <w:footnote w:type="continuationSeparator" w:id="0">
    <w:p w14:paraId="04DA4861" w14:textId="77777777" w:rsidR="00AA7938" w:rsidRDefault="00AA7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4B7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12E81F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C3467"/>
    <w:rsid w:val="000D25AB"/>
    <w:rsid w:val="000D6134"/>
    <w:rsid w:val="000D7118"/>
    <w:rsid w:val="000E09C7"/>
    <w:rsid w:val="000F5256"/>
    <w:rsid w:val="000F6589"/>
    <w:rsid w:val="000F7261"/>
    <w:rsid w:val="00106636"/>
    <w:rsid w:val="00116EC6"/>
    <w:rsid w:val="00120325"/>
    <w:rsid w:val="001801DD"/>
    <w:rsid w:val="001871ED"/>
    <w:rsid w:val="00187AC2"/>
    <w:rsid w:val="00197B4C"/>
    <w:rsid w:val="001D4612"/>
    <w:rsid w:val="001D6AAE"/>
    <w:rsid w:val="001F00C0"/>
    <w:rsid w:val="001F2E1A"/>
    <w:rsid w:val="00207E98"/>
    <w:rsid w:val="002333D7"/>
    <w:rsid w:val="002723B0"/>
    <w:rsid w:val="002C151E"/>
    <w:rsid w:val="002E333B"/>
    <w:rsid w:val="00315A4A"/>
    <w:rsid w:val="00332124"/>
    <w:rsid w:val="00342E8A"/>
    <w:rsid w:val="003B53A3"/>
    <w:rsid w:val="003C78AA"/>
    <w:rsid w:val="00422C4A"/>
    <w:rsid w:val="00480DCC"/>
    <w:rsid w:val="00481FB1"/>
    <w:rsid w:val="004B7300"/>
    <w:rsid w:val="004C6753"/>
    <w:rsid w:val="004E37CA"/>
    <w:rsid w:val="004F4CF2"/>
    <w:rsid w:val="00510168"/>
    <w:rsid w:val="005667D2"/>
    <w:rsid w:val="005821C8"/>
    <w:rsid w:val="00595C87"/>
    <w:rsid w:val="005B2F15"/>
    <w:rsid w:val="005D2C65"/>
    <w:rsid w:val="005E6D94"/>
    <w:rsid w:val="005F5FD6"/>
    <w:rsid w:val="00602430"/>
    <w:rsid w:val="0063384F"/>
    <w:rsid w:val="00643C6F"/>
    <w:rsid w:val="00646202"/>
    <w:rsid w:val="0065290F"/>
    <w:rsid w:val="006554BC"/>
    <w:rsid w:val="00663905"/>
    <w:rsid w:val="006815F6"/>
    <w:rsid w:val="00686C06"/>
    <w:rsid w:val="00697FB7"/>
    <w:rsid w:val="006E37A2"/>
    <w:rsid w:val="006E4A4C"/>
    <w:rsid w:val="00704EF8"/>
    <w:rsid w:val="00724265"/>
    <w:rsid w:val="007748F0"/>
    <w:rsid w:val="00794193"/>
    <w:rsid w:val="007A0D83"/>
    <w:rsid w:val="007A4321"/>
    <w:rsid w:val="007D13A4"/>
    <w:rsid w:val="007D5FEF"/>
    <w:rsid w:val="007E5A7A"/>
    <w:rsid w:val="0081182F"/>
    <w:rsid w:val="00833933"/>
    <w:rsid w:val="00841A3D"/>
    <w:rsid w:val="00853083"/>
    <w:rsid w:val="0089463C"/>
    <w:rsid w:val="008A1F4B"/>
    <w:rsid w:val="008B2F0C"/>
    <w:rsid w:val="008B4928"/>
    <w:rsid w:val="008B4B70"/>
    <w:rsid w:val="008C7982"/>
    <w:rsid w:val="008C7EE1"/>
    <w:rsid w:val="008D2AB8"/>
    <w:rsid w:val="008D5473"/>
    <w:rsid w:val="008F1C66"/>
    <w:rsid w:val="00950F94"/>
    <w:rsid w:val="00970FE4"/>
    <w:rsid w:val="009D38E0"/>
    <w:rsid w:val="009D5E4D"/>
    <w:rsid w:val="009E1497"/>
    <w:rsid w:val="00A0022B"/>
    <w:rsid w:val="00A2704C"/>
    <w:rsid w:val="00A346FE"/>
    <w:rsid w:val="00A40EC3"/>
    <w:rsid w:val="00A47B4D"/>
    <w:rsid w:val="00A83018"/>
    <w:rsid w:val="00AA7938"/>
    <w:rsid w:val="00AF4095"/>
    <w:rsid w:val="00AF704D"/>
    <w:rsid w:val="00B135D5"/>
    <w:rsid w:val="00B13E4F"/>
    <w:rsid w:val="00B2671E"/>
    <w:rsid w:val="00B74A42"/>
    <w:rsid w:val="00B774DC"/>
    <w:rsid w:val="00BC2679"/>
    <w:rsid w:val="00BE034E"/>
    <w:rsid w:val="00BE367C"/>
    <w:rsid w:val="00BF499F"/>
    <w:rsid w:val="00C34A7D"/>
    <w:rsid w:val="00C72428"/>
    <w:rsid w:val="00C969A6"/>
    <w:rsid w:val="00CA4AFA"/>
    <w:rsid w:val="00CA7D36"/>
    <w:rsid w:val="00CD6E89"/>
    <w:rsid w:val="00D14AA4"/>
    <w:rsid w:val="00D24208"/>
    <w:rsid w:val="00D24B7D"/>
    <w:rsid w:val="00D4654C"/>
    <w:rsid w:val="00D4700E"/>
    <w:rsid w:val="00D5222E"/>
    <w:rsid w:val="00D60C38"/>
    <w:rsid w:val="00D61C17"/>
    <w:rsid w:val="00D6378D"/>
    <w:rsid w:val="00D66893"/>
    <w:rsid w:val="00D810A6"/>
    <w:rsid w:val="00D90ACB"/>
    <w:rsid w:val="00DC1500"/>
    <w:rsid w:val="00DE7425"/>
    <w:rsid w:val="00DF7E08"/>
    <w:rsid w:val="00E350F3"/>
    <w:rsid w:val="00E361C1"/>
    <w:rsid w:val="00E44371"/>
    <w:rsid w:val="00E5470B"/>
    <w:rsid w:val="00E949B0"/>
    <w:rsid w:val="00EB526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2744"/>
    <w:rsid w:val="00FA3D2D"/>
    <w:rsid w:val="00FA51A4"/>
    <w:rsid w:val="00FB3B16"/>
    <w:rsid w:val="00FC67A6"/>
    <w:rsid w:val="00FD7F73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0ABE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821</Words>
  <Characters>6094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2025-05-29T11:01:00Z</cp:lastPrinted>
  <dcterms:created xsi:type="dcterms:W3CDTF">2025-09-22T12:01:00Z</dcterms:created>
  <dcterms:modified xsi:type="dcterms:W3CDTF">2025-09-22T12:01:00Z</dcterms:modified>
</cp:coreProperties>
</file>