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7FA8F" w14:textId="0D32AE8D" w:rsidR="00035DEC" w:rsidRPr="000D7434" w:rsidRDefault="00CE4F0D" w:rsidP="00035DEC">
      <w:pPr>
        <w:spacing w:after="480"/>
        <w:jc w:val="right"/>
      </w:pPr>
      <w:r w:rsidRPr="000D7434">
        <w:t>Niepołomice</w:t>
      </w:r>
      <w:r w:rsidR="00035DEC" w:rsidRPr="000D7434">
        <w:t xml:space="preserve"> dnia: </w:t>
      </w:r>
      <w:r w:rsidRPr="000D7434">
        <w:t>2025-09-2</w:t>
      </w:r>
      <w:r w:rsidR="000D7434" w:rsidRPr="000D7434">
        <w:t>4</w:t>
      </w:r>
    </w:p>
    <w:p w14:paraId="4C940DB7" w14:textId="77777777" w:rsidR="00035DEC" w:rsidRPr="000D7434" w:rsidRDefault="00CE4F0D" w:rsidP="00035DEC">
      <w:pPr>
        <w:spacing w:line="360" w:lineRule="auto"/>
        <w:rPr>
          <w:b/>
          <w:bCs/>
        </w:rPr>
      </w:pPr>
      <w:r w:rsidRPr="000D7434">
        <w:rPr>
          <w:b/>
          <w:bCs/>
        </w:rPr>
        <w:t>GMINA NIEPOŁOMICE</w:t>
      </w:r>
    </w:p>
    <w:p w14:paraId="66DF04E6" w14:textId="77777777" w:rsidR="00035DEC" w:rsidRPr="000D7434" w:rsidRDefault="00CE4F0D" w:rsidP="00035DEC">
      <w:pPr>
        <w:spacing w:line="360" w:lineRule="auto"/>
      </w:pPr>
      <w:r w:rsidRPr="000D7434">
        <w:t>Pl. Zwycięstwa</w:t>
      </w:r>
      <w:r w:rsidR="00035DEC" w:rsidRPr="000D7434">
        <w:t xml:space="preserve"> </w:t>
      </w:r>
      <w:r w:rsidRPr="000D7434">
        <w:t>13</w:t>
      </w:r>
    </w:p>
    <w:p w14:paraId="14CBE4CB" w14:textId="77777777" w:rsidR="00035DEC" w:rsidRPr="000D7434" w:rsidRDefault="00CE4F0D" w:rsidP="00035DEC">
      <w:r w:rsidRPr="000D7434">
        <w:t>32-005</w:t>
      </w:r>
      <w:r w:rsidR="00035DEC" w:rsidRPr="000D7434">
        <w:t xml:space="preserve"> </w:t>
      </w:r>
      <w:r w:rsidRPr="000D7434">
        <w:t>Niepołomice</w:t>
      </w:r>
    </w:p>
    <w:p w14:paraId="57286A5D" w14:textId="6C995BAF" w:rsidR="00035DEC" w:rsidRPr="000D7434" w:rsidRDefault="000D7434" w:rsidP="00035DEC">
      <w:pPr>
        <w:spacing w:after="480"/>
        <w:jc w:val="both"/>
        <w:rPr>
          <w:bCs/>
        </w:rPr>
      </w:pPr>
      <w:r w:rsidRPr="000D7434">
        <w:rPr>
          <w:bCs/>
        </w:rPr>
        <w:t>Pismo: ZP.271.19.2025.2</w:t>
      </w:r>
    </w:p>
    <w:p w14:paraId="44854388" w14:textId="77777777" w:rsidR="00035DEC" w:rsidRPr="000D743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D7434">
        <w:rPr>
          <w:b/>
        </w:rPr>
        <w:t>WYKONAWCY</w:t>
      </w:r>
    </w:p>
    <w:p w14:paraId="477C98C4" w14:textId="77777777" w:rsidR="00035DEC" w:rsidRPr="000D7434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D7434">
        <w:t>ubiegający się o zamówienie</w:t>
      </w:r>
    </w:p>
    <w:p w14:paraId="11FD614F" w14:textId="77777777" w:rsidR="00035DEC" w:rsidRPr="000D7434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0D7434">
        <w:rPr>
          <w:rFonts w:eastAsia="Calibri"/>
          <w:lang w:eastAsia="en-US"/>
        </w:rPr>
        <w:t xml:space="preserve">Dotyczy: </w:t>
      </w:r>
      <w:r w:rsidRPr="000D7434">
        <w:t>postępowania o udzielenie zamówienia publicznego</w:t>
      </w:r>
      <w:r w:rsidRPr="000D743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D7434" w14:paraId="2BE83E3C" w14:textId="77777777" w:rsidTr="00B32FF9">
        <w:tc>
          <w:tcPr>
            <w:tcW w:w="2269" w:type="dxa"/>
          </w:tcPr>
          <w:p w14:paraId="408ADFD4" w14:textId="77777777" w:rsidR="00035DEC" w:rsidRPr="000D743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D7434">
              <w:t>Nazwa zamówienia:</w:t>
            </w:r>
          </w:p>
        </w:tc>
        <w:tc>
          <w:tcPr>
            <w:tcW w:w="6803" w:type="dxa"/>
          </w:tcPr>
          <w:p w14:paraId="2AB99079" w14:textId="77777777" w:rsidR="00035DEC" w:rsidRPr="000D7434" w:rsidRDefault="00CE4F0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D7434">
              <w:rPr>
                <w:bCs/>
              </w:rPr>
              <w:t>Usługa publicznego transportu zbiorowego w ramach linii użyteczności publicznej na rzecz Miasta i Gminy Niepołomice</w:t>
            </w:r>
            <w:r w:rsidR="00035DEC" w:rsidRPr="000D7434">
              <w:rPr>
                <w:bCs/>
              </w:rPr>
              <w:t>.</w:t>
            </w:r>
          </w:p>
        </w:tc>
      </w:tr>
      <w:tr w:rsidR="00CE4F0D" w:rsidRPr="000D7434" w14:paraId="611D61E2" w14:textId="77777777" w:rsidTr="001618D8">
        <w:tc>
          <w:tcPr>
            <w:tcW w:w="2269" w:type="dxa"/>
          </w:tcPr>
          <w:p w14:paraId="07A85A31" w14:textId="77777777" w:rsidR="00CE4F0D" w:rsidRPr="000D7434" w:rsidRDefault="00CE4F0D" w:rsidP="001618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D7434">
              <w:t>Numer referencyjny:</w:t>
            </w:r>
          </w:p>
        </w:tc>
        <w:tc>
          <w:tcPr>
            <w:tcW w:w="6803" w:type="dxa"/>
          </w:tcPr>
          <w:p w14:paraId="6098CDD6" w14:textId="77777777" w:rsidR="00CE4F0D" w:rsidRPr="000D7434" w:rsidRDefault="00CE4F0D" w:rsidP="001618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D7434">
              <w:rPr>
                <w:bCs/>
              </w:rPr>
              <w:t>ZP.271.29.2025</w:t>
            </w:r>
          </w:p>
        </w:tc>
      </w:tr>
    </w:tbl>
    <w:p w14:paraId="3F40FE75" w14:textId="77777777" w:rsidR="00035DEC" w:rsidRPr="000D743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0D7434" w14:paraId="1E685337" w14:textId="77777777" w:rsidTr="00B32FF9">
        <w:tc>
          <w:tcPr>
            <w:tcW w:w="9330" w:type="dxa"/>
            <w:shd w:val="clear" w:color="auto" w:fill="F2F2F2"/>
            <w:hideMark/>
          </w:tcPr>
          <w:p w14:paraId="3B6EA2CD" w14:textId="77777777" w:rsidR="00035DEC" w:rsidRPr="000D7434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D743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34D1610" w14:textId="77777777" w:rsidR="0012774F" w:rsidRPr="000D7434" w:rsidRDefault="00520165" w:rsidP="00035DEC">
      <w:pPr>
        <w:spacing w:before="600" w:after="240" w:line="360" w:lineRule="auto"/>
        <w:jc w:val="both"/>
      </w:pPr>
      <w:r w:rsidRPr="000D7434">
        <w:t xml:space="preserve">Zamawiający, </w:t>
      </w:r>
      <w:r w:rsidR="00CE4F0D" w:rsidRPr="000D7434">
        <w:rPr>
          <w:b/>
        </w:rPr>
        <w:t>GMINA NIEPOŁOMICE</w:t>
      </w:r>
      <w:r w:rsidRPr="000D7434">
        <w:t xml:space="preserve">, działając na podstawie art. </w:t>
      </w:r>
      <w:r w:rsidR="0029606A" w:rsidRPr="000D7434">
        <w:t>1</w:t>
      </w:r>
      <w:r w:rsidRPr="000D7434">
        <w:t>3</w:t>
      </w:r>
      <w:r w:rsidR="0029606A" w:rsidRPr="000D7434">
        <w:t>5</w:t>
      </w:r>
      <w:r w:rsidRPr="000D7434">
        <w:t xml:space="preserve"> ust</w:t>
      </w:r>
      <w:r w:rsidR="00D9049C" w:rsidRPr="000D7434">
        <w:t xml:space="preserve">. </w:t>
      </w:r>
      <w:r w:rsidR="0029606A" w:rsidRPr="000D7434">
        <w:t>6</w:t>
      </w:r>
      <w:r w:rsidRPr="000D7434">
        <w:t xml:space="preserve"> ustawy z dnia </w:t>
      </w:r>
      <w:r w:rsidR="0029606A" w:rsidRPr="000D7434">
        <w:t>11</w:t>
      </w:r>
      <w:r w:rsidRPr="000D7434">
        <w:t xml:space="preserve"> </w:t>
      </w:r>
      <w:r w:rsidR="0029606A" w:rsidRPr="000D7434">
        <w:t xml:space="preserve">września </w:t>
      </w:r>
      <w:r w:rsidRPr="000D7434">
        <w:t>20</w:t>
      </w:r>
      <w:r w:rsidR="0029606A" w:rsidRPr="000D7434">
        <w:t>19</w:t>
      </w:r>
      <w:r w:rsidRPr="000D7434">
        <w:t xml:space="preserve"> r</w:t>
      </w:r>
      <w:r w:rsidR="0029606A" w:rsidRPr="000D7434">
        <w:t>.</w:t>
      </w:r>
      <w:r w:rsidRPr="000D7434">
        <w:t xml:space="preserve"> Prawo </w:t>
      </w:r>
      <w:r w:rsidR="0029606A" w:rsidRPr="000D7434">
        <w:t>z</w:t>
      </w:r>
      <w:r w:rsidRPr="000D7434">
        <w:t xml:space="preserve">amówień </w:t>
      </w:r>
      <w:r w:rsidR="0029606A" w:rsidRPr="000D7434">
        <w:t>p</w:t>
      </w:r>
      <w:r w:rsidRPr="000D7434">
        <w:t xml:space="preserve">ublicznych </w:t>
      </w:r>
      <w:r w:rsidR="00CE4F0D" w:rsidRPr="000D7434">
        <w:t>(</w:t>
      </w:r>
      <w:proofErr w:type="spellStart"/>
      <w:r w:rsidR="00CE4F0D" w:rsidRPr="000D7434">
        <w:t>t.j</w:t>
      </w:r>
      <w:proofErr w:type="spellEnd"/>
      <w:r w:rsidR="00CE4F0D" w:rsidRPr="000D7434">
        <w:t>. Dz. U. z 2024 poz. 1320)</w:t>
      </w:r>
      <w:r w:rsidR="00BE7BFD" w:rsidRPr="000D7434">
        <w:t xml:space="preserve">, </w:t>
      </w:r>
      <w:r w:rsidR="00D9049C" w:rsidRPr="000D7434">
        <w:t>udostępnia</w:t>
      </w:r>
      <w:r w:rsidR="00BE7BFD" w:rsidRPr="000D7434">
        <w:t xml:space="preserve"> poniżej treść zapytań do S</w:t>
      </w:r>
      <w:r w:rsidR="0012774F" w:rsidRPr="000D7434">
        <w:t>pecyfikacji Warunków Zamówienia (</w:t>
      </w:r>
      <w:r w:rsidR="0012774F" w:rsidRPr="000D7434">
        <w:rPr>
          <w:lang w:eastAsia="ar-SA"/>
        </w:rPr>
        <w:t>zwanej dalej</w:t>
      </w:r>
      <w:r w:rsidR="0012774F" w:rsidRPr="000D7434">
        <w:rPr>
          <w:b/>
          <w:lang w:eastAsia="ar-SA"/>
        </w:rPr>
        <w:t xml:space="preserve"> </w:t>
      </w:r>
      <w:r w:rsidR="0012774F" w:rsidRPr="000D7434">
        <w:rPr>
          <w:bCs/>
          <w:lang w:eastAsia="ar-SA"/>
        </w:rPr>
        <w:t>”SWZ”)</w:t>
      </w:r>
      <w:r w:rsidR="00D9049C" w:rsidRPr="000D7434">
        <w:rPr>
          <w:bCs/>
          <w:lang w:eastAsia="ar-SA"/>
        </w:rPr>
        <w:t xml:space="preserve"> </w:t>
      </w:r>
      <w:r w:rsidR="00D9049C" w:rsidRPr="000D7434">
        <w:t>wraz z wyjaśnieniami</w:t>
      </w:r>
      <w:r w:rsidR="0012774F" w:rsidRPr="000D743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4F0D" w:rsidRPr="000D7434" w14:paraId="716F2863" w14:textId="77777777" w:rsidTr="001618D8">
        <w:tc>
          <w:tcPr>
            <w:tcW w:w="9356" w:type="dxa"/>
          </w:tcPr>
          <w:p w14:paraId="5F541650" w14:textId="7A99954D" w:rsidR="00CE4F0D" w:rsidRPr="000D7434" w:rsidRDefault="00CE4F0D" w:rsidP="001618D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0D7434">
              <w:rPr>
                <w:b/>
                <w:bCs/>
              </w:rPr>
              <w:t>Pytanie</w:t>
            </w:r>
          </w:p>
          <w:p w14:paraId="37E8E53D" w14:textId="77777777" w:rsidR="00CE4F0D" w:rsidRPr="000D7434" w:rsidRDefault="00CE4F0D" w:rsidP="001618D8">
            <w:pPr>
              <w:spacing w:after="120" w:line="360" w:lineRule="auto"/>
              <w:ind w:left="30" w:right="-72"/>
              <w:jc w:val="both"/>
            </w:pPr>
            <w:r w:rsidRPr="000D7434">
              <w:t>CZY FOTEL ROZKŁADANY LICZY SIĘ JAKO MIEJSCE SIEDZĄCE?</w:t>
            </w:r>
          </w:p>
          <w:p w14:paraId="64216D68" w14:textId="079DAC33" w:rsidR="00CE4F0D" w:rsidRPr="00A67DC6" w:rsidRDefault="00CE4F0D" w:rsidP="00A67DC6">
            <w:pPr>
              <w:spacing w:line="276" w:lineRule="auto"/>
              <w:ind w:left="30" w:right="-72"/>
              <w:rPr>
                <w:b/>
                <w:bCs/>
              </w:rPr>
            </w:pPr>
            <w:r w:rsidRPr="000D7434">
              <w:rPr>
                <w:b/>
                <w:bCs/>
              </w:rPr>
              <w:t>Stanowisko (wyjaśnienie) Zamawiającego:</w:t>
            </w:r>
          </w:p>
        </w:tc>
      </w:tr>
    </w:tbl>
    <w:p w14:paraId="1396C64D" w14:textId="514CCA71" w:rsidR="00A67DC6" w:rsidRPr="00A67DC6" w:rsidRDefault="00A67DC6" w:rsidP="00A67DC6">
      <w:pPr>
        <w:jc w:val="both"/>
      </w:pPr>
      <w:r w:rsidRPr="00A67DC6">
        <w:t xml:space="preserve">Miejsca rozkładane zostaną uznane za miejsca siedzące </w:t>
      </w:r>
      <w:r>
        <w:t xml:space="preserve">w </w:t>
      </w:r>
      <w:r w:rsidRPr="00A67DC6">
        <w:t>przypadku, gdy są one wpisane w dowodzie rejestracyjnym jako miejsca siedzące i spełniają pozostałe wymagania określone w postępowaniu. </w:t>
      </w:r>
    </w:p>
    <w:p w14:paraId="506D5699" w14:textId="77777777" w:rsidR="00BE7BFD" w:rsidRPr="000D7434" w:rsidRDefault="00BE7BFD" w:rsidP="00520165">
      <w:pPr>
        <w:jc w:val="both"/>
      </w:pPr>
    </w:p>
    <w:p w14:paraId="518C346B" w14:textId="26A59264" w:rsidR="006D4AB3" w:rsidRPr="000D7434" w:rsidRDefault="006D4AB3" w:rsidP="00D8461B">
      <w:pPr>
        <w:spacing w:before="120" w:after="120" w:line="360" w:lineRule="auto"/>
        <w:ind w:left="567"/>
        <w:jc w:val="right"/>
      </w:pPr>
    </w:p>
    <w:sectPr w:rsidR="006D4AB3" w:rsidRPr="000D7434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C43FB" w14:textId="77777777" w:rsidR="00AC4A80" w:rsidRDefault="00AC4A80">
      <w:r>
        <w:separator/>
      </w:r>
    </w:p>
  </w:endnote>
  <w:endnote w:type="continuationSeparator" w:id="0">
    <w:p w14:paraId="335CED26" w14:textId="77777777" w:rsidR="00AC4A80" w:rsidRDefault="00AC4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1E0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3A7B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AED77" w14:textId="58FE1F94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89E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53650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5742E7" w14:textId="77777777" w:rsidR="006D4AB3" w:rsidRDefault="006D4AB3">
    <w:pPr>
      <w:pStyle w:val="Stopka"/>
      <w:tabs>
        <w:tab w:val="clear" w:pos="4536"/>
        <w:tab w:val="left" w:pos="6237"/>
      </w:tabs>
    </w:pPr>
  </w:p>
  <w:p w14:paraId="2DAE5E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CDC3E" w14:textId="77777777" w:rsidR="00AC4A80" w:rsidRDefault="00AC4A80">
      <w:r>
        <w:separator/>
      </w:r>
    </w:p>
  </w:footnote>
  <w:footnote w:type="continuationSeparator" w:id="0">
    <w:p w14:paraId="31FB5C95" w14:textId="77777777" w:rsidR="00AC4A80" w:rsidRDefault="00AC4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C20A5" w14:textId="77777777" w:rsidR="00CE4F0D" w:rsidRDefault="00CE4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D948" w14:textId="77777777" w:rsidR="00CE4F0D" w:rsidRDefault="00CE4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139AA" w14:textId="77777777" w:rsidR="00CE4F0D" w:rsidRDefault="00CE4F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1415153">
    <w:abstractNumId w:val="3"/>
  </w:num>
  <w:num w:numId="2" w16cid:durableId="1483621431">
    <w:abstractNumId w:val="6"/>
  </w:num>
  <w:num w:numId="3" w16cid:durableId="995840616">
    <w:abstractNumId w:val="2"/>
  </w:num>
  <w:num w:numId="4" w16cid:durableId="866597892">
    <w:abstractNumId w:val="5"/>
  </w:num>
  <w:num w:numId="5" w16cid:durableId="839736539">
    <w:abstractNumId w:val="0"/>
  </w:num>
  <w:num w:numId="6" w16cid:durableId="11539790">
    <w:abstractNumId w:val="1"/>
  </w:num>
  <w:num w:numId="7" w16cid:durableId="373651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4A80"/>
    <w:rsid w:val="00031374"/>
    <w:rsid w:val="00035DEC"/>
    <w:rsid w:val="000A1097"/>
    <w:rsid w:val="000D7434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7DC6"/>
    <w:rsid w:val="00A905AC"/>
    <w:rsid w:val="00AC4A80"/>
    <w:rsid w:val="00B1255C"/>
    <w:rsid w:val="00B32FF9"/>
    <w:rsid w:val="00BA6584"/>
    <w:rsid w:val="00BE7BFD"/>
    <w:rsid w:val="00C370F2"/>
    <w:rsid w:val="00C44EEC"/>
    <w:rsid w:val="00CE4F0D"/>
    <w:rsid w:val="00D20AD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4E2B94"/>
  <w15:chartTrackingRefBased/>
  <w15:docId w15:val="{269C21B1-B0DE-4972-B4CA-8B9F1A58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2025-09-24T04:55:00Z</cp:lastPrinted>
  <dcterms:created xsi:type="dcterms:W3CDTF">2025-09-24T04:55:00Z</dcterms:created>
  <dcterms:modified xsi:type="dcterms:W3CDTF">2025-09-24T04:55:00Z</dcterms:modified>
</cp:coreProperties>
</file>