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2C68C" w14:textId="5DD970EA" w:rsidR="00D62E6E" w:rsidRPr="00C2172B" w:rsidRDefault="00D62E6E" w:rsidP="00C2172B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110AA9"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2172B" w14:paraId="2FB73B6F" w14:textId="77777777" w:rsidTr="00D62E6E">
        <w:tc>
          <w:tcPr>
            <w:tcW w:w="2800" w:type="dxa"/>
          </w:tcPr>
          <w:p w14:paraId="6FB7B163" w14:textId="77777777" w:rsidR="00D62E6E" w:rsidRPr="00C2172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C2172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51D1C92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8DE05BF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8F6233" w14:textId="77777777" w:rsidR="00D62E6E" w:rsidRPr="00C2172B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C2172B" w14:paraId="4F39B39C" w14:textId="77777777" w:rsidTr="00D62E6E">
        <w:tc>
          <w:tcPr>
            <w:tcW w:w="2800" w:type="dxa"/>
          </w:tcPr>
          <w:p w14:paraId="236FE35F" w14:textId="77777777" w:rsidR="00D62E6E" w:rsidRPr="00C2172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6728962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30D2E39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B30E55" w14:textId="77777777" w:rsidR="00D62E6E" w:rsidRPr="00C2172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2172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3AC54B1" w14:textId="77777777" w:rsidR="00BC121E" w:rsidRPr="00C2172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10AA9" w:rsidRPr="00C2172B" w14:paraId="585459E4" w14:textId="77777777" w:rsidTr="00363D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9BE0CC" w14:textId="77777777" w:rsidR="00110AA9" w:rsidRPr="00C2172B" w:rsidRDefault="00110AA9" w:rsidP="00363D5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40BB82B" w14:textId="75D48A66" w:rsidR="00110AA9" w:rsidRPr="00C2172B" w:rsidRDefault="00110AA9" w:rsidP="00363D5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0A51D17" w14:textId="77777777" w:rsidR="00110AA9" w:rsidRPr="00C2172B" w:rsidRDefault="00110AA9" w:rsidP="0036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0959E289" w14:textId="77777777" w:rsidR="00110AA9" w:rsidRPr="00C2172B" w:rsidRDefault="00110AA9" w:rsidP="0036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BF0B450" w14:textId="37095B8B" w:rsidR="00BC121E" w:rsidRPr="00C2172B" w:rsidRDefault="00110AA9" w:rsidP="00C2172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C2172B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2172B" w14:paraId="7FF2ACEE" w14:textId="77777777" w:rsidTr="00D62E6E">
        <w:tc>
          <w:tcPr>
            <w:tcW w:w="2269" w:type="dxa"/>
          </w:tcPr>
          <w:p w14:paraId="5C426C47" w14:textId="77777777" w:rsidR="00D62E6E" w:rsidRPr="00C2172B" w:rsidRDefault="00D62E6E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40CC83" w14:textId="67D9052C" w:rsidR="00D62E6E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C079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V</w:t>
            </w:r>
            <w:r w:rsidR="00D62E6E"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10AA9" w:rsidRPr="00C2172B" w14:paraId="0887399C" w14:textId="77777777" w:rsidTr="00363D54">
        <w:tc>
          <w:tcPr>
            <w:tcW w:w="2269" w:type="dxa"/>
          </w:tcPr>
          <w:p w14:paraId="3CAD1FB7" w14:textId="77777777" w:rsidR="00110AA9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8A68D4A" w14:textId="51EA40E2" w:rsidR="00110AA9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C079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083FAEB4" w14:textId="6E0C8D69" w:rsidR="00BC121E" w:rsidRPr="00C2172B" w:rsidRDefault="00110AA9" w:rsidP="00C2172B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C2172B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C2172B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E1DEEEF" w14:textId="2E97D76D" w:rsidR="00BC121E" w:rsidRPr="00C2172B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C2172B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5F5F1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53.25pt;height:17.45pt" o:ole="">
            <v:imagedata r:id="rId8" o:title=""/>
          </v:shape>
          <w:control r:id="rId9" w:name="OptionButton211" w:shapeid="_x0000_i1037"/>
        </w:objec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</w:t>
      </w:r>
      <w:r w:rsidR="00C079AF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D62E6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C2172B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C2172B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D63FB80" w14:textId="270AF19F" w:rsidR="00BC121E" w:rsidRPr="00C2172B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74B2004">
          <v:shape id="_x0000_i1035" type="#_x0000_t75" style="width:453.25pt;height:17.45pt" o:ole="">
            <v:imagedata r:id="rId10" o:title=""/>
          </v:shape>
          <w:control r:id="rId11" w:name="OptionButton21" w:shapeid="_x0000_i1035"/>
        </w:objec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="00D62E6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C2172B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6FB42B93" w14:textId="77777777" w:rsidR="00BF69A4" w:rsidRPr="00C2172B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C2172B" w14:paraId="70BEB2A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8A94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4A6C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8F868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C2172B" w14:paraId="4E07A0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A646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B8E7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37DA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C2172B" w14:paraId="694F34B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7327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4993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8543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EA6B829" w14:textId="77777777" w:rsidR="00BC121E" w:rsidRPr="00C2172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7CF3C8A5" w14:textId="77777777" w:rsidR="00BC121E" w:rsidRPr="00C2172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F655449" w14:textId="77777777" w:rsidR="00067B62" w:rsidRPr="00C2172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C2172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C2172B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C2172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5D5F2F30" w14:textId="77777777" w:rsidR="00067B62" w:rsidRPr="00C2172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C1F4063" w14:textId="121B76DB" w:rsidR="00106AC7" w:rsidRPr="00C2172B" w:rsidRDefault="00C2172B" w:rsidP="00BC121E">
      <w:pPr>
        <w:rPr>
          <w:rFonts w:ascii="Times New Roman" w:hAnsi="Times New Roman"/>
          <w:sz w:val="16"/>
          <w:szCs w:val="16"/>
        </w:rPr>
      </w:pPr>
      <w:r w:rsidRPr="00C2172B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Wykonawcy</w:t>
      </w:r>
    </w:p>
    <w:sectPr w:rsidR="00106AC7" w:rsidRPr="00C2172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6A198" w14:textId="77777777" w:rsidR="00A709DE" w:rsidRDefault="00A709DE">
      <w:r>
        <w:separator/>
      </w:r>
    </w:p>
  </w:endnote>
  <w:endnote w:type="continuationSeparator" w:id="0">
    <w:p w14:paraId="2626DD42" w14:textId="77777777" w:rsidR="00A709DE" w:rsidRDefault="00A7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F32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4F23B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546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33AF34" w14:textId="266BF7C3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5B90B" w14:textId="77777777" w:rsidR="00110AA9" w:rsidRDefault="00110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FAED8" w14:textId="77777777" w:rsidR="00A709DE" w:rsidRDefault="00A709DE">
      <w:r>
        <w:separator/>
      </w:r>
    </w:p>
  </w:footnote>
  <w:footnote w:type="continuationSeparator" w:id="0">
    <w:p w14:paraId="7CE51788" w14:textId="77777777" w:rsidR="00A709DE" w:rsidRDefault="00A7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A152" w14:textId="77777777" w:rsidR="00110AA9" w:rsidRDefault="00110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A443" w14:textId="77777777" w:rsidR="00110AA9" w:rsidRDefault="00110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4A6E" w14:textId="77777777" w:rsidR="00110AA9" w:rsidRDefault="00110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3451819">
    <w:abstractNumId w:val="13"/>
  </w:num>
  <w:num w:numId="2" w16cid:durableId="1478912924">
    <w:abstractNumId w:val="0"/>
  </w:num>
  <w:num w:numId="3" w16cid:durableId="3292606">
    <w:abstractNumId w:val="11"/>
  </w:num>
  <w:num w:numId="4" w16cid:durableId="1826891142">
    <w:abstractNumId w:val="8"/>
  </w:num>
  <w:num w:numId="5" w16cid:durableId="1213036593">
    <w:abstractNumId w:val="7"/>
  </w:num>
  <w:num w:numId="6" w16cid:durableId="1364869580">
    <w:abstractNumId w:val="1"/>
  </w:num>
  <w:num w:numId="7" w16cid:durableId="2114784075">
    <w:abstractNumId w:val="6"/>
  </w:num>
  <w:num w:numId="8" w16cid:durableId="1701541807">
    <w:abstractNumId w:val="3"/>
  </w:num>
  <w:num w:numId="9" w16cid:durableId="1276208439">
    <w:abstractNumId w:val="2"/>
  </w:num>
  <w:num w:numId="10" w16cid:durableId="1138961214">
    <w:abstractNumId w:val="5"/>
  </w:num>
  <w:num w:numId="11" w16cid:durableId="333531813">
    <w:abstractNumId w:val="10"/>
  </w:num>
  <w:num w:numId="12" w16cid:durableId="1585333748">
    <w:abstractNumId w:val="4"/>
  </w:num>
  <w:num w:numId="13" w16cid:durableId="1753547236">
    <w:abstractNumId w:val="9"/>
  </w:num>
  <w:num w:numId="14" w16cid:durableId="11561453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D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0AA9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907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320F"/>
    <w:rsid w:val="00952336"/>
    <w:rsid w:val="009A21D7"/>
    <w:rsid w:val="009A4A2C"/>
    <w:rsid w:val="009A4CD3"/>
    <w:rsid w:val="00A24942"/>
    <w:rsid w:val="00A311C9"/>
    <w:rsid w:val="00A46EFE"/>
    <w:rsid w:val="00A709DE"/>
    <w:rsid w:val="00A73C79"/>
    <w:rsid w:val="00A807A7"/>
    <w:rsid w:val="00AB6C06"/>
    <w:rsid w:val="00AB7377"/>
    <w:rsid w:val="00AD329C"/>
    <w:rsid w:val="00B04D14"/>
    <w:rsid w:val="00B26102"/>
    <w:rsid w:val="00B3066C"/>
    <w:rsid w:val="00B45ED4"/>
    <w:rsid w:val="00B54FB4"/>
    <w:rsid w:val="00BC121E"/>
    <w:rsid w:val="00BE6092"/>
    <w:rsid w:val="00BF69A4"/>
    <w:rsid w:val="00C079AF"/>
    <w:rsid w:val="00C2172B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15AA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5EC8A65"/>
  <w15:chartTrackingRefBased/>
  <w15:docId w15:val="{6955AD5C-E493-4001-8BF8-D993C230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221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2025-09-16T12:13:00Z</cp:lastPrinted>
  <dcterms:created xsi:type="dcterms:W3CDTF">2025-09-18T11:54:00Z</dcterms:created>
  <dcterms:modified xsi:type="dcterms:W3CDTF">2025-09-18T11:54:00Z</dcterms:modified>
</cp:coreProperties>
</file>