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185B1" w14:textId="6A39D2E6" w:rsidR="006676AE" w:rsidRPr="00306393" w:rsidRDefault="006676AE" w:rsidP="006676AE">
      <w:pPr>
        <w:pStyle w:val="Nagwek4"/>
        <w:rPr>
          <w:bCs/>
          <w:i w:val="0"/>
          <w:sz w:val="20"/>
        </w:rPr>
      </w:pPr>
      <w:r w:rsidRPr="00306393">
        <w:rPr>
          <w:bCs/>
          <w:i w:val="0"/>
          <w:sz w:val="20"/>
        </w:rPr>
        <w:t xml:space="preserve">Załącznik nr </w:t>
      </w:r>
      <w:r w:rsidR="00306393" w:rsidRPr="00306393">
        <w:rPr>
          <w:bCs/>
          <w:i w:val="0"/>
          <w:sz w:val="20"/>
        </w:rPr>
        <w:t>2</w:t>
      </w:r>
      <w:r w:rsidR="00B36ABD" w:rsidRPr="00306393">
        <w:rPr>
          <w:bCs/>
          <w:i w:val="0"/>
          <w:sz w:val="20"/>
        </w:rPr>
        <w:t xml:space="preserve"> do SWZ</w:t>
      </w:r>
    </w:p>
    <w:p w14:paraId="3BA29A5D" w14:textId="77777777" w:rsidR="005103B9" w:rsidRPr="00306393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6808AB10" w14:textId="09A31CA9" w:rsidR="006676AE" w:rsidRPr="00306393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Znak sprawy:</w:t>
      </w:r>
      <w:r w:rsidRPr="00306393">
        <w:rPr>
          <w:rFonts w:ascii="Times New Roman" w:hAnsi="Times New Roman"/>
          <w:b/>
          <w:sz w:val="20"/>
          <w:szCs w:val="20"/>
        </w:rPr>
        <w:t xml:space="preserve"> </w:t>
      </w:r>
      <w:r w:rsidR="00A62929" w:rsidRPr="00306393">
        <w:rPr>
          <w:rFonts w:ascii="Times New Roman" w:hAnsi="Times New Roman"/>
          <w:b/>
          <w:sz w:val="20"/>
          <w:szCs w:val="20"/>
        </w:rPr>
        <w:t>ZP.271.3</w:t>
      </w:r>
      <w:r w:rsidR="0022245D">
        <w:rPr>
          <w:rFonts w:ascii="Times New Roman" w:hAnsi="Times New Roman"/>
          <w:b/>
          <w:sz w:val="20"/>
          <w:szCs w:val="20"/>
        </w:rPr>
        <w:t>9</w:t>
      </w:r>
      <w:r w:rsidR="00A62929" w:rsidRPr="00306393">
        <w:rPr>
          <w:rFonts w:ascii="Times New Roman" w:hAnsi="Times New Roman"/>
          <w:b/>
          <w:sz w:val="20"/>
          <w:szCs w:val="20"/>
        </w:rPr>
        <w:t>.2025</w:t>
      </w:r>
    </w:p>
    <w:p w14:paraId="2F977761" w14:textId="77777777" w:rsidR="00C4103F" w:rsidRPr="00306393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306393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306393">
        <w:rPr>
          <w:rFonts w:ascii="Times New Roman" w:hAnsi="Times New Roman"/>
          <w:b/>
          <w:sz w:val="20"/>
          <w:szCs w:val="20"/>
        </w:rPr>
        <w:t>Zamawiający</w:t>
      </w:r>
      <w:r w:rsidR="007936D6" w:rsidRPr="00306393">
        <w:rPr>
          <w:rFonts w:ascii="Times New Roman" w:hAnsi="Times New Roman"/>
          <w:b/>
          <w:sz w:val="20"/>
          <w:szCs w:val="20"/>
        </w:rPr>
        <w:t>:</w:t>
      </w:r>
    </w:p>
    <w:p w14:paraId="60CB93A9" w14:textId="41B617BE" w:rsidR="006676AE" w:rsidRPr="00306393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306393">
        <w:rPr>
          <w:sz w:val="20"/>
          <w:szCs w:val="20"/>
        </w:rPr>
        <w:t xml:space="preserve"> </w:t>
      </w:r>
      <w:r w:rsidR="00A62929" w:rsidRPr="00306393">
        <w:rPr>
          <w:sz w:val="20"/>
          <w:szCs w:val="20"/>
        </w:rPr>
        <w:t>GMINA NIEPOŁOMICE</w:t>
      </w:r>
    </w:p>
    <w:p w14:paraId="7CECA8E9" w14:textId="700A210E" w:rsidR="006676AE" w:rsidRPr="00306393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306393">
        <w:rPr>
          <w:sz w:val="20"/>
          <w:szCs w:val="20"/>
        </w:rPr>
        <w:t xml:space="preserve"> </w:t>
      </w:r>
      <w:r w:rsidR="00A62929" w:rsidRPr="00306393">
        <w:rPr>
          <w:sz w:val="20"/>
          <w:szCs w:val="20"/>
        </w:rPr>
        <w:t>Pl. Zwycięstwa</w:t>
      </w:r>
      <w:r w:rsidRPr="00306393">
        <w:rPr>
          <w:sz w:val="20"/>
          <w:szCs w:val="20"/>
        </w:rPr>
        <w:t xml:space="preserve"> </w:t>
      </w:r>
      <w:r w:rsidR="00A62929" w:rsidRPr="00306393">
        <w:rPr>
          <w:sz w:val="20"/>
          <w:szCs w:val="20"/>
        </w:rPr>
        <w:t>13</w:t>
      </w:r>
      <w:r w:rsidRPr="00306393">
        <w:rPr>
          <w:sz w:val="20"/>
          <w:szCs w:val="20"/>
        </w:rPr>
        <w:t xml:space="preserve"> </w:t>
      </w:r>
    </w:p>
    <w:p w14:paraId="1E18EFC7" w14:textId="10B53DF9" w:rsidR="00F90CD1" w:rsidRPr="00306393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306393">
        <w:rPr>
          <w:sz w:val="20"/>
          <w:szCs w:val="20"/>
        </w:rPr>
        <w:t xml:space="preserve"> </w:t>
      </w:r>
      <w:r w:rsidR="00A62929" w:rsidRPr="00306393">
        <w:rPr>
          <w:sz w:val="20"/>
          <w:szCs w:val="20"/>
        </w:rPr>
        <w:t>32-005</w:t>
      </w:r>
      <w:r w:rsidRPr="00306393">
        <w:rPr>
          <w:sz w:val="20"/>
          <w:szCs w:val="20"/>
        </w:rPr>
        <w:t xml:space="preserve"> </w:t>
      </w:r>
      <w:r w:rsidR="00A62929" w:rsidRPr="00306393">
        <w:rPr>
          <w:sz w:val="20"/>
          <w:szCs w:val="20"/>
        </w:rPr>
        <w:t>Niepołomice</w:t>
      </w:r>
    </w:p>
    <w:p w14:paraId="52DE0322" w14:textId="77777777" w:rsidR="00C4103F" w:rsidRPr="00306393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306393">
        <w:rPr>
          <w:rFonts w:ascii="Times New Roman" w:hAnsi="Times New Roman"/>
          <w:b/>
          <w:sz w:val="20"/>
          <w:szCs w:val="20"/>
        </w:rPr>
        <w:t>Wykonawca</w:t>
      </w:r>
      <w:r w:rsidR="007936D6" w:rsidRPr="00306393">
        <w:rPr>
          <w:rFonts w:ascii="Times New Roman" w:hAnsi="Times New Roman"/>
          <w:b/>
          <w:sz w:val="20"/>
          <w:szCs w:val="20"/>
        </w:rPr>
        <w:t>:</w:t>
      </w:r>
    </w:p>
    <w:p w14:paraId="2A2B1B7A" w14:textId="77777777" w:rsidR="00757EFB" w:rsidRPr="00306393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06393">
        <w:rPr>
          <w:rFonts w:ascii="Times New Roman" w:hAnsi="Times New Roman"/>
          <w:sz w:val="20"/>
          <w:szCs w:val="20"/>
        </w:rPr>
        <w:t>…………………………</w:t>
      </w:r>
      <w:r w:rsidRPr="00306393">
        <w:rPr>
          <w:rFonts w:ascii="Times New Roman" w:hAnsi="Times New Roman"/>
          <w:sz w:val="20"/>
          <w:szCs w:val="20"/>
        </w:rPr>
        <w:t>…</w:t>
      </w:r>
    </w:p>
    <w:p w14:paraId="52C9CEEB" w14:textId="77777777" w:rsidR="007118F0" w:rsidRPr="00306393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306393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306393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306393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306393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306393">
        <w:rPr>
          <w:rFonts w:ascii="Times New Roman" w:hAnsi="Times New Roman"/>
          <w:i/>
          <w:sz w:val="20"/>
          <w:szCs w:val="20"/>
        </w:rPr>
        <w:t>KRS/CEiDG)</w:t>
      </w:r>
    </w:p>
    <w:p w14:paraId="2313DEAC" w14:textId="77777777" w:rsidR="00C4103F" w:rsidRPr="00306393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306393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4C522308" w14:textId="77777777" w:rsidR="00757EFB" w:rsidRPr="00306393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06393">
        <w:rPr>
          <w:rFonts w:ascii="Times New Roman" w:hAnsi="Times New Roman"/>
          <w:sz w:val="20"/>
          <w:szCs w:val="20"/>
        </w:rPr>
        <w:t>……</w:t>
      </w:r>
      <w:r w:rsidRPr="00306393">
        <w:rPr>
          <w:rFonts w:ascii="Times New Roman" w:hAnsi="Times New Roman"/>
          <w:sz w:val="20"/>
          <w:szCs w:val="20"/>
        </w:rPr>
        <w:t>…</w:t>
      </w:r>
    </w:p>
    <w:p w14:paraId="0616CCBE" w14:textId="77777777" w:rsidR="00484F88" w:rsidRPr="0030639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306393">
        <w:rPr>
          <w:rFonts w:ascii="Times New Roman" w:hAnsi="Times New Roman"/>
          <w:i/>
          <w:sz w:val="20"/>
          <w:szCs w:val="20"/>
        </w:rPr>
        <w:t>(imię, n</w:t>
      </w:r>
      <w:r w:rsidR="00825A09" w:rsidRPr="0030639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306393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30639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306393">
        <w:rPr>
          <w:rFonts w:ascii="Times New Roman" w:hAnsi="Times New Roman"/>
          <w:i/>
          <w:sz w:val="20"/>
          <w:szCs w:val="20"/>
        </w:rPr>
        <w:t>reprezentacji</w:t>
      </w:r>
      <w:r w:rsidRPr="00306393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62929" w:rsidRPr="00306393" w14:paraId="79A72C55" w14:textId="77777777" w:rsidTr="00363D54">
        <w:tc>
          <w:tcPr>
            <w:tcW w:w="9104" w:type="dxa"/>
            <w:shd w:val="clear" w:color="auto" w:fill="D9D9D9"/>
          </w:tcPr>
          <w:p w14:paraId="003E763E" w14:textId="77777777" w:rsidR="00A62929" w:rsidRPr="00306393" w:rsidRDefault="00A62929" w:rsidP="00363D5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774ACDE9" w14:textId="325D34AE" w:rsidR="00A62929" w:rsidRPr="00306393" w:rsidRDefault="00A62929" w:rsidP="00363D5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30639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306393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30639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306393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0BCA55FD" w14:textId="77777777" w:rsidR="00A62929" w:rsidRPr="00306393" w:rsidRDefault="00A62929" w:rsidP="00363D5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6C5193D0" w14:textId="77777777" w:rsidR="00A62929" w:rsidRPr="00306393" w:rsidRDefault="00A62929" w:rsidP="00363D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10A088A7" w14:textId="77777777" w:rsidR="00A62929" w:rsidRPr="00306393" w:rsidRDefault="00A62929" w:rsidP="00363D5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306393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306393">
              <w:rPr>
                <w:rFonts w:ascii="Times New Roman" w:hAnsi="Times New Roman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060F3BDA" w14:textId="77777777" w:rsidR="00E50194" w:rsidRPr="0030639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Na potrzeby postę</w:t>
      </w:r>
      <w:r w:rsidR="008D0487" w:rsidRPr="0030639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306393">
        <w:rPr>
          <w:rFonts w:ascii="Times New Roman" w:hAnsi="Times New Roman"/>
          <w:sz w:val="20"/>
          <w:szCs w:val="20"/>
        </w:rPr>
        <w:t>zamówienia publicznego</w:t>
      </w:r>
      <w:r w:rsidR="00E50194" w:rsidRPr="00306393">
        <w:rPr>
          <w:rFonts w:ascii="Times New Roman" w:hAnsi="Times New Roman"/>
          <w:sz w:val="20"/>
          <w:szCs w:val="20"/>
        </w:rPr>
        <w:t xml:space="preserve"> pn.:</w:t>
      </w:r>
    </w:p>
    <w:p w14:paraId="1177BF4A" w14:textId="47ACD9FB" w:rsidR="00E50194" w:rsidRPr="00306393" w:rsidRDefault="00A62929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b/>
          <w:sz w:val="20"/>
          <w:szCs w:val="20"/>
        </w:rPr>
        <w:t>Prowadzenie zimowego utrzymania dróg na wyznaczonym terenie Miasta i Gminy Niepołomice w sezonie zimowym 2025/2026 - 2026/2027 - Obszar I</w:t>
      </w:r>
      <w:r w:rsidR="0022245D">
        <w:rPr>
          <w:rFonts w:ascii="Times New Roman" w:hAnsi="Times New Roman"/>
          <w:b/>
          <w:sz w:val="20"/>
          <w:szCs w:val="20"/>
        </w:rPr>
        <w:t>V</w:t>
      </w:r>
    </w:p>
    <w:p w14:paraId="39F229FD" w14:textId="56D34DA0" w:rsidR="00F90CD1" w:rsidRPr="0030639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prowadzonego przez </w:t>
      </w:r>
      <w:r w:rsidR="00A62929" w:rsidRPr="00306393">
        <w:rPr>
          <w:rFonts w:ascii="Times New Roman" w:hAnsi="Times New Roman"/>
          <w:b/>
          <w:sz w:val="20"/>
          <w:szCs w:val="20"/>
        </w:rPr>
        <w:t>GMINA NIEPOŁOMICE</w:t>
      </w:r>
      <w:r w:rsidRPr="00306393">
        <w:rPr>
          <w:rFonts w:ascii="Times New Roman" w:hAnsi="Times New Roman"/>
          <w:b/>
          <w:sz w:val="20"/>
          <w:szCs w:val="20"/>
        </w:rPr>
        <w:t>,</w:t>
      </w:r>
      <w:r w:rsidR="002B2AD9" w:rsidRPr="00306393">
        <w:rPr>
          <w:rFonts w:ascii="Times New Roman" w:hAnsi="Times New Roman"/>
          <w:sz w:val="20"/>
          <w:szCs w:val="20"/>
        </w:rPr>
        <w:t xml:space="preserve"> </w:t>
      </w:r>
      <w:r w:rsidR="00E65685" w:rsidRPr="00306393">
        <w:rPr>
          <w:rFonts w:ascii="Times New Roman" w:hAnsi="Times New Roman"/>
          <w:sz w:val="20"/>
          <w:szCs w:val="20"/>
        </w:rPr>
        <w:t>oświa</w:t>
      </w:r>
      <w:r w:rsidR="00825A09" w:rsidRPr="00306393">
        <w:rPr>
          <w:rFonts w:ascii="Times New Roman" w:hAnsi="Times New Roman"/>
          <w:sz w:val="20"/>
          <w:szCs w:val="20"/>
        </w:rPr>
        <w:t>dczam</w:t>
      </w:r>
      <w:r w:rsidR="00E65685" w:rsidRPr="00306393">
        <w:rPr>
          <w:rFonts w:ascii="Times New Roman" w:hAnsi="Times New Roman"/>
          <w:sz w:val="20"/>
          <w:szCs w:val="20"/>
        </w:rPr>
        <w:t>,</w:t>
      </w:r>
      <w:r w:rsidR="002B2AD9" w:rsidRPr="0030639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06393" w14:paraId="61BA7907" w14:textId="77777777" w:rsidTr="00650D6C">
        <w:tc>
          <w:tcPr>
            <w:tcW w:w="9104" w:type="dxa"/>
            <w:shd w:val="clear" w:color="auto" w:fill="D9D9D9"/>
          </w:tcPr>
          <w:p w14:paraId="1A4199EA" w14:textId="77777777" w:rsidR="00E50194" w:rsidRPr="0030639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306393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49C1E546" w14:textId="77777777" w:rsidR="0032618A" w:rsidRPr="00306393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06393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306393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06393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306393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306393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306393">
        <w:rPr>
          <w:rFonts w:ascii="Times New Roman" w:hAnsi="Times New Roman"/>
          <w:sz w:val="20"/>
          <w:szCs w:val="20"/>
        </w:rPr>
        <w:t>.</w:t>
      </w:r>
    </w:p>
    <w:p w14:paraId="2E857F34" w14:textId="77777777" w:rsidR="0011306C" w:rsidRPr="00306393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06393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306393">
        <w:rPr>
          <w:rFonts w:ascii="Times New Roman" w:hAnsi="Times New Roman"/>
          <w:sz w:val="20"/>
          <w:szCs w:val="20"/>
        </w:rPr>
        <w:t xml:space="preserve"> (</w:t>
      </w:r>
      <w:r w:rsidR="00486223" w:rsidRPr="00306393">
        <w:rPr>
          <w:rFonts w:ascii="Times New Roman" w:hAnsi="Times New Roman"/>
          <w:sz w:val="20"/>
          <w:szCs w:val="20"/>
        </w:rPr>
        <w:t>t.j. Dz.U. z 2023r. poz. 1497</w:t>
      </w:r>
      <w:r w:rsidRPr="00306393">
        <w:rPr>
          <w:rFonts w:ascii="Times New Roman" w:hAnsi="Times New Roman"/>
          <w:sz w:val="20"/>
          <w:szCs w:val="20"/>
        </w:rPr>
        <w:t>)</w:t>
      </w:r>
      <w:r w:rsidR="0032618A" w:rsidRPr="00306393">
        <w:rPr>
          <w:rFonts w:ascii="Times New Roman" w:hAnsi="Times New Roman"/>
          <w:sz w:val="20"/>
          <w:szCs w:val="20"/>
        </w:rPr>
        <w:t xml:space="preserve"> </w:t>
      </w:r>
      <w:r w:rsidR="0011306C" w:rsidRPr="00306393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30639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06393" w14:paraId="577A6F47" w14:textId="77777777" w:rsidTr="00CD4DD1">
        <w:tc>
          <w:tcPr>
            <w:tcW w:w="9104" w:type="dxa"/>
            <w:shd w:val="clear" w:color="auto" w:fill="D9D9D9"/>
          </w:tcPr>
          <w:p w14:paraId="526DC063" w14:textId="77777777" w:rsidR="0011306C" w:rsidRPr="00306393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F0BE46B" w14:textId="77777777" w:rsidR="00103D09" w:rsidRPr="00306393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6468661" w14:textId="77777777" w:rsidR="00D2702A" w:rsidRPr="00306393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06393" w14:paraId="1508EA6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E2934" w14:textId="77777777" w:rsidR="00D2702A" w:rsidRPr="0030639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F944B" w14:textId="77777777" w:rsidR="00D2702A" w:rsidRPr="0030639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A62929" w:rsidRPr="00306393" w14:paraId="0A8A5D5D" w14:textId="77777777" w:rsidTr="00363D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2EED1" w14:textId="37C0BDD5" w:rsidR="00A62929" w:rsidRPr="00306393" w:rsidRDefault="00A62929" w:rsidP="00363D5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A36B" w14:textId="2FE1EEE3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14:paraId="0F09EB08" w14:textId="5F562887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Zamawiający uzna warunek za spełniony poprzez posiadanie przez Wykonawcę ubezpieczenia od odpowiedzialności cywilnej w zakresie prowadzonej </w:t>
            </w:r>
            <w:r w:rsidR="00D15F52">
              <w:rPr>
                <w:rFonts w:ascii="Times New Roman" w:hAnsi="Times New Roman"/>
                <w:sz w:val="20"/>
                <w:szCs w:val="20"/>
              </w:rPr>
              <w:t xml:space="preserve">działalności </w:t>
            </w:r>
            <w:r w:rsidRPr="00306393">
              <w:rPr>
                <w:rFonts w:ascii="Times New Roman" w:hAnsi="Times New Roman"/>
                <w:sz w:val="20"/>
                <w:szCs w:val="20"/>
              </w:rPr>
              <w:t xml:space="preserve">na kwotę co najmniej </w:t>
            </w:r>
            <w:r w:rsidR="0022245D">
              <w:rPr>
                <w:rFonts w:ascii="Times New Roman" w:hAnsi="Times New Roman"/>
                <w:sz w:val="20"/>
                <w:szCs w:val="20"/>
              </w:rPr>
              <w:t>2</w:t>
            </w:r>
            <w:r w:rsidRPr="00306393">
              <w:rPr>
                <w:rFonts w:ascii="Times New Roman" w:hAnsi="Times New Roman"/>
                <w:sz w:val="20"/>
                <w:szCs w:val="20"/>
              </w:rPr>
              <w:t>00 000 zł</w:t>
            </w:r>
          </w:p>
        </w:tc>
      </w:tr>
      <w:tr w:rsidR="00A62929" w:rsidRPr="00306393" w14:paraId="165E0CB2" w14:textId="77777777" w:rsidTr="00363D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CD2B6" w14:textId="14E6F086" w:rsidR="00A62929" w:rsidRPr="00306393" w:rsidRDefault="00A62929" w:rsidP="00363D5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5308" w14:textId="4E642EBA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69B82516" w14:textId="77777777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6964DBA" w14:textId="77777777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Zamawiający uzna warunek za spełniony gdy wykonawca:</w:t>
            </w:r>
          </w:p>
          <w:p w14:paraId="4038CC99" w14:textId="4D3343EE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a)  wykaże w okresie ostatnich trzech lat przed upływem terminu składania ofert  a jeśli okres prowadzenia działalności jest krótszy w tym okresie realizację co najmniej dwóch usług  obejmujących zimowe utrzymanie  dróg o wartości usługi  min. 200 000,00 zł brutto każda.</w:t>
            </w:r>
          </w:p>
          <w:p w14:paraId="02B56664" w14:textId="12B0EDBF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b) wykaże, że dysponuje co najmniej:</w:t>
            </w:r>
          </w:p>
          <w:p w14:paraId="724D07A5" w14:textId="3DFA2405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 xml:space="preserve">- jednostkami specjalistycznego sprzętu lekkiego i wąskiego, przystosowanego do odśnieżania chodników, wyposażonego w pług oraz urządzenie do posypywania nawierzchni solą (solarkami) o mocy minimum 25 KM - </w:t>
            </w:r>
            <w:r w:rsidR="0022245D">
              <w:rPr>
                <w:rFonts w:ascii="Times New Roman" w:hAnsi="Times New Roman"/>
                <w:sz w:val="20"/>
                <w:szCs w:val="20"/>
              </w:rPr>
              <w:t>4</w:t>
            </w:r>
            <w:r w:rsidRPr="00306393">
              <w:rPr>
                <w:rFonts w:ascii="Times New Roman" w:hAnsi="Times New Roman"/>
                <w:sz w:val="20"/>
                <w:szCs w:val="20"/>
              </w:rPr>
              <w:t xml:space="preserve"> sztuki</w:t>
            </w:r>
          </w:p>
          <w:p w14:paraId="528A1540" w14:textId="660A09AB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c) Ponadto, wszystkie wskazane jednostki sprzętowe muszą być wyposażone w system monitoringu GPS umożliwiający bieżący dostęp on-line do danych lokalizacyjnych i parametrów pracy urządzeń, zapewniający Zamawiającemu możliwość kontroli realizacji usług w czasie rzeczywistym.</w:t>
            </w:r>
          </w:p>
        </w:tc>
      </w:tr>
    </w:tbl>
    <w:p w14:paraId="07E4414A" w14:textId="77777777" w:rsidR="00122954" w:rsidRPr="00306393" w:rsidRDefault="00122954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lastRenderedPageBreak/>
        <w:t>polegam na zdolnościach lub sytuacji następującego podmiotu udostępniającego zasoby:</w:t>
      </w:r>
    </w:p>
    <w:p w14:paraId="5AA96CE7" w14:textId="77777777" w:rsidR="00721D87" w:rsidRPr="0030639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……………</w:t>
      </w:r>
      <w:r w:rsidR="00721D87" w:rsidRPr="0030639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30C3BC86" w14:textId="77777777" w:rsidR="00721D87" w:rsidRPr="0030639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306393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306393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306393">
        <w:rPr>
          <w:rFonts w:ascii="Times New Roman" w:hAnsi="Times New Roman"/>
          <w:i/>
          <w:iCs/>
          <w:sz w:val="20"/>
          <w:szCs w:val="20"/>
        </w:rPr>
        <w:t>)</w:t>
      </w:r>
    </w:p>
    <w:p w14:paraId="60243C04" w14:textId="77777777" w:rsidR="00721D87" w:rsidRPr="0030639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691F4F66" w14:textId="77777777" w:rsidR="00E21BB4" w:rsidRPr="0030639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……………</w:t>
      </w:r>
      <w:r w:rsidR="00721D87" w:rsidRPr="0030639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306393">
        <w:rPr>
          <w:rFonts w:ascii="Times New Roman" w:hAnsi="Times New Roman"/>
          <w:sz w:val="20"/>
          <w:szCs w:val="20"/>
        </w:rPr>
        <w:t>………………………….</w:t>
      </w:r>
    </w:p>
    <w:p w14:paraId="7135F61C" w14:textId="77777777" w:rsidR="00E21BB4" w:rsidRPr="0030639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306393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306393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306393">
        <w:rPr>
          <w:rFonts w:ascii="Times New Roman" w:hAnsi="Times New Roman"/>
          <w:i/>
          <w:iCs/>
          <w:sz w:val="20"/>
          <w:szCs w:val="20"/>
        </w:rPr>
        <w:t>)</w:t>
      </w:r>
    </w:p>
    <w:p w14:paraId="3E2F8C41" w14:textId="77777777" w:rsidR="00334A77" w:rsidRPr="00306393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306393" w14:paraId="2D430844" w14:textId="77777777" w:rsidTr="0061040C">
        <w:tc>
          <w:tcPr>
            <w:tcW w:w="9104" w:type="dxa"/>
            <w:shd w:val="clear" w:color="auto" w:fill="D9D9D9"/>
          </w:tcPr>
          <w:p w14:paraId="41246BA9" w14:textId="77777777" w:rsidR="00334A77" w:rsidRPr="00306393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7FA0D252" w14:textId="77777777" w:rsidR="00334A77" w:rsidRPr="00306393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7B187C7" w14:textId="77777777" w:rsidR="004175AB" w:rsidRPr="00306393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50B2BE06" w14:textId="77777777" w:rsidR="004175AB" w:rsidRPr="00306393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7430D91F" w14:textId="77777777" w:rsidR="004175AB" w:rsidRPr="00306393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1067E83" w14:textId="77777777" w:rsidR="00334A77" w:rsidRPr="00306393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306393" w14:paraId="70FAC545" w14:textId="77777777" w:rsidTr="0061040C">
        <w:tc>
          <w:tcPr>
            <w:tcW w:w="9104" w:type="dxa"/>
            <w:shd w:val="clear" w:color="auto" w:fill="D9D9D9"/>
          </w:tcPr>
          <w:p w14:paraId="413031FE" w14:textId="77777777" w:rsidR="00C37715" w:rsidRPr="00306393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5F6EECC3" w14:textId="77777777" w:rsidR="00334A77" w:rsidRPr="00306393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306393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06393">
        <w:rPr>
          <w:rFonts w:ascii="Times New Roman" w:hAnsi="Times New Roman"/>
          <w:color w:val="0070C0"/>
          <w:sz w:val="20"/>
          <w:szCs w:val="20"/>
        </w:rPr>
        <w:t>]</w:t>
      </w:r>
    </w:p>
    <w:p w14:paraId="3D7DE90E" w14:textId="77777777" w:rsidR="0044648E" w:rsidRPr="00306393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306393">
        <w:rPr>
          <w:rFonts w:ascii="Times New Roman" w:hAnsi="Times New Roman"/>
          <w:sz w:val="20"/>
          <w:szCs w:val="20"/>
        </w:rPr>
        <w:t>:</w:t>
      </w:r>
    </w:p>
    <w:p w14:paraId="22628D5D" w14:textId="77777777" w:rsidR="0044648E" w:rsidRPr="00306393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39D5E301" w14:textId="77777777" w:rsidR="0044648E" w:rsidRPr="00306393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5D727C5F" w14:textId="77777777" w:rsidR="00C62F57" w:rsidRPr="00306393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30639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06393" w14:paraId="637C1328" w14:textId="77777777" w:rsidTr="00CD4DD1">
        <w:tc>
          <w:tcPr>
            <w:tcW w:w="9104" w:type="dxa"/>
            <w:shd w:val="clear" w:color="auto" w:fill="D9D9D9"/>
          </w:tcPr>
          <w:p w14:paraId="0C1A2EA4" w14:textId="77777777" w:rsidR="00BE6F04" w:rsidRPr="0030639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9F7CD9C" w14:textId="77777777" w:rsidR="00FE4E2B" w:rsidRPr="00306393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0639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06393" w14:paraId="2CC688B1" w14:textId="77777777" w:rsidTr="00847232">
        <w:tc>
          <w:tcPr>
            <w:tcW w:w="9104" w:type="dxa"/>
            <w:shd w:val="clear" w:color="auto" w:fill="D9D9D9"/>
          </w:tcPr>
          <w:p w14:paraId="2297989D" w14:textId="77777777" w:rsidR="00E426EB" w:rsidRPr="0030639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776B6FB" w14:textId="77777777" w:rsidR="00E426EB" w:rsidRPr="0030639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0569C5F" w14:textId="77777777" w:rsidR="00E426EB" w:rsidRPr="0030639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5B98C2E" w14:textId="77777777" w:rsidR="00E426EB" w:rsidRPr="003063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lastRenderedPageBreak/>
        <w:t>...................................................................................................................................</w:t>
      </w:r>
    </w:p>
    <w:p w14:paraId="0A4385E0" w14:textId="77777777" w:rsidR="00E426EB" w:rsidRPr="003063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0639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B7396F4" w14:textId="77777777" w:rsidR="00E426EB" w:rsidRPr="003063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C7303F5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0639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834C91B" w14:textId="77777777" w:rsidR="00306393" w:rsidRDefault="0030639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1D042FB" w14:textId="77777777" w:rsidR="00306393" w:rsidRDefault="0030639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2202952" w14:textId="77777777" w:rsidR="00306393" w:rsidRDefault="0030639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09BC79D" w14:textId="1345A06A" w:rsidR="00306393" w:rsidRPr="00306393" w:rsidRDefault="0030639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06393">
        <w:rPr>
          <w:rFonts w:ascii="Times New Roman" w:hAnsi="Times New Roman"/>
          <w:i/>
          <w:sz w:val="20"/>
          <w:szCs w:val="20"/>
        </w:rPr>
        <w:t>kwalifikowany podpis elektroniczny</w:t>
      </w:r>
    </w:p>
    <w:p w14:paraId="636BC0F1" w14:textId="77777777" w:rsidR="0012157F" w:rsidRPr="0030639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7D5CFF8" w14:textId="77777777" w:rsidR="008C60E1" w:rsidRPr="00306393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0981E95" w14:textId="77777777" w:rsidR="00524951" w:rsidRPr="0030639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ab/>
      </w:r>
      <w:r w:rsidRPr="00306393">
        <w:rPr>
          <w:rFonts w:ascii="Times New Roman" w:hAnsi="Times New Roman"/>
          <w:sz w:val="20"/>
          <w:szCs w:val="20"/>
        </w:rPr>
        <w:tab/>
      </w:r>
      <w:r w:rsidRPr="00306393">
        <w:rPr>
          <w:rFonts w:ascii="Times New Roman" w:hAnsi="Times New Roman"/>
          <w:sz w:val="20"/>
          <w:szCs w:val="20"/>
        </w:rPr>
        <w:tab/>
      </w:r>
      <w:r w:rsidRPr="00306393">
        <w:rPr>
          <w:rFonts w:ascii="Times New Roman" w:hAnsi="Times New Roman"/>
          <w:sz w:val="20"/>
          <w:szCs w:val="20"/>
        </w:rPr>
        <w:tab/>
      </w:r>
      <w:r w:rsidRPr="00306393">
        <w:rPr>
          <w:rFonts w:ascii="Times New Roman" w:hAnsi="Times New Roman"/>
          <w:sz w:val="20"/>
          <w:szCs w:val="20"/>
        </w:rPr>
        <w:tab/>
      </w:r>
      <w:r w:rsidRPr="00306393">
        <w:rPr>
          <w:rFonts w:ascii="Times New Roman" w:hAnsi="Times New Roman"/>
          <w:sz w:val="20"/>
          <w:szCs w:val="20"/>
        </w:rPr>
        <w:tab/>
      </w:r>
      <w:r w:rsidRPr="00306393">
        <w:rPr>
          <w:rFonts w:ascii="Times New Roman" w:hAnsi="Times New Roman"/>
          <w:sz w:val="20"/>
          <w:szCs w:val="20"/>
        </w:rPr>
        <w:tab/>
      </w:r>
    </w:p>
    <w:p w14:paraId="06DA0A88" w14:textId="77777777" w:rsidR="00524951" w:rsidRPr="0030639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5D2B30F" w14:textId="67754E18" w:rsidR="00FE4E2B" w:rsidRPr="0030639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                       </w:t>
      </w:r>
    </w:p>
    <w:p w14:paraId="2F2C345F" w14:textId="60C7DB6F" w:rsidR="00484F88" w:rsidRPr="00306393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i/>
          <w:sz w:val="20"/>
          <w:szCs w:val="20"/>
        </w:rPr>
        <w:t xml:space="preserve">                               </w:t>
      </w:r>
    </w:p>
    <w:sectPr w:rsidR="00484F88" w:rsidRPr="003063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FC14C" w14:textId="77777777" w:rsidR="00557EBE" w:rsidRDefault="00557EBE" w:rsidP="0038231F">
      <w:pPr>
        <w:spacing w:after="0" w:line="240" w:lineRule="auto"/>
      </w:pPr>
      <w:r>
        <w:separator/>
      </w:r>
    </w:p>
  </w:endnote>
  <w:endnote w:type="continuationSeparator" w:id="0">
    <w:p w14:paraId="57AA8AAF" w14:textId="77777777" w:rsidR="00557EBE" w:rsidRDefault="00557E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9603" w14:textId="77777777" w:rsidR="00A62929" w:rsidRDefault="00A629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4AA9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1A0AA2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6B134" w14:textId="77777777" w:rsidR="00A62929" w:rsidRDefault="00A629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C0D47" w14:textId="77777777" w:rsidR="00557EBE" w:rsidRDefault="00557EBE" w:rsidP="0038231F">
      <w:pPr>
        <w:spacing w:after="0" w:line="240" w:lineRule="auto"/>
      </w:pPr>
      <w:r>
        <w:separator/>
      </w:r>
    </w:p>
  </w:footnote>
  <w:footnote w:type="continuationSeparator" w:id="0">
    <w:p w14:paraId="7EE9F3AD" w14:textId="77777777" w:rsidR="00557EBE" w:rsidRDefault="00557EBE" w:rsidP="0038231F">
      <w:pPr>
        <w:spacing w:after="0" w:line="240" w:lineRule="auto"/>
      </w:pPr>
      <w:r>
        <w:continuationSeparator/>
      </w:r>
    </w:p>
  </w:footnote>
  <w:footnote w:id="1">
    <w:p w14:paraId="3FA6185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2013C7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479802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436AA6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034989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CCE00BD" w14:textId="77777777" w:rsidR="0032618A" w:rsidRDefault="0032618A" w:rsidP="0032618A">
      <w:pPr>
        <w:pStyle w:val="Tekstprzypisudolnego"/>
      </w:pPr>
    </w:p>
  </w:footnote>
  <w:footnote w:id="2">
    <w:p w14:paraId="65FF3B7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B99E24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8BB78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00BC2A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82C8C" w14:textId="77777777" w:rsidR="00A62929" w:rsidRDefault="00A629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57E37" w14:textId="77777777" w:rsidR="00A62929" w:rsidRDefault="00A629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DD0C2" w14:textId="77777777" w:rsidR="00A62929" w:rsidRDefault="00A629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6362964">
    <w:abstractNumId w:val="11"/>
  </w:num>
  <w:num w:numId="2" w16cid:durableId="276983934">
    <w:abstractNumId w:val="0"/>
  </w:num>
  <w:num w:numId="3" w16cid:durableId="1948151784">
    <w:abstractNumId w:val="10"/>
  </w:num>
  <w:num w:numId="4" w16cid:durableId="1954441478">
    <w:abstractNumId w:val="13"/>
  </w:num>
  <w:num w:numId="5" w16cid:durableId="1723865724">
    <w:abstractNumId w:val="12"/>
  </w:num>
  <w:num w:numId="6" w16cid:durableId="1140154135">
    <w:abstractNumId w:val="9"/>
  </w:num>
  <w:num w:numId="7" w16cid:durableId="1243297494">
    <w:abstractNumId w:val="1"/>
  </w:num>
  <w:num w:numId="8" w16cid:durableId="1812988157">
    <w:abstractNumId w:val="6"/>
  </w:num>
  <w:num w:numId="9" w16cid:durableId="723989804">
    <w:abstractNumId w:val="4"/>
  </w:num>
  <w:num w:numId="10" w16cid:durableId="110786926">
    <w:abstractNumId w:val="7"/>
  </w:num>
  <w:num w:numId="11" w16cid:durableId="999696046">
    <w:abstractNumId w:val="5"/>
  </w:num>
  <w:num w:numId="12" w16cid:durableId="576286440">
    <w:abstractNumId w:val="8"/>
  </w:num>
  <w:num w:numId="13" w16cid:durableId="368650598">
    <w:abstractNumId w:val="3"/>
  </w:num>
  <w:num w:numId="14" w16cid:durableId="1495147991">
    <w:abstractNumId w:val="2"/>
  </w:num>
  <w:num w:numId="15" w16cid:durableId="17312665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EB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2245D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6393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57EBE"/>
    <w:rsid w:val="00560F5C"/>
    <w:rsid w:val="005641F0"/>
    <w:rsid w:val="00564449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0907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E1D5C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62929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15F52"/>
    <w:rsid w:val="00D23F3D"/>
    <w:rsid w:val="00D2702A"/>
    <w:rsid w:val="00D34D9A"/>
    <w:rsid w:val="00D409DE"/>
    <w:rsid w:val="00D42C9B"/>
    <w:rsid w:val="00D531D5"/>
    <w:rsid w:val="00D715AA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77586F"/>
  <w15:docId w15:val="{88D5FCBD-4592-473F-9ED3-0A29EAEE1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1040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2025-09-19T08:44:00Z</cp:lastPrinted>
  <dcterms:created xsi:type="dcterms:W3CDTF">2025-09-19T08:45:00Z</dcterms:created>
  <dcterms:modified xsi:type="dcterms:W3CDTF">2025-09-19T08:45:00Z</dcterms:modified>
</cp:coreProperties>
</file>