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FFD4A" w14:textId="47554BA1" w:rsidR="008D2AB8" w:rsidRPr="00A55BF2" w:rsidRDefault="008D2AB8" w:rsidP="00A55BF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b w:val="0"/>
          <w:sz w:val="20"/>
          <w:szCs w:val="20"/>
        </w:rPr>
        <w:tab/>
      </w:r>
      <w:r w:rsidRPr="00A55BF2">
        <w:rPr>
          <w:rFonts w:ascii="Verdana" w:hAnsi="Verdana"/>
          <w:b w:val="0"/>
          <w:sz w:val="20"/>
          <w:szCs w:val="20"/>
        </w:rPr>
        <w:tab/>
      </w:r>
      <w:r w:rsidRPr="00A55BF2">
        <w:rPr>
          <w:rFonts w:ascii="Verdana" w:hAnsi="Verdana"/>
          <w:b w:val="0"/>
          <w:sz w:val="20"/>
          <w:szCs w:val="20"/>
        </w:rPr>
        <w:tab/>
      </w:r>
      <w:r w:rsidRPr="00A55BF2">
        <w:rPr>
          <w:rFonts w:ascii="Verdana" w:hAnsi="Verdana"/>
          <w:b w:val="0"/>
          <w:sz w:val="20"/>
          <w:szCs w:val="20"/>
        </w:rPr>
        <w:tab/>
      </w:r>
      <w:r w:rsidRPr="00A55BF2">
        <w:rPr>
          <w:rFonts w:ascii="Verdana" w:hAnsi="Verdana"/>
          <w:b w:val="0"/>
          <w:sz w:val="20"/>
          <w:szCs w:val="20"/>
        </w:rPr>
        <w:tab/>
      </w:r>
      <w:r w:rsidRPr="00A55BF2">
        <w:rPr>
          <w:rFonts w:ascii="Verdana" w:hAnsi="Verdana"/>
          <w:b w:val="0"/>
          <w:sz w:val="20"/>
          <w:szCs w:val="20"/>
        </w:rPr>
        <w:tab/>
      </w:r>
      <w:r w:rsidRPr="00A55BF2">
        <w:rPr>
          <w:rFonts w:ascii="Verdana" w:hAnsi="Verdana"/>
          <w:b w:val="0"/>
          <w:sz w:val="20"/>
          <w:szCs w:val="20"/>
        </w:rPr>
        <w:tab/>
      </w:r>
      <w:r w:rsidRPr="00A55BF2">
        <w:rPr>
          <w:rFonts w:ascii="Verdana" w:hAnsi="Verdana"/>
          <w:sz w:val="20"/>
          <w:szCs w:val="20"/>
        </w:rPr>
        <w:t xml:space="preserve">Załącznik nr </w:t>
      </w:r>
      <w:r w:rsidR="00012286" w:rsidRPr="00A55BF2">
        <w:rPr>
          <w:rFonts w:ascii="Verdana" w:hAnsi="Verdana"/>
          <w:sz w:val="20"/>
          <w:szCs w:val="20"/>
        </w:rPr>
        <w:t>1</w:t>
      </w:r>
    </w:p>
    <w:p w14:paraId="0B44E138" w14:textId="77777777" w:rsidR="008D2AB8" w:rsidRPr="00A55BF2" w:rsidRDefault="008D2AB8" w:rsidP="00A55BF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C80D2F2" w14:textId="77777777" w:rsidR="008D2AB8" w:rsidRPr="00A55BF2" w:rsidRDefault="008D2AB8" w:rsidP="00A55BF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>FORMULARZ OFERTY</w:t>
      </w:r>
    </w:p>
    <w:p w14:paraId="25297132" w14:textId="77777777" w:rsidR="008D2AB8" w:rsidRPr="00A55BF2" w:rsidRDefault="008D2AB8" w:rsidP="00A55BF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1E85891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99A7E82" w14:textId="0FD5D609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FORMA PROWADZONEJ DZIAŁALNOŚCI: ..................................................</w:t>
      </w:r>
    </w:p>
    <w:p w14:paraId="06F3EDD0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6F6FAF6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C068442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55BF2">
        <w:rPr>
          <w:rFonts w:ascii="Verdana" w:hAnsi="Verdana"/>
          <w:sz w:val="20"/>
          <w:szCs w:val="20"/>
          <w:lang w:val="de-DE"/>
        </w:rPr>
        <w:t>TEL.</w:t>
      </w:r>
      <w:r w:rsidRPr="00A55BF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10CD077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55BF2">
        <w:rPr>
          <w:rFonts w:ascii="Verdana" w:hAnsi="Verdana"/>
          <w:sz w:val="20"/>
          <w:szCs w:val="20"/>
          <w:lang w:val="de-DE"/>
        </w:rPr>
        <w:t xml:space="preserve">FAX </w:t>
      </w:r>
      <w:r w:rsidRPr="00A55BF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3A61BB4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55BF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681A440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A55BF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6872B13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C8197F8" w14:textId="77777777" w:rsidR="00A55BF2" w:rsidRDefault="00A55BF2" w:rsidP="00A55BF2">
      <w:pPr>
        <w:rPr>
          <w:rFonts w:ascii="Verdana" w:hAnsi="Verdana"/>
          <w:sz w:val="20"/>
          <w:szCs w:val="20"/>
        </w:rPr>
      </w:pPr>
    </w:p>
    <w:p w14:paraId="6A8C739B" w14:textId="1980C7E7" w:rsidR="008D2AB8" w:rsidRPr="00A55BF2" w:rsidRDefault="008D2AB8" w:rsidP="00A55BF2">
      <w:pPr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Do: Nazwa i siedziba Zamawiającego:</w:t>
      </w:r>
    </w:p>
    <w:p w14:paraId="7D6EF7A1" w14:textId="0A666747" w:rsidR="006C0A65" w:rsidRPr="00A55BF2" w:rsidRDefault="006C0A65" w:rsidP="00A55BF2">
      <w:pPr>
        <w:ind w:right="-110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 xml:space="preserve">Akademia Górniczo </w:t>
      </w:r>
      <w:r w:rsidR="00A55BF2">
        <w:rPr>
          <w:rFonts w:ascii="Verdana" w:hAnsi="Verdana"/>
          <w:b/>
          <w:sz w:val="20"/>
          <w:szCs w:val="20"/>
        </w:rPr>
        <w:t>–</w:t>
      </w:r>
      <w:r w:rsidRPr="00A55BF2">
        <w:rPr>
          <w:rFonts w:ascii="Verdana" w:hAnsi="Verdana"/>
          <w:b/>
          <w:sz w:val="20"/>
          <w:szCs w:val="20"/>
        </w:rPr>
        <w:t xml:space="preserve"> Hutnicza</w:t>
      </w:r>
      <w:r w:rsidR="00A55BF2">
        <w:rPr>
          <w:rFonts w:ascii="Verdana" w:hAnsi="Verdana"/>
          <w:b/>
          <w:sz w:val="20"/>
          <w:szCs w:val="20"/>
        </w:rPr>
        <w:t xml:space="preserve"> </w:t>
      </w:r>
      <w:r w:rsidRPr="00A55BF2">
        <w:rPr>
          <w:rFonts w:ascii="Verdana" w:hAnsi="Verdana"/>
          <w:b/>
          <w:sz w:val="20"/>
          <w:szCs w:val="20"/>
        </w:rPr>
        <w:t>im. Stanisława Staszica w Krakowie</w:t>
      </w:r>
    </w:p>
    <w:p w14:paraId="251EDFF7" w14:textId="77777777" w:rsidR="008D2AB8" w:rsidRPr="00A55BF2" w:rsidRDefault="006C0A65" w:rsidP="00A55BF2">
      <w:pPr>
        <w:ind w:right="-110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>Dział Zamówień Publicznych</w:t>
      </w:r>
      <w:r w:rsidR="008D2AB8" w:rsidRPr="00A55BF2">
        <w:rPr>
          <w:rFonts w:ascii="Verdana" w:hAnsi="Verdana"/>
          <w:b/>
          <w:sz w:val="20"/>
          <w:szCs w:val="20"/>
        </w:rPr>
        <w:t xml:space="preserve">  </w:t>
      </w:r>
    </w:p>
    <w:p w14:paraId="2EFD4B9E" w14:textId="0F4C2208" w:rsidR="008D2AB8" w:rsidRPr="00A55BF2" w:rsidRDefault="006C0A65" w:rsidP="00A55BF2">
      <w:pPr>
        <w:ind w:right="-110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>Al. Mickiewicza</w:t>
      </w:r>
      <w:r w:rsidR="008D2AB8" w:rsidRPr="00A55BF2">
        <w:rPr>
          <w:rFonts w:ascii="Verdana" w:hAnsi="Verdana"/>
          <w:b/>
          <w:sz w:val="20"/>
          <w:szCs w:val="20"/>
        </w:rPr>
        <w:t xml:space="preserve"> </w:t>
      </w:r>
      <w:r w:rsidRPr="00A55BF2">
        <w:rPr>
          <w:rFonts w:ascii="Verdana" w:hAnsi="Verdana"/>
          <w:b/>
          <w:sz w:val="20"/>
          <w:szCs w:val="20"/>
        </w:rPr>
        <w:t>30</w:t>
      </w:r>
      <w:r w:rsidR="00A55BF2">
        <w:rPr>
          <w:rFonts w:ascii="Verdana" w:hAnsi="Verdana"/>
          <w:b/>
          <w:sz w:val="20"/>
          <w:szCs w:val="20"/>
        </w:rPr>
        <w:t xml:space="preserve">, </w:t>
      </w:r>
      <w:r w:rsidRPr="00A55BF2">
        <w:rPr>
          <w:rFonts w:ascii="Verdana" w:hAnsi="Verdana"/>
          <w:b/>
          <w:sz w:val="20"/>
          <w:szCs w:val="20"/>
        </w:rPr>
        <w:t>30-059</w:t>
      </w:r>
      <w:r w:rsidR="008D2AB8" w:rsidRPr="00A55BF2">
        <w:rPr>
          <w:rFonts w:ascii="Verdana" w:hAnsi="Verdana"/>
          <w:b/>
          <w:sz w:val="20"/>
          <w:szCs w:val="20"/>
        </w:rPr>
        <w:t xml:space="preserve"> </w:t>
      </w:r>
      <w:r w:rsidRPr="00A55BF2">
        <w:rPr>
          <w:rFonts w:ascii="Verdana" w:hAnsi="Verdana"/>
          <w:b/>
          <w:sz w:val="20"/>
          <w:szCs w:val="20"/>
        </w:rPr>
        <w:t>Kraków</w:t>
      </w:r>
      <w:r w:rsidR="008D2AB8" w:rsidRPr="00A55BF2">
        <w:rPr>
          <w:rFonts w:ascii="Verdana" w:hAnsi="Verdana"/>
          <w:b/>
          <w:sz w:val="20"/>
          <w:szCs w:val="20"/>
        </w:rPr>
        <w:t xml:space="preserve">,  </w:t>
      </w:r>
    </w:p>
    <w:p w14:paraId="464AA99D" w14:textId="77777777" w:rsidR="008D2AB8" w:rsidRPr="00A55BF2" w:rsidRDefault="008D2AB8" w:rsidP="00A55BF2">
      <w:pPr>
        <w:ind w:firstLine="3969"/>
        <w:rPr>
          <w:rFonts w:ascii="Verdana" w:hAnsi="Verdana"/>
          <w:b/>
          <w:sz w:val="20"/>
          <w:szCs w:val="20"/>
        </w:rPr>
      </w:pPr>
    </w:p>
    <w:p w14:paraId="3959D53C" w14:textId="13C29192" w:rsidR="008D2AB8" w:rsidRPr="00A55BF2" w:rsidRDefault="008D2AB8" w:rsidP="00A55BF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6C0A65" w:rsidRPr="00A55BF2">
        <w:rPr>
          <w:rFonts w:ascii="Verdana" w:hAnsi="Verdana"/>
          <w:b/>
          <w:sz w:val="20"/>
          <w:szCs w:val="20"/>
        </w:rPr>
        <w:t>dostawa kamery termowizyjnej wraz z oprogramowaniem - KC-DE-zp.272-566/25</w:t>
      </w:r>
      <w:r w:rsidRPr="00A55BF2">
        <w:rPr>
          <w:rFonts w:ascii="Verdana" w:hAnsi="Verdana"/>
          <w:b/>
          <w:sz w:val="20"/>
          <w:szCs w:val="20"/>
        </w:rPr>
        <w:t xml:space="preserve">, </w:t>
      </w:r>
      <w:r w:rsidRPr="00A55BF2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6563989" w14:textId="77777777" w:rsidR="008D2AB8" w:rsidRPr="00A55BF2" w:rsidRDefault="008D2AB8" w:rsidP="00A55BF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3DFF319" w14:textId="77777777" w:rsidR="00A55BF2" w:rsidRPr="00A55BF2" w:rsidRDefault="00A55BF2" w:rsidP="00A55BF2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>Cena netto za całość przedmiotu zamówienia:     .............................. PLN</w:t>
      </w:r>
    </w:p>
    <w:p w14:paraId="617DC445" w14:textId="77777777" w:rsidR="00A55BF2" w:rsidRPr="00A55BF2" w:rsidRDefault="00A55BF2" w:rsidP="00A55BF2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30DF8221" w14:textId="77777777" w:rsidR="00A55BF2" w:rsidRPr="00A55BF2" w:rsidRDefault="00A55BF2" w:rsidP="00A55BF2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>Cena brutto za całość przedmiotu zamówienia:   …............................ PLN</w:t>
      </w:r>
    </w:p>
    <w:p w14:paraId="098FF785" w14:textId="77777777" w:rsidR="00A55BF2" w:rsidRP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3176063" w14:textId="77777777" w:rsidR="00A55BF2" w:rsidRPr="00A55BF2" w:rsidRDefault="00A55BF2" w:rsidP="00A55BF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 xml:space="preserve">Słownie brutto:.................................................. </w:t>
      </w:r>
    </w:p>
    <w:p w14:paraId="62D9A335" w14:textId="77777777" w:rsidR="00A55BF2" w:rsidRP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2572229" w14:textId="77777777" w:rsidR="00A55BF2" w:rsidRPr="00A55BF2" w:rsidRDefault="00A55BF2" w:rsidP="00A55BF2">
      <w:pPr>
        <w:widowControl w:val="0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>Powyższa cena zawiera podatek VAT w wysokości .......... % tj.…………………….</w:t>
      </w:r>
    </w:p>
    <w:p w14:paraId="73C66D09" w14:textId="77777777" w:rsid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F515FD2" w14:textId="3E942AF2" w:rsid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Producent/model kamery termowizyjnej: </w:t>
      </w:r>
      <w:r w:rsidRPr="00A55BF2">
        <w:rPr>
          <w:rFonts w:ascii="Verdana" w:hAnsi="Verdana"/>
          <w:b/>
          <w:sz w:val="20"/>
          <w:szCs w:val="20"/>
          <w:highlight w:val="yellow"/>
        </w:rPr>
        <w:t>………………………..</w:t>
      </w:r>
    </w:p>
    <w:p w14:paraId="493381E4" w14:textId="77777777" w:rsid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FB7D708" w14:textId="1CE646B6" w:rsid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Producent/nazwa oprogramowania: </w:t>
      </w:r>
      <w:r w:rsidRPr="00A55BF2">
        <w:rPr>
          <w:rFonts w:ascii="Verdana" w:hAnsi="Verdana"/>
          <w:b/>
          <w:sz w:val="20"/>
          <w:szCs w:val="20"/>
          <w:highlight w:val="yellow"/>
        </w:rPr>
        <w:t>……………………………..</w:t>
      </w:r>
    </w:p>
    <w:p w14:paraId="508BC3E0" w14:textId="77777777" w:rsidR="00A55BF2" w:rsidRP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E51F2EC" w14:textId="77777777" w:rsidR="00A55BF2" w:rsidRPr="00A55BF2" w:rsidRDefault="00A55BF2" w:rsidP="00A55BF2">
      <w:pPr>
        <w:widowControl w:val="0"/>
        <w:ind w:right="1"/>
        <w:jc w:val="both"/>
        <w:rPr>
          <w:rFonts w:ascii="Verdana" w:hAnsi="Verdana"/>
          <w:i/>
          <w:sz w:val="20"/>
          <w:szCs w:val="20"/>
          <w:highlight w:val="yellow"/>
        </w:rPr>
      </w:pPr>
      <w:r w:rsidRPr="00A55BF2">
        <w:rPr>
          <w:rFonts w:ascii="Verdana" w:hAnsi="Verdana"/>
          <w:b/>
          <w:sz w:val="20"/>
          <w:szCs w:val="20"/>
        </w:rPr>
        <w:t xml:space="preserve">Termin realizacji umowy: </w:t>
      </w:r>
      <w:r w:rsidRPr="00A55BF2">
        <w:rPr>
          <w:rFonts w:ascii="Verdana" w:hAnsi="Verdana"/>
          <w:sz w:val="20"/>
          <w:szCs w:val="20"/>
        </w:rPr>
        <w:t xml:space="preserve">……  dni* od daty podpisania umowy </w:t>
      </w:r>
      <w:r w:rsidRPr="00A55BF2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48E11CED" w14:textId="77777777" w:rsidR="00A55BF2" w:rsidRPr="00B208D2" w:rsidRDefault="00A55BF2" w:rsidP="00A55BF2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B208D2">
        <w:rPr>
          <w:rFonts w:ascii="Verdana" w:hAnsi="Verdana"/>
          <w:i/>
          <w:sz w:val="16"/>
          <w:szCs w:val="16"/>
        </w:rPr>
        <w:t>*w przypadku nie wskazania terminu realizacji, Zamawiający przyjmie maksymalny termin wskazany w SWZ</w:t>
      </w:r>
    </w:p>
    <w:p w14:paraId="7F1F9E17" w14:textId="77777777" w:rsidR="00A55BF2" w:rsidRPr="00A55BF2" w:rsidRDefault="00A55BF2" w:rsidP="00A55BF2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00CB11" w14:textId="77777777" w:rsidR="00A55BF2" w:rsidRPr="00A55BF2" w:rsidRDefault="00A55BF2" w:rsidP="00A55BF2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</w:rPr>
        <w:t>Okres udzielonej gwarancji wynosi:</w:t>
      </w:r>
      <w:r w:rsidRPr="00A55BF2">
        <w:rPr>
          <w:rFonts w:ascii="Verdana" w:hAnsi="Verdana"/>
          <w:sz w:val="20"/>
          <w:szCs w:val="20"/>
        </w:rPr>
        <w:t xml:space="preserve"> ………………. miesięcy* </w:t>
      </w:r>
      <w:r w:rsidRPr="00A55BF2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687B4EF9" w14:textId="77777777" w:rsidR="00A55BF2" w:rsidRPr="00B208D2" w:rsidRDefault="00A55BF2" w:rsidP="00A55BF2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B208D2">
        <w:rPr>
          <w:rFonts w:ascii="Verdana" w:hAnsi="Verdana"/>
          <w:i/>
          <w:sz w:val="16"/>
          <w:szCs w:val="16"/>
        </w:rPr>
        <w:t>*w przypadku nie wskazania gwarancji, Zamawiający przyjmie maksymalną gwarancję wymaganą  w SWZ</w:t>
      </w:r>
    </w:p>
    <w:p w14:paraId="5D9193C7" w14:textId="77777777" w:rsidR="00A55BF2" w:rsidRPr="00A55BF2" w:rsidRDefault="00A55BF2" w:rsidP="00A55BF2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4DF13A8" w14:textId="77777777" w:rsidR="00A55BF2" w:rsidRPr="00A55BF2" w:rsidRDefault="00A55BF2" w:rsidP="00A55BF2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A55BF2">
        <w:rPr>
          <w:rFonts w:ascii="Verdana" w:hAnsi="Verdana"/>
          <w:b/>
          <w:sz w:val="20"/>
          <w:szCs w:val="20"/>
        </w:rPr>
        <w:t xml:space="preserve"> TAK/NIE</w:t>
      </w:r>
    </w:p>
    <w:p w14:paraId="6D01F01E" w14:textId="77777777" w:rsidR="00A55BF2" w:rsidRPr="00A55BF2" w:rsidRDefault="00A55BF2" w:rsidP="00A55BF2">
      <w:pPr>
        <w:rPr>
          <w:rFonts w:ascii="Verdana" w:hAnsi="Verdana"/>
          <w:b/>
          <w:bCs/>
          <w:sz w:val="20"/>
          <w:szCs w:val="20"/>
        </w:rPr>
      </w:pPr>
    </w:p>
    <w:p w14:paraId="7E6591CD" w14:textId="77777777" w:rsidR="00A55BF2" w:rsidRPr="00A55BF2" w:rsidRDefault="00A55BF2" w:rsidP="00A55BF2">
      <w:pPr>
        <w:rPr>
          <w:rFonts w:ascii="Verdana" w:hAnsi="Verdana"/>
          <w:bCs/>
          <w:sz w:val="20"/>
          <w:szCs w:val="20"/>
        </w:rPr>
      </w:pPr>
      <w:r w:rsidRPr="00A55BF2">
        <w:rPr>
          <w:rFonts w:ascii="Verdana" w:hAnsi="Verdana"/>
          <w:b/>
          <w:bCs/>
          <w:sz w:val="20"/>
          <w:szCs w:val="20"/>
        </w:rPr>
        <w:t xml:space="preserve">Termin płatności: </w:t>
      </w:r>
      <w:r w:rsidRPr="00A55BF2">
        <w:rPr>
          <w:rFonts w:ascii="Verdana" w:hAnsi="Verdana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975CB0" w14:textId="77777777" w:rsidR="00A55BF2" w:rsidRPr="00A55BF2" w:rsidRDefault="00A55BF2" w:rsidP="00A55BF2">
      <w:pPr>
        <w:rPr>
          <w:rFonts w:ascii="Verdana" w:hAnsi="Verdana"/>
          <w:bCs/>
          <w:sz w:val="20"/>
          <w:szCs w:val="20"/>
        </w:rPr>
      </w:pPr>
    </w:p>
    <w:p w14:paraId="5ECB7F1D" w14:textId="77777777" w:rsidR="00A55BF2" w:rsidRPr="00A55BF2" w:rsidRDefault="00A55BF2" w:rsidP="00A55BF2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A55BF2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FD857B3" w14:textId="77777777" w:rsidR="00A55BF2" w:rsidRPr="00A55BF2" w:rsidRDefault="00A55BF2" w:rsidP="00A55BF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A55BF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69A93189" w14:textId="77777777" w:rsidR="00A55BF2" w:rsidRPr="00A55BF2" w:rsidRDefault="00A55BF2" w:rsidP="00A55BF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A55BF2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55BF2">
        <w:rPr>
          <w:rFonts w:ascii="Verdana" w:hAnsi="Verdana"/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55BF2">
        <w:rPr>
          <w:rFonts w:ascii="Verdana" w:hAnsi="Verdana"/>
          <w:color w:val="000000"/>
          <w:sz w:val="20"/>
          <w:szCs w:val="20"/>
        </w:rPr>
        <w:t xml:space="preserve"> i nie wnosimy do nich żadnych zastrzeżeń</w:t>
      </w:r>
    </w:p>
    <w:p w14:paraId="1ADE47DD" w14:textId="77777777" w:rsidR="00A55BF2" w:rsidRPr="00A55BF2" w:rsidRDefault="00A55BF2" w:rsidP="00A55BF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779CC2" w14:textId="77777777" w:rsidR="00A55BF2" w:rsidRPr="002A3096" w:rsidRDefault="00A55BF2" w:rsidP="00A55BF2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A3096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C5B682" w14:textId="77777777" w:rsidR="00A55BF2" w:rsidRPr="002A3096" w:rsidRDefault="00A55BF2" w:rsidP="00A55BF2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A3096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F798FC" w14:textId="77777777" w:rsidR="00A55BF2" w:rsidRPr="00A55BF2" w:rsidRDefault="00A55BF2" w:rsidP="00A55BF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55BF2" w:rsidRPr="00A55BF2" w14:paraId="28FB53F8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4A37B" w14:textId="77777777" w:rsidR="00A55BF2" w:rsidRPr="00A55BF2" w:rsidRDefault="00A55BF2" w:rsidP="00A55BF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55BF2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09EC4" w14:textId="77777777" w:rsidR="00A55BF2" w:rsidRPr="00A55BF2" w:rsidRDefault="00A55BF2" w:rsidP="00A55BF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55BF2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D07CA80" w14:textId="77777777" w:rsidR="00A55BF2" w:rsidRPr="00A55BF2" w:rsidRDefault="00A55BF2" w:rsidP="00A55BF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55BF2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06FBC" w14:textId="77777777" w:rsidR="00A55BF2" w:rsidRPr="00A55BF2" w:rsidRDefault="00A55BF2" w:rsidP="00A55BF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55BF2">
              <w:rPr>
                <w:rFonts w:ascii="Verdana" w:hAnsi="Verdana"/>
                <w:sz w:val="20"/>
                <w:szCs w:val="20"/>
              </w:rPr>
              <w:t>Nazwa podwykonawcy</w:t>
            </w:r>
            <w:r w:rsidRPr="00A55BF2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55BF2" w:rsidRPr="00A55BF2" w14:paraId="6AEB1CCF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10E4F" w14:textId="77777777" w:rsidR="00A55BF2" w:rsidRPr="00A55BF2" w:rsidRDefault="00A55BF2" w:rsidP="00A55BF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ED5E7" w14:textId="77777777" w:rsidR="00A55BF2" w:rsidRPr="00A55BF2" w:rsidRDefault="00A55BF2" w:rsidP="00A55BF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0B34B" w14:textId="77777777" w:rsidR="00A55BF2" w:rsidRPr="00A55BF2" w:rsidRDefault="00A55BF2" w:rsidP="00A55BF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55BF2" w:rsidRPr="00A55BF2" w14:paraId="5EBAD546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D25DD" w14:textId="77777777" w:rsidR="00A55BF2" w:rsidRPr="00A55BF2" w:rsidRDefault="00A55BF2" w:rsidP="00A55BF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26214" w14:textId="77777777" w:rsidR="00A55BF2" w:rsidRPr="00A55BF2" w:rsidRDefault="00A55BF2" w:rsidP="00A55BF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98E74" w14:textId="77777777" w:rsidR="00A55BF2" w:rsidRPr="00A55BF2" w:rsidRDefault="00A55BF2" w:rsidP="00A55BF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94D62A" w14:textId="77777777" w:rsidR="00A55BF2" w:rsidRPr="00A55BF2" w:rsidRDefault="00A55BF2" w:rsidP="00A55BF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8E8ED24" w14:textId="77777777" w:rsidR="00A55BF2" w:rsidRPr="00A55BF2" w:rsidRDefault="00A55BF2" w:rsidP="00A55BF2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A55BF2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A55BF2">
        <w:rPr>
          <w:rFonts w:ascii="Verdana" w:hAnsi="Verdana"/>
          <w:b/>
          <w:bCs/>
          <w:kern w:val="32"/>
          <w:sz w:val="20"/>
          <w:szCs w:val="20"/>
        </w:rPr>
        <w:tab/>
      </w:r>
      <w:r w:rsidRPr="00A55BF2">
        <w:rPr>
          <w:rFonts w:ascii="Verdana" w:hAnsi="Verdana"/>
          <w:b/>
          <w:bCs/>
          <w:kern w:val="32"/>
          <w:sz w:val="20"/>
          <w:szCs w:val="20"/>
        </w:rPr>
        <w:tab/>
      </w:r>
      <w:r w:rsidRPr="00A55BF2">
        <w:rPr>
          <w:rFonts w:ascii="Verdana" w:hAnsi="Verdana"/>
          <w:b/>
          <w:bCs/>
          <w:kern w:val="32"/>
          <w:sz w:val="20"/>
          <w:szCs w:val="20"/>
        </w:rPr>
        <w:tab/>
      </w:r>
      <w:r w:rsidRPr="00A55BF2">
        <w:rPr>
          <w:rFonts w:ascii="Verdana" w:hAnsi="Verdana"/>
          <w:b/>
          <w:bCs/>
          <w:kern w:val="32"/>
          <w:sz w:val="20"/>
          <w:szCs w:val="20"/>
        </w:rPr>
        <w:tab/>
      </w:r>
      <w:r w:rsidRPr="00A55BF2">
        <w:rPr>
          <w:rFonts w:ascii="Verdana" w:hAnsi="Verdana"/>
          <w:b/>
          <w:bCs/>
          <w:kern w:val="32"/>
          <w:sz w:val="20"/>
          <w:szCs w:val="20"/>
        </w:rPr>
        <w:tab/>
      </w:r>
      <w:r w:rsidRPr="00A55BF2">
        <w:rPr>
          <w:rFonts w:ascii="Verdana" w:hAnsi="Verdana"/>
          <w:b/>
          <w:bCs/>
          <w:kern w:val="32"/>
          <w:sz w:val="20"/>
          <w:szCs w:val="20"/>
        </w:rPr>
        <w:tab/>
      </w:r>
      <w:r w:rsidRPr="00A55BF2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ADE366E" w14:textId="77777777" w:rsidR="00A55BF2" w:rsidRPr="00A55BF2" w:rsidRDefault="00A55BF2" w:rsidP="00A55BF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A55BF2">
        <w:rPr>
          <w:rFonts w:ascii="Verdana" w:hAnsi="Verdana"/>
          <w:sz w:val="20"/>
          <w:szCs w:val="20"/>
        </w:rPr>
        <w:tab/>
      </w:r>
      <w:r w:rsidRPr="00A55BF2">
        <w:rPr>
          <w:rFonts w:ascii="Verdana" w:hAnsi="Verdana"/>
          <w:sz w:val="20"/>
          <w:szCs w:val="20"/>
        </w:rPr>
        <w:tab/>
      </w:r>
      <w:r w:rsidRPr="00A55BF2">
        <w:rPr>
          <w:rFonts w:ascii="Verdana" w:hAnsi="Verdana"/>
          <w:sz w:val="20"/>
          <w:szCs w:val="20"/>
        </w:rPr>
        <w:tab/>
      </w:r>
      <w:r w:rsidRPr="00A55BF2">
        <w:rPr>
          <w:rFonts w:ascii="Verdana" w:hAnsi="Verdana"/>
          <w:sz w:val="20"/>
          <w:szCs w:val="20"/>
        </w:rPr>
        <w:tab/>
        <w:t xml:space="preserve"> </w:t>
      </w:r>
    </w:p>
    <w:p w14:paraId="09DABDDB" w14:textId="77777777" w:rsidR="00A55BF2" w:rsidRPr="00A55BF2" w:rsidRDefault="00A55BF2" w:rsidP="00A55BF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A55BF2">
        <w:rPr>
          <w:rFonts w:ascii="Verdana" w:hAnsi="Verdana"/>
          <w:sz w:val="20"/>
          <w:szCs w:val="20"/>
        </w:rPr>
        <w:t>ych</w:t>
      </w:r>
      <w:proofErr w:type="spellEnd"/>
      <w:r w:rsidRPr="00A55BF2">
        <w:rPr>
          <w:rFonts w:ascii="Verdana" w:hAnsi="Verdana"/>
          <w:sz w:val="20"/>
          <w:szCs w:val="20"/>
        </w:rPr>
        <w:t>) dokumentu(ów)</w:t>
      </w:r>
    </w:p>
    <w:p w14:paraId="27B22E43" w14:textId="77777777" w:rsidR="00A55BF2" w:rsidRPr="00A55BF2" w:rsidRDefault="00A55BF2" w:rsidP="00A55BF2">
      <w:p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9A5808D" w14:textId="77777777" w:rsidR="00A55BF2" w:rsidRPr="00A55BF2" w:rsidRDefault="00A55BF2" w:rsidP="00A55BF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załącznikami do niniejszej oferty są:</w:t>
      </w:r>
    </w:p>
    <w:p w14:paraId="5D41949C" w14:textId="77777777" w:rsidR="00A55BF2" w:rsidRPr="00A55BF2" w:rsidRDefault="00A55BF2" w:rsidP="00A55BF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…………………………………………………………………………………..</w:t>
      </w:r>
    </w:p>
    <w:p w14:paraId="37EF1A63" w14:textId="77777777" w:rsidR="00A55BF2" w:rsidRPr="00A55BF2" w:rsidRDefault="00A55BF2" w:rsidP="00A55BF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……………………………………………..…………………………………….</w:t>
      </w:r>
    </w:p>
    <w:p w14:paraId="6AD40926" w14:textId="77777777" w:rsidR="00A55BF2" w:rsidRPr="00A55BF2" w:rsidRDefault="00A55BF2" w:rsidP="00A55BF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........................................................................</w:t>
      </w:r>
    </w:p>
    <w:p w14:paraId="636FF80E" w14:textId="77777777" w:rsidR="00A55BF2" w:rsidRPr="00A55BF2" w:rsidRDefault="00A55BF2" w:rsidP="00A55BF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……………………………………………………………………………………</w:t>
      </w:r>
    </w:p>
    <w:p w14:paraId="598C17A9" w14:textId="77777777" w:rsidR="00A55BF2" w:rsidRPr="00A55BF2" w:rsidRDefault="00A55BF2" w:rsidP="00A55BF2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A55BF2">
        <w:rPr>
          <w:rFonts w:ascii="Verdana" w:hAnsi="Verdana"/>
          <w:sz w:val="20"/>
          <w:szCs w:val="20"/>
        </w:rPr>
        <w:t>……………………………………………..…………………………………….</w:t>
      </w:r>
    </w:p>
    <w:p w14:paraId="6E74A1C8" w14:textId="77777777" w:rsidR="00A55BF2" w:rsidRPr="00A55BF2" w:rsidRDefault="00A55BF2" w:rsidP="00A55BF2">
      <w:pPr>
        <w:jc w:val="both"/>
        <w:rPr>
          <w:rFonts w:ascii="Verdana" w:hAnsi="Verdana"/>
          <w:sz w:val="20"/>
          <w:szCs w:val="20"/>
        </w:rPr>
      </w:pPr>
    </w:p>
    <w:p w14:paraId="0B6F6B5F" w14:textId="77777777" w:rsidR="00A55BF2" w:rsidRPr="00A55BF2" w:rsidRDefault="00A55BF2" w:rsidP="00A55BF2">
      <w:pPr>
        <w:rPr>
          <w:rFonts w:ascii="Verdana" w:hAnsi="Verdana"/>
          <w:b/>
          <w:sz w:val="20"/>
          <w:szCs w:val="20"/>
          <w:u w:val="single"/>
        </w:rPr>
      </w:pPr>
    </w:p>
    <w:p w14:paraId="4C76DCC6" w14:textId="77777777" w:rsidR="00A55BF2" w:rsidRPr="00A55BF2" w:rsidRDefault="00A55BF2" w:rsidP="00A55BF2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A55BF2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A55BF2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A55BF2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A55BF2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A55BF2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A55BF2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A55BF2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A55BF2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070079CA" w14:textId="77777777" w:rsidR="00A55BF2" w:rsidRPr="00A55BF2" w:rsidRDefault="00A55BF2" w:rsidP="00A55BF2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1F7FD2B5" w14:textId="77777777" w:rsidR="00FE545C" w:rsidRPr="00A55BF2" w:rsidRDefault="00FE545C" w:rsidP="00A55BF2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A55B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E2B4C" w14:textId="77777777" w:rsidR="00FF0025" w:rsidRDefault="00FF0025">
      <w:r>
        <w:separator/>
      </w:r>
    </w:p>
  </w:endnote>
  <w:endnote w:type="continuationSeparator" w:id="0">
    <w:p w14:paraId="0132471B" w14:textId="77777777" w:rsidR="00FF0025" w:rsidRDefault="00FF0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20782" w14:textId="77777777" w:rsidR="006C0A65" w:rsidRDefault="006C0A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67E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6DCBB" w14:textId="77777777" w:rsidR="006C0A65" w:rsidRDefault="006C0A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76AC2" w14:textId="77777777" w:rsidR="00FF0025" w:rsidRDefault="00FF0025">
      <w:r>
        <w:separator/>
      </w:r>
    </w:p>
  </w:footnote>
  <w:footnote w:type="continuationSeparator" w:id="0">
    <w:p w14:paraId="706616A9" w14:textId="77777777" w:rsidR="00FF0025" w:rsidRDefault="00FF0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4CA45" w14:textId="77777777" w:rsidR="006C0A65" w:rsidRDefault="006C0A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62C2" w14:textId="45C590EA" w:rsidR="00F53146" w:rsidRPr="00092713" w:rsidRDefault="00F53146" w:rsidP="00092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E887C" w14:textId="77777777" w:rsidR="006C0A65" w:rsidRDefault="006C0A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88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79026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2684980">
    <w:abstractNumId w:val="0"/>
  </w:num>
  <w:num w:numId="4" w16cid:durableId="969408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025"/>
    <w:rsid w:val="00012286"/>
    <w:rsid w:val="000704FC"/>
    <w:rsid w:val="00071CCC"/>
    <w:rsid w:val="0009271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3096"/>
    <w:rsid w:val="00315A4A"/>
    <w:rsid w:val="004B7300"/>
    <w:rsid w:val="004C6753"/>
    <w:rsid w:val="0054052E"/>
    <w:rsid w:val="00595C87"/>
    <w:rsid w:val="005D2C65"/>
    <w:rsid w:val="005E6D94"/>
    <w:rsid w:val="0063384F"/>
    <w:rsid w:val="00643C6F"/>
    <w:rsid w:val="00646202"/>
    <w:rsid w:val="0065290F"/>
    <w:rsid w:val="006815F6"/>
    <w:rsid w:val="006C0A65"/>
    <w:rsid w:val="007748F0"/>
    <w:rsid w:val="007A4321"/>
    <w:rsid w:val="008014E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BF2"/>
    <w:rsid w:val="00A83018"/>
    <w:rsid w:val="00B208D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08C7D"/>
  <w15:chartTrackingRefBased/>
  <w15:docId w15:val="{DA70DF7E-6C8A-42C4-8FC6-54B7C643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2025-09-17T07:08:00Z</dcterms:created>
  <dcterms:modified xsi:type="dcterms:W3CDTF">2025-09-22T08:36:00Z</dcterms:modified>
</cp:coreProperties>
</file>