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B1175" w:rsidP="00C02DD6">
      <w:pPr>
        <w:spacing w:after="240"/>
        <w:jc w:val="right"/>
        <w:rPr>
          <w:sz w:val="22"/>
          <w:szCs w:val="22"/>
        </w:rPr>
      </w:pPr>
      <w:bookmarkStart w:id="0" w:name="_Hlk53520193"/>
      <w:r w:rsidRPr="004B11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1175">
        <w:rPr>
          <w:sz w:val="22"/>
          <w:szCs w:val="22"/>
        </w:rPr>
        <w:t>2025-09-23</w:t>
      </w:r>
    </w:p>
    <w:p w:rsidR="004B1175" w:rsidRPr="004B1175" w:rsidRDefault="004B1175" w:rsidP="00FB7F50">
      <w:pPr>
        <w:spacing w:after="40"/>
        <w:rPr>
          <w:b/>
          <w:bCs/>
          <w:sz w:val="22"/>
          <w:szCs w:val="22"/>
        </w:rPr>
      </w:pPr>
      <w:r w:rsidRPr="004B1175">
        <w:rPr>
          <w:b/>
          <w:bCs/>
          <w:sz w:val="22"/>
          <w:szCs w:val="22"/>
        </w:rPr>
        <w:t>Akademia Górniczo - Hutnicza</w:t>
      </w:r>
    </w:p>
    <w:p w:rsidR="004B1175" w:rsidRPr="004B1175" w:rsidRDefault="004B1175" w:rsidP="00FB7F50">
      <w:pPr>
        <w:spacing w:after="40"/>
        <w:rPr>
          <w:b/>
          <w:bCs/>
          <w:sz w:val="22"/>
          <w:szCs w:val="22"/>
        </w:rPr>
      </w:pPr>
      <w:r w:rsidRPr="004B1175">
        <w:rPr>
          <w:b/>
          <w:bCs/>
          <w:sz w:val="22"/>
          <w:szCs w:val="22"/>
        </w:rPr>
        <w:t>im. Stanisława Staszica w Krakowie</w:t>
      </w:r>
    </w:p>
    <w:p w:rsidR="00FB7F50" w:rsidRPr="002245BE" w:rsidRDefault="004B1175" w:rsidP="00FB7F50">
      <w:pPr>
        <w:spacing w:after="40"/>
        <w:rPr>
          <w:b/>
          <w:bCs/>
          <w:sz w:val="22"/>
          <w:szCs w:val="22"/>
        </w:rPr>
      </w:pPr>
      <w:r w:rsidRPr="004B1175">
        <w:rPr>
          <w:b/>
          <w:bCs/>
          <w:sz w:val="22"/>
          <w:szCs w:val="22"/>
        </w:rPr>
        <w:t>Dział Zamówień Publicznych</w:t>
      </w:r>
    </w:p>
    <w:p w:rsidR="00FB7F50" w:rsidRPr="002245BE" w:rsidRDefault="004B1175" w:rsidP="00FB7F50">
      <w:pPr>
        <w:rPr>
          <w:sz w:val="22"/>
          <w:szCs w:val="22"/>
        </w:rPr>
      </w:pPr>
      <w:r w:rsidRPr="004B11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B1175">
        <w:rPr>
          <w:sz w:val="22"/>
          <w:szCs w:val="22"/>
        </w:rPr>
        <w:t>30</w:t>
      </w:r>
    </w:p>
    <w:p w:rsidR="00FB7F50" w:rsidRPr="002245BE" w:rsidRDefault="004B1175" w:rsidP="00FB7F50">
      <w:pPr>
        <w:rPr>
          <w:sz w:val="22"/>
          <w:szCs w:val="22"/>
        </w:rPr>
      </w:pPr>
      <w:r w:rsidRPr="004B11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B1175">
        <w:rPr>
          <w:sz w:val="22"/>
          <w:szCs w:val="22"/>
        </w:rPr>
        <w:t>Kraków</w:t>
      </w:r>
    </w:p>
    <w:p w:rsidR="00C02DD6" w:rsidRPr="00E103E6" w:rsidRDefault="00C02DD6" w:rsidP="00F2245E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C02DD6" w:rsidRDefault="00C02DD6" w:rsidP="00C02DD6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C02DD6" w:rsidRDefault="00C02DD6" w:rsidP="00C02DD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1175" w:rsidRPr="00607F9B" w:rsidTr="00F2245E">
        <w:trPr>
          <w:trHeight w:val="638"/>
        </w:trPr>
        <w:tc>
          <w:tcPr>
            <w:tcW w:w="959" w:type="dxa"/>
            <w:shd w:val="clear" w:color="auto" w:fill="auto"/>
          </w:tcPr>
          <w:p w:rsidR="004B1175" w:rsidRPr="00607F9B" w:rsidRDefault="004B1175" w:rsidP="00F22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1175" w:rsidRPr="00607F9B" w:rsidRDefault="004B1175" w:rsidP="00F22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B117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1175">
              <w:rPr>
                <w:b/>
                <w:bCs/>
                <w:sz w:val="22"/>
                <w:szCs w:val="22"/>
              </w:rPr>
              <w:t xml:space="preserve">Dostawa 17 sztuk komputera stacjonarnego dla </w:t>
            </w:r>
            <w:proofErr w:type="spellStart"/>
            <w:r w:rsidRPr="004B1175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4B1175">
              <w:rPr>
                <w:b/>
                <w:bCs/>
                <w:sz w:val="22"/>
                <w:szCs w:val="22"/>
              </w:rPr>
              <w:t xml:space="preserve"> - DE-dzp.272-370/25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1175">
              <w:rPr>
                <w:b/>
                <w:sz w:val="22"/>
                <w:szCs w:val="22"/>
              </w:rPr>
              <w:t>DE-dzp.272-370/25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</w:t>
      </w:r>
      <w:bookmarkStart w:id="1" w:name="_GoBack"/>
      <w:bookmarkEnd w:id="1"/>
      <w:r w:rsidR="00CC324B">
        <w:rPr>
          <w:b/>
          <w:bCs/>
          <w:sz w:val="22"/>
          <w:szCs w:val="22"/>
        </w:rPr>
        <w:t>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1175" w:rsidTr="00C02D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B1175" w:rsidRPr="00D26ED6" w:rsidRDefault="004B1175" w:rsidP="00F224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1175">
              <w:rPr>
                <w:b/>
                <w:sz w:val="22"/>
                <w:szCs w:val="22"/>
              </w:rPr>
              <w:t>PROGRESS Systemy Komputerowe Sp. z o.o.</w:t>
            </w:r>
          </w:p>
          <w:p w:rsidR="004B1175" w:rsidRPr="009F0E5C" w:rsidRDefault="004B1175" w:rsidP="00F2245E">
            <w:pPr>
              <w:jc w:val="both"/>
              <w:rPr>
                <w:bCs/>
                <w:sz w:val="22"/>
                <w:szCs w:val="22"/>
              </w:rPr>
            </w:pPr>
            <w:r w:rsidRPr="004B1175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1175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B1175" w:rsidRPr="009F0E5C" w:rsidRDefault="004B1175" w:rsidP="00F2245E">
            <w:pPr>
              <w:jc w:val="both"/>
              <w:rPr>
                <w:bCs/>
                <w:sz w:val="22"/>
                <w:szCs w:val="22"/>
              </w:rPr>
            </w:pPr>
            <w:r w:rsidRPr="004B1175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1175">
              <w:rPr>
                <w:bCs/>
                <w:sz w:val="22"/>
                <w:szCs w:val="22"/>
              </w:rPr>
              <w:t>Kraków</w:t>
            </w:r>
          </w:p>
          <w:p w:rsidR="004B1175" w:rsidRPr="00D26ED6" w:rsidRDefault="004B1175" w:rsidP="00F224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B1175" w:rsidRDefault="004B1175" w:rsidP="00F2245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1175">
              <w:rPr>
                <w:sz w:val="22"/>
                <w:szCs w:val="22"/>
              </w:rPr>
              <w:t xml:space="preserve">Dostawa 17 sztuk komputera stacjonarnego dla </w:t>
            </w:r>
            <w:proofErr w:type="spellStart"/>
            <w:r w:rsidRPr="004B1175">
              <w:rPr>
                <w:sz w:val="22"/>
                <w:szCs w:val="22"/>
              </w:rPr>
              <w:t>WIMiIP</w:t>
            </w:r>
            <w:proofErr w:type="spellEnd"/>
            <w:r w:rsidRPr="004B1175">
              <w:rPr>
                <w:sz w:val="22"/>
                <w:szCs w:val="22"/>
              </w:rPr>
              <w:t xml:space="preserve"> - DE-dzp.272-370/25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4B1175" w:rsidRPr="00D26ED6" w:rsidRDefault="004B1175" w:rsidP="00F2245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B1175">
              <w:rPr>
                <w:b/>
                <w:sz w:val="22"/>
                <w:szCs w:val="22"/>
              </w:rPr>
              <w:t>149 715.60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B1175" w:rsidRDefault="004B1175" w:rsidP="00F2245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1134"/>
        <w:gridCol w:w="1984"/>
        <w:gridCol w:w="1417"/>
      </w:tblGrid>
      <w:tr w:rsidR="00C02DD6" w:rsidRPr="008567C7" w:rsidTr="00C02DD6">
        <w:trPr>
          <w:trHeight w:val="510"/>
        </w:trPr>
        <w:tc>
          <w:tcPr>
            <w:tcW w:w="709" w:type="dxa"/>
            <w:vAlign w:val="center"/>
          </w:tcPr>
          <w:p w:rsidR="00C02DD6" w:rsidRPr="008567C7" w:rsidRDefault="00C02D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C02DD6" w:rsidRPr="008567C7" w:rsidRDefault="00C02D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vAlign w:val="center"/>
          </w:tcPr>
          <w:p w:rsidR="00C02DD6" w:rsidRPr="008567C7" w:rsidRDefault="00C02D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17" w:type="dxa"/>
            <w:vAlign w:val="center"/>
          </w:tcPr>
          <w:p w:rsidR="00C02DD6" w:rsidRPr="008567C7" w:rsidRDefault="00C02D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02DD6" w:rsidRPr="008567C7" w:rsidTr="00C02DD6">
        <w:tc>
          <w:tcPr>
            <w:tcW w:w="709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C02DD6" w:rsidRPr="002B6761" w:rsidRDefault="00C02DD6" w:rsidP="00F224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C02DD6" w:rsidRPr="008567C7" w:rsidRDefault="00C02DD6" w:rsidP="00F2245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2DD6" w:rsidRPr="001B7815" w:rsidRDefault="00C02DD6" w:rsidP="00F224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02DD6" w:rsidRPr="008567C7" w:rsidTr="00C02DD6">
        <w:tc>
          <w:tcPr>
            <w:tcW w:w="709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C02DD6" w:rsidRPr="002B6761" w:rsidRDefault="00C02DD6" w:rsidP="00F224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/>
                <w:sz w:val="18"/>
                <w:szCs w:val="18"/>
              </w:rPr>
              <w:t>AVMK sp. z o.o.</w:t>
            </w:r>
          </w:p>
          <w:p w:rsidR="00C02DD6" w:rsidRPr="008567C7" w:rsidRDefault="00C02DD6" w:rsidP="00F2245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Bóżnicza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C02DD6" w:rsidRPr="001B7815" w:rsidRDefault="00C02DD6" w:rsidP="00F224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61-751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59,17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99,17</w:t>
            </w:r>
          </w:p>
        </w:tc>
      </w:tr>
      <w:tr w:rsidR="00C02DD6" w:rsidRPr="008567C7" w:rsidTr="00C02DD6">
        <w:tc>
          <w:tcPr>
            <w:tcW w:w="709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C02DD6" w:rsidRPr="002B6761" w:rsidRDefault="00C02DD6" w:rsidP="00F224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C02DD6" w:rsidRPr="008567C7" w:rsidRDefault="00C02DD6" w:rsidP="00F2245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2DD6" w:rsidRPr="001B7815" w:rsidRDefault="00C02DD6" w:rsidP="00F224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57,28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97,28</w:t>
            </w:r>
          </w:p>
        </w:tc>
      </w:tr>
      <w:tr w:rsidR="00C02DD6" w:rsidRPr="008567C7" w:rsidTr="00C02DD6">
        <w:tc>
          <w:tcPr>
            <w:tcW w:w="709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C02DD6" w:rsidRPr="002B6761" w:rsidRDefault="00C02DD6" w:rsidP="00F224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C02DD6" w:rsidRPr="008567C7" w:rsidRDefault="00C02DD6" w:rsidP="00F2245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2DD6" w:rsidRPr="001B7815" w:rsidRDefault="00C02DD6" w:rsidP="00F224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56,53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96,53</w:t>
            </w:r>
          </w:p>
        </w:tc>
      </w:tr>
      <w:tr w:rsidR="00C02DD6" w:rsidRPr="008567C7" w:rsidTr="00C02DD6">
        <w:tc>
          <w:tcPr>
            <w:tcW w:w="709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C02DD6" w:rsidRPr="002B6761" w:rsidRDefault="00C02DD6" w:rsidP="00F224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SPÓŁKA JAWNA</w:t>
            </w:r>
          </w:p>
          <w:p w:rsidR="00C02DD6" w:rsidRPr="001B7815" w:rsidRDefault="00C02DD6" w:rsidP="00C02D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bCs/>
                <w:sz w:val="18"/>
                <w:szCs w:val="18"/>
              </w:rPr>
              <w:t>ul. Urocza 27, 32-040 Wrząsowice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56,08</w:t>
            </w:r>
          </w:p>
        </w:tc>
        <w:tc>
          <w:tcPr>
            <w:tcW w:w="113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C02DD6" w:rsidRPr="008567C7" w:rsidRDefault="00C02DD6" w:rsidP="00F224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75">
              <w:rPr>
                <w:rFonts w:ascii="Times New Roman" w:hAnsi="Times New Roman" w:cs="Times New Roman"/>
                <w:sz w:val="18"/>
                <w:szCs w:val="18"/>
              </w:rPr>
              <w:t xml:space="preserve">  96,08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86D" w:rsidRDefault="00BA186D">
      <w:r>
        <w:separator/>
      </w:r>
    </w:p>
  </w:endnote>
  <w:endnote w:type="continuationSeparator" w:id="0">
    <w:p w:rsidR="00BA186D" w:rsidRDefault="00BA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86D" w:rsidRDefault="00BA186D">
      <w:r>
        <w:separator/>
      </w:r>
    </w:p>
  </w:footnote>
  <w:footnote w:type="continuationSeparator" w:id="0">
    <w:p w:rsidR="00BA186D" w:rsidRDefault="00BA1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02DD6">
    <w:pPr>
      <w:pStyle w:val="Nagwek"/>
    </w:pPr>
    <w:r w:rsidRPr="00C4591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86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117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186D"/>
    <w:rsid w:val="00BD2174"/>
    <w:rsid w:val="00C02DD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BF5B9"/>
  <w15:chartTrackingRefBased/>
  <w15:docId w15:val="{E33FF126-31A2-406D-AB7A-8623C8A2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2025-09-23T12:08:00Z</cp:lastPrinted>
  <dcterms:created xsi:type="dcterms:W3CDTF">2025-09-23T12:09:00Z</dcterms:created>
  <dcterms:modified xsi:type="dcterms:W3CDTF">2025-09-23T12:09:00Z</dcterms:modified>
</cp:coreProperties>
</file>