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E402B" w14:textId="77777777" w:rsidR="00FB7F50" w:rsidRPr="002245BE" w:rsidRDefault="007F5C7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F5C7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F5C74">
        <w:rPr>
          <w:sz w:val="22"/>
          <w:szCs w:val="22"/>
        </w:rPr>
        <w:t>2025-09-23</w:t>
      </w:r>
    </w:p>
    <w:p w14:paraId="41B0952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E55CEDB" w14:textId="77777777" w:rsidR="007F5C74" w:rsidRPr="007F5C74" w:rsidRDefault="007F5C74" w:rsidP="00FB7F50">
      <w:pPr>
        <w:spacing w:after="40"/>
        <w:rPr>
          <w:b/>
          <w:bCs/>
          <w:sz w:val="22"/>
          <w:szCs w:val="22"/>
        </w:rPr>
      </w:pPr>
      <w:r w:rsidRPr="007F5C74">
        <w:rPr>
          <w:b/>
          <w:bCs/>
          <w:sz w:val="22"/>
          <w:szCs w:val="22"/>
        </w:rPr>
        <w:t>Akademia Górniczo - Hutnicza</w:t>
      </w:r>
    </w:p>
    <w:p w14:paraId="2CED866B" w14:textId="77777777" w:rsidR="007F5C74" w:rsidRPr="007F5C74" w:rsidRDefault="007F5C74" w:rsidP="00FB7F50">
      <w:pPr>
        <w:spacing w:after="40"/>
        <w:rPr>
          <w:b/>
          <w:bCs/>
          <w:sz w:val="22"/>
          <w:szCs w:val="22"/>
        </w:rPr>
      </w:pPr>
      <w:r w:rsidRPr="007F5C74">
        <w:rPr>
          <w:b/>
          <w:bCs/>
          <w:sz w:val="22"/>
          <w:szCs w:val="22"/>
        </w:rPr>
        <w:t>im. Stanisława Staszica w Krakowie</w:t>
      </w:r>
    </w:p>
    <w:p w14:paraId="2F4A8F10" w14:textId="77777777" w:rsidR="00FB7F50" w:rsidRPr="002245BE" w:rsidRDefault="007F5C74" w:rsidP="00FB7F50">
      <w:pPr>
        <w:spacing w:after="40"/>
        <w:rPr>
          <w:b/>
          <w:bCs/>
          <w:sz w:val="22"/>
          <w:szCs w:val="22"/>
        </w:rPr>
      </w:pPr>
      <w:r w:rsidRPr="007F5C74">
        <w:rPr>
          <w:b/>
          <w:bCs/>
          <w:sz w:val="22"/>
          <w:szCs w:val="22"/>
        </w:rPr>
        <w:t>Dział Zamówień Publicznych</w:t>
      </w:r>
    </w:p>
    <w:p w14:paraId="5A5F2AA2" w14:textId="77777777" w:rsidR="00FB7F50" w:rsidRPr="002245BE" w:rsidRDefault="007F5C74" w:rsidP="00FB7F50">
      <w:pPr>
        <w:rPr>
          <w:sz w:val="22"/>
          <w:szCs w:val="22"/>
        </w:rPr>
      </w:pPr>
      <w:r w:rsidRPr="007F5C7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F5C74">
        <w:rPr>
          <w:sz w:val="22"/>
          <w:szCs w:val="22"/>
        </w:rPr>
        <w:t>30</w:t>
      </w:r>
    </w:p>
    <w:p w14:paraId="0FF3702E" w14:textId="77777777" w:rsidR="00FB7F50" w:rsidRPr="002245BE" w:rsidRDefault="007F5C74" w:rsidP="00FB7F50">
      <w:pPr>
        <w:rPr>
          <w:sz w:val="22"/>
          <w:szCs w:val="22"/>
        </w:rPr>
      </w:pPr>
      <w:r w:rsidRPr="007F5C7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F5C74">
        <w:rPr>
          <w:sz w:val="22"/>
          <w:szCs w:val="22"/>
        </w:rPr>
        <w:t>Kraków</w:t>
      </w:r>
    </w:p>
    <w:p w14:paraId="09235AB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5B2B2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5C74" w:rsidRPr="00607F9B" w14:paraId="4B5D5A07" w14:textId="77777777" w:rsidTr="00E04B32">
        <w:trPr>
          <w:trHeight w:val="638"/>
        </w:trPr>
        <w:tc>
          <w:tcPr>
            <w:tcW w:w="959" w:type="dxa"/>
          </w:tcPr>
          <w:p w14:paraId="4093D58E" w14:textId="77777777" w:rsidR="007F5C74" w:rsidRPr="00607F9B" w:rsidRDefault="007F5C74" w:rsidP="00E04B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27486A0" w14:textId="77777777" w:rsidR="007F5C74" w:rsidRPr="00607F9B" w:rsidRDefault="007F5C74" w:rsidP="00E04B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F5C7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5C74">
              <w:rPr>
                <w:b/>
                <w:bCs/>
                <w:sz w:val="22"/>
                <w:szCs w:val="22"/>
              </w:rPr>
              <w:t>Dostawa środków czystości na potrzeby AGH - KC-DE-zp.272-455/25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5C74">
              <w:rPr>
                <w:b/>
                <w:sz w:val="22"/>
                <w:szCs w:val="22"/>
              </w:rPr>
              <w:t>KC-DE-zp.272-455/25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53975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5C74" w14:paraId="68FA185A" w14:textId="77777777" w:rsidTr="00E04B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CE19216" w14:textId="77777777" w:rsidR="007F5C74" w:rsidRPr="00D26ED6" w:rsidRDefault="007F5C74" w:rsidP="00E04B3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5C74">
              <w:rPr>
                <w:b/>
                <w:sz w:val="22"/>
                <w:szCs w:val="22"/>
              </w:rPr>
              <w:t>Firma Handlowa PRIMA sp. z o.o.</w:t>
            </w:r>
          </w:p>
          <w:p w14:paraId="34AE39A6" w14:textId="77777777" w:rsidR="007F5C74" w:rsidRPr="009F0E5C" w:rsidRDefault="007F5C74" w:rsidP="00E04B32">
            <w:pPr>
              <w:jc w:val="both"/>
              <w:rPr>
                <w:bCs/>
                <w:sz w:val="22"/>
                <w:szCs w:val="22"/>
              </w:rPr>
            </w:pPr>
            <w:r w:rsidRPr="007F5C74">
              <w:rPr>
                <w:bCs/>
                <w:sz w:val="22"/>
                <w:szCs w:val="22"/>
              </w:rPr>
              <w:t>Półłanki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5C74">
              <w:rPr>
                <w:bCs/>
                <w:sz w:val="22"/>
                <w:szCs w:val="22"/>
              </w:rPr>
              <w:t>31G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E65F1D" w14:textId="77777777" w:rsidR="007F5C74" w:rsidRPr="009F0E5C" w:rsidRDefault="007F5C74" w:rsidP="00E04B32">
            <w:pPr>
              <w:jc w:val="both"/>
              <w:rPr>
                <w:bCs/>
                <w:sz w:val="22"/>
                <w:szCs w:val="22"/>
              </w:rPr>
            </w:pPr>
            <w:r w:rsidRPr="007F5C74">
              <w:rPr>
                <w:bCs/>
                <w:sz w:val="22"/>
                <w:szCs w:val="22"/>
              </w:rPr>
              <w:t>30-740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5C74">
              <w:rPr>
                <w:bCs/>
                <w:sz w:val="22"/>
                <w:szCs w:val="22"/>
              </w:rPr>
              <w:t>Kraków</w:t>
            </w:r>
          </w:p>
          <w:p w14:paraId="12DB8BCB" w14:textId="77777777" w:rsidR="007F5C74" w:rsidRPr="00D26ED6" w:rsidRDefault="007F5C74" w:rsidP="00E04B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8E9D54" w14:textId="77777777" w:rsidR="007F5C74" w:rsidRDefault="007F5C74" w:rsidP="00E04B3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5C74">
              <w:rPr>
                <w:sz w:val="22"/>
                <w:szCs w:val="22"/>
              </w:rPr>
              <w:t>Dostawa środków czystości na potrzeby AGH - KC-DE-zp.272-455/25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93643ED" w14:textId="77777777" w:rsidR="007F5C74" w:rsidRPr="00D26ED6" w:rsidRDefault="007F5C74" w:rsidP="00E04B3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5C74">
              <w:rPr>
                <w:b/>
                <w:sz w:val="22"/>
                <w:szCs w:val="22"/>
              </w:rPr>
              <w:t>438 645.70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1D8E5F1" w14:textId="77777777" w:rsidR="007F5C74" w:rsidRDefault="007F5C74" w:rsidP="00E04B3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D8531A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985"/>
        <w:gridCol w:w="2268"/>
        <w:gridCol w:w="1843"/>
      </w:tblGrid>
      <w:tr w:rsidR="00CD58EE" w:rsidRPr="008567C7" w14:paraId="6D04FC50" w14:textId="77777777" w:rsidTr="00CD58EE">
        <w:trPr>
          <w:trHeight w:val="510"/>
        </w:trPr>
        <w:tc>
          <w:tcPr>
            <w:tcW w:w="709" w:type="dxa"/>
            <w:vAlign w:val="center"/>
          </w:tcPr>
          <w:p w14:paraId="59CF92C9" w14:textId="77777777" w:rsidR="00CD58EE" w:rsidRPr="008567C7" w:rsidRDefault="00CD58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14:paraId="0B3F1A2A" w14:textId="77777777" w:rsidR="00CD58EE" w:rsidRPr="008567C7" w:rsidRDefault="00CD58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0EDB7B60" w14:textId="77777777" w:rsidR="00CD58EE" w:rsidRPr="008567C7" w:rsidRDefault="00CD58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1518DB9B" w14:textId="32541BDB" w:rsidR="00CD58EE" w:rsidRPr="008567C7" w:rsidRDefault="00CD58E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1843" w:type="dxa"/>
            <w:vAlign w:val="center"/>
          </w:tcPr>
          <w:p w14:paraId="6E953451" w14:textId="77777777" w:rsidR="00CD58EE" w:rsidRPr="008567C7" w:rsidRDefault="00CD58E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D58EE" w:rsidRPr="008567C7" w14:paraId="0FD8A19A" w14:textId="77777777" w:rsidTr="00CD58EE">
        <w:tc>
          <w:tcPr>
            <w:tcW w:w="709" w:type="dxa"/>
            <w:vAlign w:val="center"/>
          </w:tcPr>
          <w:p w14:paraId="735070AF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6FFFF1DE" w14:textId="77777777" w:rsidR="00CD58EE" w:rsidRPr="002B6761" w:rsidRDefault="00CD58EE" w:rsidP="00E04B3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PRIMA sp. z o.o.</w:t>
            </w:r>
          </w:p>
          <w:p w14:paraId="48EEBB13" w14:textId="77777777" w:rsidR="00CD58EE" w:rsidRPr="008567C7" w:rsidRDefault="00CD58EE" w:rsidP="00E04B3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bCs/>
                <w:sz w:val="18"/>
                <w:szCs w:val="18"/>
              </w:rPr>
              <w:t>Półłanki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5C74">
              <w:rPr>
                <w:rFonts w:ascii="Times New Roman" w:hAnsi="Times New Roman" w:cs="Times New Roman"/>
                <w:bCs/>
                <w:sz w:val="18"/>
                <w:szCs w:val="18"/>
              </w:rPr>
              <w:t>31G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98B9143" w14:textId="77777777" w:rsidR="00CD58EE" w:rsidRPr="001B7815" w:rsidRDefault="00CD58EE" w:rsidP="00E04B3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bCs/>
                <w:sz w:val="18"/>
                <w:szCs w:val="18"/>
              </w:rPr>
              <w:t>30-740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F5C7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14:paraId="4A506426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2268" w:type="dxa"/>
            <w:vAlign w:val="center"/>
          </w:tcPr>
          <w:p w14:paraId="091ED11C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731BE2CC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D58EE" w:rsidRPr="008567C7" w14:paraId="2B853C3F" w14:textId="77777777" w:rsidTr="00CD58EE">
        <w:tc>
          <w:tcPr>
            <w:tcW w:w="709" w:type="dxa"/>
            <w:vAlign w:val="center"/>
          </w:tcPr>
          <w:p w14:paraId="04BC3D3B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4485C152" w14:textId="77777777" w:rsidR="00CD58EE" w:rsidRPr="002B6761" w:rsidRDefault="00CD58EE" w:rsidP="00E04B3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b/>
                <w:sz w:val="18"/>
                <w:szCs w:val="18"/>
              </w:rPr>
              <w:t>PGD POLSKA SPÓŁKA Z OGRANICZONĄ ODPOWIEDZIALNOŚCIĄ</w:t>
            </w:r>
          </w:p>
          <w:p w14:paraId="5A564C2A" w14:textId="6DF1D7FA" w:rsidR="00CD58EE" w:rsidRPr="008567C7" w:rsidRDefault="00CD58EE" w:rsidP="00E04B3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Sycowska 40</w:t>
            </w:r>
          </w:p>
          <w:p w14:paraId="3BB4DE3F" w14:textId="554D00F3" w:rsidR="00CD58EE" w:rsidRPr="001B7815" w:rsidRDefault="00CD58EE" w:rsidP="00E04B3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60-003 Kokotów</w:t>
            </w:r>
          </w:p>
        </w:tc>
        <w:tc>
          <w:tcPr>
            <w:tcW w:w="1985" w:type="dxa"/>
            <w:vAlign w:val="center"/>
          </w:tcPr>
          <w:p w14:paraId="24BEDB73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 xml:space="preserve">  63,50</w:t>
            </w:r>
          </w:p>
        </w:tc>
        <w:tc>
          <w:tcPr>
            <w:tcW w:w="2268" w:type="dxa"/>
            <w:vAlign w:val="center"/>
          </w:tcPr>
          <w:p w14:paraId="48F585F8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23AC7EB2" w14:textId="77777777" w:rsidR="00CD58EE" w:rsidRPr="008567C7" w:rsidRDefault="00CD58EE" w:rsidP="00E04B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5C74">
              <w:rPr>
                <w:rFonts w:ascii="Times New Roman" w:hAnsi="Times New Roman" w:cs="Times New Roman"/>
                <w:sz w:val="18"/>
                <w:szCs w:val="18"/>
              </w:rPr>
              <w:t xml:space="preserve">  83,50</w:t>
            </w:r>
          </w:p>
        </w:tc>
      </w:tr>
    </w:tbl>
    <w:p w14:paraId="3164FE9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A8818E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22F861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F3235" w14:textId="77777777" w:rsidR="00815CEA" w:rsidRDefault="00815CEA">
      <w:r>
        <w:separator/>
      </w:r>
    </w:p>
  </w:endnote>
  <w:endnote w:type="continuationSeparator" w:id="0">
    <w:p w14:paraId="4D232E2E" w14:textId="77777777" w:rsidR="00815CEA" w:rsidRDefault="00815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FC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245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89C7C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67125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F2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2291" w14:textId="77777777" w:rsidR="00815CEA" w:rsidRDefault="00815CEA">
      <w:r>
        <w:separator/>
      </w:r>
    </w:p>
  </w:footnote>
  <w:footnote w:type="continuationSeparator" w:id="0">
    <w:p w14:paraId="08FF8287" w14:textId="77777777" w:rsidR="00815CEA" w:rsidRDefault="00815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D7E8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92E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417E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CE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7F5C74"/>
    <w:rsid w:val="00815CEA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58EE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33B92"/>
  <w15:chartTrackingRefBased/>
  <w15:docId w15:val="{BC6CDED3-08E5-489E-B04E-152702570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2025-09-23T11:39:00Z</dcterms:created>
  <dcterms:modified xsi:type="dcterms:W3CDTF">2025-09-23T11:40:00Z</dcterms:modified>
</cp:coreProperties>
</file>